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D683D">
      <w:pPr>
        <w:pStyle w:val="NormalWeb"/>
        <w:ind w:left="708"/>
        <w:jc w:val="center"/>
        <w:rPr>
          <w:rStyle w:val="Textoennegrita"/>
          <w:rFonts w:ascii="Tahoma" w:hAnsi="Tahoma"/>
          <w:color w:val="000000"/>
          <w:sz w:val="48"/>
        </w:rPr>
      </w:pPr>
    </w:p>
    <w:p w:rsidR="00000000" w:rsidRDefault="006D683D">
      <w:pPr>
        <w:pStyle w:val="NormalWeb"/>
        <w:ind w:left="708"/>
        <w:jc w:val="center"/>
        <w:rPr>
          <w:rStyle w:val="Textoennegrita"/>
          <w:rFonts w:ascii="Tahoma" w:hAnsi="Tahoma"/>
          <w:color w:val="000000"/>
          <w:sz w:val="48"/>
        </w:rPr>
      </w:pPr>
    </w:p>
    <w:p w:rsidR="00000000" w:rsidRDefault="006D683D">
      <w:pPr>
        <w:pStyle w:val="NormalWeb"/>
        <w:ind w:left="708"/>
        <w:jc w:val="center"/>
        <w:rPr>
          <w:rStyle w:val="Textoennegrita"/>
          <w:rFonts w:ascii="Arial" w:hAnsi="Arial"/>
          <w:color w:val="000000"/>
          <w:sz w:val="48"/>
        </w:rPr>
      </w:pPr>
      <w:r>
        <w:rPr>
          <w:rStyle w:val="Textoennegrita"/>
          <w:rFonts w:ascii="Arial" w:hAnsi="Arial"/>
          <w:color w:val="000000"/>
          <w:sz w:val="48"/>
        </w:rPr>
        <w:t>CAPITULO 4</w:t>
      </w:r>
    </w:p>
    <w:p w:rsidR="00000000" w:rsidRDefault="006D683D">
      <w:pPr>
        <w:pStyle w:val="NormalWeb"/>
        <w:ind w:left="708"/>
        <w:rPr>
          <w:rStyle w:val="Textoennegrita"/>
          <w:rFonts w:ascii="Tahoma" w:hAnsi="Tahoma"/>
          <w:color w:val="000000"/>
          <w:sz w:val="28"/>
        </w:rPr>
      </w:pPr>
    </w:p>
    <w:p w:rsidR="00000000" w:rsidRDefault="006D683D">
      <w:pPr>
        <w:pStyle w:val="NormalWeb"/>
        <w:spacing w:line="480" w:lineRule="auto"/>
        <w:ind w:left="284" w:hanging="284"/>
        <w:jc w:val="both"/>
        <w:rPr>
          <w:rStyle w:val="Textoennegrita"/>
          <w:rFonts w:ascii="Arial" w:hAnsi="Arial"/>
          <w:color w:val="000000"/>
          <w:sz w:val="32"/>
        </w:rPr>
      </w:pPr>
      <w:r>
        <w:rPr>
          <w:rStyle w:val="Textoennegrita"/>
          <w:rFonts w:ascii="Arial" w:hAnsi="Arial"/>
          <w:color w:val="000000"/>
          <w:sz w:val="32"/>
        </w:rPr>
        <w:t>4.</w:t>
      </w:r>
      <w:r>
        <w:rPr>
          <w:rStyle w:val="Textoennegrita"/>
          <w:rFonts w:ascii="Arial" w:hAnsi="Arial"/>
          <w:color w:val="000000"/>
          <w:sz w:val="32"/>
        </w:rPr>
        <w:tab/>
        <w:t xml:space="preserve"> INDICES Y OBJETIVOS DE MPT EN MANTENIMIENTO</w:t>
      </w:r>
    </w:p>
    <w:p w:rsidR="00000000" w:rsidRDefault="006D683D">
      <w:pPr>
        <w:pStyle w:val="NormalWeb"/>
        <w:spacing w:line="480" w:lineRule="auto"/>
        <w:ind w:left="426"/>
        <w:jc w:val="both"/>
        <w:rPr>
          <w:rStyle w:val="Textoennegrita"/>
          <w:rFonts w:ascii="Arial" w:hAnsi="Arial"/>
          <w:color w:val="000000"/>
        </w:rPr>
      </w:pPr>
      <w:r>
        <w:rPr>
          <w:rStyle w:val="Textoennegrita"/>
          <w:rFonts w:ascii="Arial" w:hAnsi="Arial"/>
          <w:color w:val="000000"/>
        </w:rPr>
        <w:t>4.1Medición de los Indices Involucrados.</w:t>
      </w: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El Departamento de Mantenimiento de la Planta de Detergentes, medirá la aplicación mediante indicadores  determinados en un formato, que reflejen la labo</w:t>
      </w:r>
      <w:r>
        <w:rPr>
          <w:rStyle w:val="Textoennegrita"/>
          <w:rFonts w:ascii="Arial" w:hAnsi="Arial"/>
          <w:b w:val="0"/>
          <w:sz w:val="24"/>
        </w:rPr>
        <w:t>r que viene cumpliendo, éstos serán:  Producción, Calidad, Costos, Distribución, Seguridad, Moral.</w:t>
      </w:r>
    </w:p>
    <w:p w:rsidR="00000000" w:rsidRDefault="006D683D">
      <w:pPr>
        <w:pStyle w:val="Textoindependiente"/>
        <w:spacing w:line="480" w:lineRule="auto"/>
        <w:ind w:left="708"/>
        <w:rPr>
          <w:rStyle w:val="Textoennegrita"/>
          <w:rFonts w:ascii="Arial" w:hAnsi="Arial"/>
          <w:b w:val="0"/>
          <w:sz w:val="24"/>
        </w:rPr>
      </w:pP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Vale mencionar, que la visión del Departamento de  Mantenimiento es la de ser reconocido como el mejor proveedor de servicios de la Compañía, garantizando e</w:t>
      </w:r>
      <w:r>
        <w:rPr>
          <w:rStyle w:val="Textoennegrita"/>
          <w:rFonts w:ascii="Arial" w:hAnsi="Arial"/>
          <w:b w:val="0"/>
          <w:sz w:val="24"/>
        </w:rPr>
        <w:t>l más alto índice de confiabilidad de los equipos y al más bajo costo correspondiente.</w:t>
      </w:r>
    </w:p>
    <w:p w:rsidR="00000000" w:rsidRDefault="006D683D">
      <w:pPr>
        <w:pStyle w:val="Textoindependiente"/>
        <w:spacing w:line="480" w:lineRule="auto"/>
        <w:ind w:left="708"/>
        <w:rPr>
          <w:rStyle w:val="Textoennegrita"/>
          <w:rFonts w:ascii="Arial" w:hAnsi="Arial"/>
          <w:b w:val="0"/>
          <w:sz w:val="24"/>
        </w:rPr>
      </w:pP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La interpretación de este formato es de la siguiente manera:</w:t>
      </w: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 xml:space="preserve">Los </w:t>
      </w:r>
      <w:r>
        <w:rPr>
          <w:rStyle w:val="Textoennegrita"/>
          <w:rFonts w:ascii="Arial" w:hAnsi="Arial"/>
          <w:sz w:val="24"/>
        </w:rPr>
        <w:t>círculos</w:t>
      </w:r>
      <w:r>
        <w:rPr>
          <w:rStyle w:val="Textoennegrita"/>
          <w:rFonts w:ascii="Arial" w:hAnsi="Arial"/>
          <w:b w:val="0"/>
          <w:sz w:val="24"/>
        </w:rPr>
        <w:t xml:space="preserve"> que están en la parte superior indican cuán bien, se está haciendo la gestión.  El color verde</w:t>
      </w:r>
      <w:r>
        <w:rPr>
          <w:rStyle w:val="Textoennegrita"/>
          <w:rFonts w:ascii="Arial" w:hAnsi="Arial"/>
          <w:b w:val="0"/>
          <w:sz w:val="24"/>
        </w:rPr>
        <w:t>, indica que estamos por buen camino;  mientras, que el color rojo, nos pone en alerta porque no estamos cumpliendo con este indicador.</w:t>
      </w: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lastRenderedPageBreak/>
        <w:t xml:space="preserve">La </w:t>
      </w:r>
      <w:r>
        <w:rPr>
          <w:rStyle w:val="Textoennegrita"/>
          <w:rFonts w:ascii="Arial" w:hAnsi="Arial"/>
          <w:sz w:val="24"/>
        </w:rPr>
        <w:t>letra</w:t>
      </w:r>
      <w:r>
        <w:rPr>
          <w:rStyle w:val="Textoennegrita"/>
          <w:rFonts w:ascii="Arial" w:hAnsi="Arial"/>
          <w:b w:val="0"/>
          <w:sz w:val="24"/>
        </w:rPr>
        <w:t xml:space="preserve"> </w:t>
      </w:r>
      <w:r>
        <w:rPr>
          <w:rStyle w:val="Textoennegrita"/>
          <w:rFonts w:ascii="Arial" w:hAnsi="Arial"/>
          <w:sz w:val="24"/>
        </w:rPr>
        <w:t>P</w:t>
      </w:r>
      <w:r>
        <w:rPr>
          <w:rStyle w:val="Textoennegrita"/>
          <w:rFonts w:ascii="Arial" w:hAnsi="Arial"/>
          <w:b w:val="0"/>
          <w:sz w:val="24"/>
        </w:rPr>
        <w:t xml:space="preserve"> (Production), </w:t>
      </w:r>
      <w:r>
        <w:rPr>
          <w:rStyle w:val="Textoennegrita"/>
          <w:rFonts w:ascii="Arial" w:hAnsi="Arial"/>
          <w:sz w:val="24"/>
        </w:rPr>
        <w:t>Q</w:t>
      </w:r>
      <w:r>
        <w:rPr>
          <w:rStyle w:val="Textoennegrita"/>
          <w:rFonts w:ascii="Arial" w:hAnsi="Arial"/>
          <w:b w:val="0"/>
          <w:sz w:val="24"/>
        </w:rPr>
        <w:t xml:space="preserve"> (Quality), </w:t>
      </w:r>
      <w:r>
        <w:rPr>
          <w:rStyle w:val="Textoennegrita"/>
          <w:rFonts w:ascii="Arial" w:hAnsi="Arial"/>
          <w:sz w:val="24"/>
        </w:rPr>
        <w:t>C</w:t>
      </w:r>
      <w:r>
        <w:rPr>
          <w:rStyle w:val="Textoennegrita"/>
          <w:rFonts w:ascii="Arial" w:hAnsi="Arial"/>
          <w:b w:val="0"/>
          <w:sz w:val="24"/>
        </w:rPr>
        <w:t xml:space="preserve"> (Cost), </w:t>
      </w:r>
      <w:r>
        <w:rPr>
          <w:rStyle w:val="Textoennegrita"/>
          <w:rFonts w:ascii="Arial" w:hAnsi="Arial"/>
          <w:sz w:val="24"/>
        </w:rPr>
        <w:t>D</w:t>
      </w:r>
      <w:r>
        <w:rPr>
          <w:rStyle w:val="Textoennegrita"/>
          <w:rFonts w:ascii="Arial" w:hAnsi="Arial"/>
          <w:b w:val="0"/>
          <w:sz w:val="24"/>
        </w:rPr>
        <w:t xml:space="preserve"> (Delivery), </w:t>
      </w:r>
      <w:r>
        <w:rPr>
          <w:rStyle w:val="Textoennegrita"/>
          <w:rFonts w:ascii="Arial" w:hAnsi="Arial"/>
          <w:sz w:val="24"/>
        </w:rPr>
        <w:t>S</w:t>
      </w:r>
      <w:r>
        <w:rPr>
          <w:rStyle w:val="Textoennegrita"/>
          <w:rFonts w:ascii="Arial" w:hAnsi="Arial"/>
          <w:b w:val="0"/>
          <w:sz w:val="24"/>
        </w:rPr>
        <w:t xml:space="preserve"> (Security), </w:t>
      </w:r>
      <w:r>
        <w:rPr>
          <w:rStyle w:val="Textoennegrita"/>
          <w:rFonts w:ascii="Arial" w:hAnsi="Arial"/>
          <w:sz w:val="24"/>
        </w:rPr>
        <w:t>M</w:t>
      </w:r>
      <w:r>
        <w:rPr>
          <w:rStyle w:val="Textoennegrita"/>
          <w:rFonts w:ascii="Arial" w:hAnsi="Arial"/>
          <w:b w:val="0"/>
          <w:sz w:val="24"/>
        </w:rPr>
        <w:t xml:space="preserve"> (Moral) nos indica el tipo de indicador qu</w:t>
      </w:r>
      <w:r>
        <w:rPr>
          <w:rStyle w:val="Textoennegrita"/>
          <w:rFonts w:ascii="Arial" w:hAnsi="Arial"/>
          <w:b w:val="0"/>
          <w:sz w:val="24"/>
        </w:rPr>
        <w:t>e hacemos mención.</w:t>
      </w: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 xml:space="preserve">La </w:t>
      </w:r>
      <w:r>
        <w:rPr>
          <w:rStyle w:val="Textoennegrita"/>
          <w:rFonts w:ascii="Arial" w:hAnsi="Arial"/>
          <w:sz w:val="24"/>
        </w:rPr>
        <w:t xml:space="preserve">flecha </w:t>
      </w:r>
      <w:r>
        <w:rPr>
          <w:rStyle w:val="Textoennegrita"/>
          <w:rFonts w:ascii="Arial" w:hAnsi="Arial"/>
          <w:b w:val="0"/>
          <w:sz w:val="24"/>
        </w:rPr>
        <w:t>nos dice si los objetivos planteados son en sentido creciente o decreciente.</w:t>
      </w: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 xml:space="preserve">Las </w:t>
      </w:r>
      <w:r>
        <w:rPr>
          <w:rStyle w:val="Textoennegrita"/>
          <w:rFonts w:ascii="Arial" w:hAnsi="Arial"/>
          <w:sz w:val="24"/>
        </w:rPr>
        <w:t xml:space="preserve">pirámides </w:t>
      </w:r>
      <w:r>
        <w:rPr>
          <w:rStyle w:val="Textoennegrita"/>
          <w:rFonts w:ascii="Arial" w:hAnsi="Arial"/>
          <w:b w:val="0"/>
          <w:sz w:val="24"/>
        </w:rPr>
        <w:t>con sus tres niveles hacen referencia a quiénes son los responsables del cumplimiento de ese indicador.  La superior es para la Gerencia</w:t>
      </w:r>
      <w:r>
        <w:rPr>
          <w:rStyle w:val="Textoennegrita"/>
          <w:rFonts w:ascii="Arial" w:hAnsi="Arial"/>
          <w:b w:val="0"/>
          <w:sz w:val="24"/>
        </w:rPr>
        <w:t>, la intermedia es para la Coordinación y la inferior es para el Grupo de Operación.</w:t>
      </w:r>
    </w:p>
    <w:p w:rsidR="00000000" w:rsidRDefault="006D683D">
      <w:pPr>
        <w:pStyle w:val="Textoindependiente"/>
        <w:spacing w:line="480" w:lineRule="auto"/>
        <w:ind w:left="708"/>
        <w:rPr>
          <w:rStyle w:val="Textoennegrita"/>
          <w:rFonts w:ascii="Arial" w:hAnsi="Arial"/>
          <w:b w:val="0"/>
          <w:sz w:val="24"/>
        </w:rPr>
      </w:pPr>
    </w:p>
    <w:p w:rsidR="00000000" w:rsidRDefault="006D683D">
      <w:pPr>
        <w:pStyle w:val="Textoindependiente"/>
        <w:spacing w:line="480" w:lineRule="auto"/>
        <w:ind w:left="708"/>
        <w:rPr>
          <w:rStyle w:val="Textoennegrita"/>
          <w:rFonts w:ascii="Arial" w:hAnsi="Arial"/>
          <w:b w:val="0"/>
          <w:sz w:val="24"/>
        </w:rPr>
      </w:pPr>
      <w:r>
        <w:rPr>
          <w:rStyle w:val="Textoennegrita"/>
          <w:rFonts w:ascii="Arial" w:hAnsi="Arial"/>
          <w:b w:val="0"/>
          <w:sz w:val="24"/>
        </w:rPr>
        <w:t>Cabe mencionar, que cada indicador tiene su Benchmarking que es nuestra referencia hacia el mejoramiento continuo.</w:t>
      </w:r>
    </w:p>
    <w:p w:rsidR="00000000" w:rsidRDefault="006D683D">
      <w:pPr>
        <w:spacing w:line="480" w:lineRule="auto"/>
        <w:ind w:firstLine="708"/>
        <w:rPr>
          <w:rStyle w:val="Textoennegrita"/>
          <w:rFonts w:ascii="Tahoma" w:hAnsi="Tahoma"/>
          <w:color w:val="000000"/>
          <w:sz w:val="24"/>
        </w:rPr>
      </w:pPr>
    </w:p>
    <w:p w:rsidR="00000000" w:rsidRDefault="006D683D">
      <w:pPr>
        <w:spacing w:line="480" w:lineRule="auto"/>
        <w:ind w:firstLine="708"/>
        <w:rPr>
          <w:rStyle w:val="Textoennegrita"/>
          <w:rFonts w:ascii="Tahoma" w:hAnsi="Tahoma"/>
          <w:color w:val="000000"/>
          <w:sz w:val="24"/>
        </w:rPr>
      </w:pPr>
      <w:r>
        <w:rPr>
          <w:rStyle w:val="Textoennegrita"/>
          <w:rFonts w:ascii="Tahoma" w:hAnsi="Tahoma"/>
          <w:color w:val="000000"/>
          <w:sz w:val="24"/>
        </w:rPr>
        <w:t>4.2 Cómo llegaremos al objetivo:  Cero Averías.</w:t>
      </w:r>
    </w:p>
    <w:p w:rsidR="00000000" w:rsidRDefault="006D683D">
      <w:pPr>
        <w:spacing w:line="480" w:lineRule="auto"/>
        <w:rPr>
          <w:rStyle w:val="Textoennegrita"/>
          <w:rFonts w:ascii="Tahoma" w:hAnsi="Tahoma"/>
          <w:color w:val="000000"/>
          <w:sz w:val="24"/>
        </w:rPr>
      </w:pPr>
    </w:p>
    <w:p w:rsidR="00000000" w:rsidRDefault="006D683D" w:rsidP="006D683D">
      <w:pPr>
        <w:pStyle w:val="NormalWeb"/>
        <w:numPr>
          <w:ilvl w:val="1"/>
          <w:numId w:val="1"/>
        </w:numPr>
        <w:tabs>
          <w:tab w:val="clear" w:pos="1080"/>
          <w:tab w:val="num" w:pos="1788"/>
        </w:tabs>
        <w:spacing w:line="480" w:lineRule="auto"/>
        <w:ind w:left="1842"/>
        <w:jc w:val="both"/>
        <w:rPr>
          <w:rStyle w:val="Textoennegrita"/>
          <w:rFonts w:ascii="Tahoma" w:hAnsi="Tahoma"/>
          <w:color w:val="000000"/>
        </w:rPr>
      </w:pPr>
      <w:r>
        <w:rPr>
          <w:rStyle w:val="Textoennegrita"/>
          <w:rFonts w:ascii="Tahoma" w:hAnsi="Tahoma"/>
          <w:color w:val="000000"/>
        </w:rPr>
        <w:t>Las c</w:t>
      </w:r>
      <w:r>
        <w:rPr>
          <w:rStyle w:val="Textoennegrita"/>
          <w:rFonts w:ascii="Tahoma" w:hAnsi="Tahoma"/>
          <w:color w:val="000000"/>
        </w:rPr>
        <w:t>inco medidas de lucha para alcanzar el Cero Averías.</w:t>
      </w:r>
    </w:p>
    <w:p w:rsidR="00000000" w:rsidRDefault="006D683D">
      <w:pPr>
        <w:pStyle w:val="NormalWeb"/>
        <w:spacing w:line="480" w:lineRule="auto"/>
        <w:ind w:left="1109"/>
        <w:jc w:val="both"/>
        <w:rPr>
          <w:rStyle w:val="Textoennegrita"/>
          <w:rFonts w:ascii="Arial" w:hAnsi="Arial"/>
          <w:b w:val="0"/>
          <w:color w:val="000000"/>
        </w:rPr>
      </w:pPr>
      <w:r>
        <w:rPr>
          <w:rStyle w:val="Textoennegrita"/>
          <w:rFonts w:ascii="Arial" w:hAnsi="Arial"/>
          <w:b w:val="0"/>
          <w:color w:val="000000"/>
        </w:rPr>
        <w:t>Para alcanzar el Cero Averías se aplicará  las siguientes medidas:</w:t>
      </w:r>
    </w:p>
    <w:p w:rsidR="00000000" w:rsidRDefault="006D683D" w:rsidP="006D683D">
      <w:pPr>
        <w:pStyle w:val="NormalWeb"/>
        <w:numPr>
          <w:ilvl w:val="0"/>
          <w:numId w:val="2"/>
        </w:numPr>
        <w:tabs>
          <w:tab w:val="clear" w:pos="881"/>
          <w:tab w:val="num" w:pos="1589"/>
        </w:tabs>
        <w:spacing w:line="480" w:lineRule="auto"/>
        <w:ind w:left="1589"/>
        <w:jc w:val="both"/>
        <w:rPr>
          <w:rStyle w:val="Textoennegrita"/>
          <w:rFonts w:ascii="Arial" w:hAnsi="Arial"/>
          <w:color w:val="000000"/>
        </w:rPr>
      </w:pPr>
      <w:r>
        <w:rPr>
          <w:rStyle w:val="Textoennegrita"/>
          <w:rFonts w:ascii="Arial" w:hAnsi="Arial"/>
          <w:color w:val="000000"/>
        </w:rPr>
        <w:t>Establecimiento de las Condiciones Básicas.</w:t>
      </w:r>
    </w:p>
    <w:p w:rsidR="00000000" w:rsidRDefault="006D683D">
      <w:pPr>
        <w:pStyle w:val="NormalWeb"/>
        <w:spacing w:line="480" w:lineRule="auto"/>
        <w:ind w:left="1109"/>
        <w:jc w:val="both"/>
        <w:rPr>
          <w:rStyle w:val="Textoennegrita"/>
          <w:rFonts w:ascii="Arial" w:hAnsi="Arial"/>
          <w:b w:val="0"/>
          <w:color w:val="000000"/>
        </w:rPr>
      </w:pPr>
      <w:r>
        <w:rPr>
          <w:rStyle w:val="Textoennegrita"/>
          <w:rFonts w:ascii="Arial" w:hAnsi="Arial"/>
          <w:b w:val="0"/>
          <w:color w:val="000000"/>
        </w:rPr>
        <w:t>La limpieza, la lubricación y el reapriete son condiciones considerables básicas para la ope</w:t>
      </w:r>
      <w:r>
        <w:rPr>
          <w:rStyle w:val="Textoennegrita"/>
          <w:rFonts w:ascii="Arial" w:hAnsi="Arial"/>
          <w:b w:val="0"/>
          <w:color w:val="000000"/>
        </w:rPr>
        <w:t>ración adecuada del equipo.</w:t>
      </w:r>
    </w:p>
    <w:p w:rsidR="00000000" w:rsidRDefault="006D683D" w:rsidP="006D683D">
      <w:pPr>
        <w:pStyle w:val="NormalWeb"/>
        <w:numPr>
          <w:ilvl w:val="0"/>
          <w:numId w:val="3"/>
        </w:numPr>
        <w:tabs>
          <w:tab w:val="clear" w:pos="761"/>
          <w:tab w:val="num" w:pos="1469"/>
        </w:tabs>
        <w:spacing w:line="480" w:lineRule="auto"/>
        <w:ind w:left="1469"/>
        <w:jc w:val="both"/>
        <w:rPr>
          <w:rStyle w:val="Textoennegrita"/>
          <w:rFonts w:ascii="Arial" w:hAnsi="Arial"/>
          <w:b w:val="0"/>
          <w:color w:val="000000"/>
        </w:rPr>
      </w:pPr>
      <w:r>
        <w:rPr>
          <w:rStyle w:val="Textoennegrita"/>
          <w:rFonts w:ascii="Arial" w:hAnsi="Arial"/>
          <w:color w:val="000000"/>
        </w:rPr>
        <w:t>Limpieza de los equipos.</w:t>
      </w:r>
      <w:r>
        <w:rPr>
          <w:rStyle w:val="Textoennegrita"/>
          <w:rFonts w:ascii="Arial" w:hAnsi="Arial"/>
          <w:b w:val="0"/>
          <w:color w:val="000000"/>
        </w:rPr>
        <w:t xml:space="preserve">  Eliminar la fuente de contaminación de la deterioración.</w:t>
      </w:r>
    </w:p>
    <w:p w:rsidR="00000000" w:rsidRDefault="006D683D" w:rsidP="006D683D">
      <w:pPr>
        <w:pStyle w:val="NormalWeb"/>
        <w:numPr>
          <w:ilvl w:val="0"/>
          <w:numId w:val="3"/>
        </w:numPr>
        <w:tabs>
          <w:tab w:val="clear" w:pos="761"/>
          <w:tab w:val="num" w:pos="1469"/>
        </w:tabs>
        <w:spacing w:line="480" w:lineRule="auto"/>
        <w:ind w:left="1469"/>
        <w:jc w:val="both"/>
        <w:rPr>
          <w:rStyle w:val="Textoennegrita"/>
          <w:rFonts w:ascii="Arial" w:hAnsi="Arial"/>
          <w:b w:val="0"/>
          <w:color w:val="000000"/>
        </w:rPr>
      </w:pPr>
      <w:r>
        <w:rPr>
          <w:rStyle w:val="Textoennegrita"/>
          <w:rFonts w:ascii="Arial" w:hAnsi="Arial"/>
          <w:color w:val="000000"/>
        </w:rPr>
        <w:lastRenderedPageBreak/>
        <w:t>Lubricación.</w:t>
      </w:r>
      <w:r>
        <w:rPr>
          <w:rStyle w:val="Textoennegrita"/>
          <w:rFonts w:ascii="Arial" w:hAnsi="Arial"/>
          <w:b w:val="0"/>
          <w:color w:val="000000"/>
        </w:rPr>
        <w:t xml:space="preserve">  Identificación de los puntos de lubricación.  Revisar los procedimientos de lubricación.  Estandarización de los lubricantes.</w:t>
      </w:r>
    </w:p>
    <w:p w:rsidR="00000000" w:rsidRDefault="006D683D" w:rsidP="006D683D">
      <w:pPr>
        <w:pStyle w:val="NormalWeb"/>
        <w:numPr>
          <w:ilvl w:val="0"/>
          <w:numId w:val="3"/>
        </w:numPr>
        <w:tabs>
          <w:tab w:val="clear" w:pos="761"/>
          <w:tab w:val="num" w:pos="1469"/>
        </w:tabs>
        <w:spacing w:line="480" w:lineRule="auto"/>
        <w:ind w:left="1469"/>
        <w:jc w:val="both"/>
        <w:rPr>
          <w:rStyle w:val="Textoennegrita"/>
          <w:rFonts w:ascii="Arial" w:hAnsi="Arial"/>
          <w:b w:val="0"/>
          <w:color w:val="000000"/>
        </w:rPr>
      </w:pPr>
      <w:r>
        <w:rPr>
          <w:rStyle w:val="Textoennegrita"/>
          <w:rFonts w:ascii="Arial" w:hAnsi="Arial"/>
          <w:color w:val="000000"/>
        </w:rPr>
        <w:t>Reapr</w:t>
      </w:r>
      <w:r>
        <w:rPr>
          <w:rStyle w:val="Textoennegrita"/>
          <w:rFonts w:ascii="Arial" w:hAnsi="Arial"/>
          <w:color w:val="000000"/>
        </w:rPr>
        <w:t>iete.</w:t>
      </w:r>
      <w:r>
        <w:rPr>
          <w:rStyle w:val="Textoennegrita"/>
          <w:rFonts w:ascii="Arial" w:hAnsi="Arial"/>
          <w:b w:val="0"/>
          <w:color w:val="000000"/>
        </w:rPr>
        <w:t xml:space="preserve">  Establecer medidas para luchar contra la soltura.  Inspección de los elementos de fijación.</w:t>
      </w:r>
    </w:p>
    <w:p w:rsidR="00000000" w:rsidRDefault="006D683D" w:rsidP="006D683D">
      <w:pPr>
        <w:pStyle w:val="NormalWeb"/>
        <w:numPr>
          <w:ilvl w:val="0"/>
          <w:numId w:val="3"/>
        </w:numPr>
        <w:tabs>
          <w:tab w:val="clear" w:pos="761"/>
          <w:tab w:val="num" w:pos="1469"/>
        </w:tabs>
        <w:spacing w:line="480" w:lineRule="auto"/>
        <w:ind w:left="1469"/>
        <w:jc w:val="both"/>
        <w:rPr>
          <w:rStyle w:val="Textoennegrita"/>
          <w:rFonts w:ascii="Arial" w:hAnsi="Arial"/>
          <w:b w:val="0"/>
          <w:color w:val="000000"/>
        </w:rPr>
      </w:pPr>
      <w:r>
        <w:rPr>
          <w:rStyle w:val="Textoennegrita"/>
          <w:rFonts w:ascii="Arial" w:hAnsi="Arial"/>
          <w:color w:val="000000"/>
        </w:rPr>
        <w:t>Estandarización.</w:t>
      </w:r>
      <w:r>
        <w:rPr>
          <w:rStyle w:val="Textoennegrita"/>
          <w:rFonts w:ascii="Arial" w:hAnsi="Arial"/>
          <w:b w:val="0"/>
          <w:color w:val="000000"/>
        </w:rPr>
        <w:t xml:space="preserve">  Establecer estándares de limpieza, inspección y lubricación.</w:t>
      </w:r>
    </w:p>
    <w:p w:rsidR="00000000" w:rsidRDefault="006D683D">
      <w:pPr>
        <w:pStyle w:val="NormalWeb"/>
        <w:spacing w:line="480" w:lineRule="auto"/>
        <w:ind w:left="1109"/>
        <w:jc w:val="both"/>
        <w:rPr>
          <w:rStyle w:val="Textoennegrita"/>
          <w:rFonts w:ascii="Arial" w:hAnsi="Arial"/>
          <w:b w:val="0"/>
          <w:color w:val="000000"/>
        </w:rPr>
      </w:pPr>
      <w:r>
        <w:rPr>
          <w:rStyle w:val="Textoennegrita"/>
          <w:rFonts w:ascii="Arial" w:hAnsi="Arial"/>
          <w:b w:val="0"/>
          <w:color w:val="000000"/>
        </w:rPr>
        <w:t xml:space="preserve">Las averías son, en general, causadas por degeneración decurrente del uso del </w:t>
      </w:r>
      <w:r>
        <w:rPr>
          <w:rStyle w:val="Textoennegrita"/>
          <w:rFonts w:ascii="Arial" w:hAnsi="Arial"/>
          <w:b w:val="0"/>
          <w:color w:val="000000"/>
        </w:rPr>
        <w:t>equipo, sin obedecer a las condiciones básicas de funcionamiento.</w:t>
      </w:r>
    </w:p>
    <w:p w:rsidR="00000000" w:rsidRDefault="006D683D" w:rsidP="006D683D">
      <w:pPr>
        <w:pStyle w:val="NormalWeb"/>
        <w:numPr>
          <w:ilvl w:val="0"/>
          <w:numId w:val="2"/>
        </w:numPr>
        <w:tabs>
          <w:tab w:val="clear" w:pos="881"/>
          <w:tab w:val="num" w:pos="1589"/>
        </w:tabs>
        <w:spacing w:line="480" w:lineRule="auto"/>
        <w:ind w:left="1589"/>
        <w:jc w:val="both"/>
        <w:rPr>
          <w:rStyle w:val="Textoennegrita"/>
          <w:rFonts w:ascii="Arial" w:hAnsi="Arial"/>
          <w:color w:val="000000"/>
        </w:rPr>
      </w:pPr>
      <w:r>
        <w:rPr>
          <w:rStyle w:val="Textoennegrita"/>
          <w:rFonts w:ascii="Arial" w:hAnsi="Arial"/>
          <w:color w:val="000000"/>
        </w:rPr>
        <w:t>Cumplimiento de las Condiciones de Uso.</w:t>
      </w:r>
    </w:p>
    <w:p w:rsidR="00000000" w:rsidRDefault="006D683D" w:rsidP="006D683D">
      <w:pPr>
        <w:pStyle w:val="NormalWeb"/>
        <w:numPr>
          <w:ilvl w:val="0"/>
          <w:numId w:val="4"/>
        </w:numPr>
        <w:tabs>
          <w:tab w:val="clear" w:pos="936"/>
          <w:tab w:val="num" w:pos="1701"/>
        </w:tabs>
        <w:spacing w:line="480" w:lineRule="auto"/>
        <w:ind w:left="1701"/>
        <w:jc w:val="both"/>
        <w:rPr>
          <w:rStyle w:val="Textoennegrita"/>
          <w:rFonts w:ascii="Arial" w:hAnsi="Arial"/>
          <w:b w:val="0"/>
          <w:color w:val="000000"/>
        </w:rPr>
      </w:pPr>
      <w:r>
        <w:rPr>
          <w:rStyle w:val="Textoennegrita"/>
          <w:rFonts w:ascii="Arial" w:hAnsi="Arial"/>
          <w:color w:val="000000"/>
        </w:rPr>
        <w:t xml:space="preserve">Operación. </w:t>
      </w:r>
      <w:r>
        <w:rPr>
          <w:rStyle w:val="Textoennegrita"/>
          <w:rFonts w:ascii="Arial" w:hAnsi="Arial"/>
          <w:b w:val="0"/>
          <w:color w:val="000000"/>
        </w:rPr>
        <w:t xml:space="preserve"> El equipo debe será operado dentro de los límites de capacidad y de carga, que son definidos previamente en la fase de proyecto.</w:t>
      </w:r>
    </w:p>
    <w:p w:rsidR="00000000" w:rsidRDefault="006D683D">
      <w:pPr>
        <w:pStyle w:val="NormalWeb"/>
        <w:spacing w:line="480" w:lineRule="auto"/>
        <w:ind w:left="1644"/>
        <w:jc w:val="both"/>
        <w:rPr>
          <w:rStyle w:val="Textoennegrita"/>
          <w:rFonts w:ascii="Arial" w:hAnsi="Arial"/>
          <w:b w:val="0"/>
          <w:color w:val="000000"/>
        </w:rPr>
      </w:pPr>
      <w:r>
        <w:rPr>
          <w:rStyle w:val="Textoennegrita"/>
          <w:rFonts w:ascii="Arial" w:hAnsi="Arial"/>
          <w:b w:val="0"/>
          <w:color w:val="000000"/>
        </w:rPr>
        <w:t>Respetand</w:t>
      </w:r>
      <w:r>
        <w:rPr>
          <w:rStyle w:val="Textoennegrita"/>
          <w:rFonts w:ascii="Arial" w:hAnsi="Arial"/>
          <w:b w:val="0"/>
          <w:color w:val="000000"/>
        </w:rPr>
        <w:t>o estos límites, queda reducida la posibilidad de averías, garantizando vida más larga al equipo.</w:t>
      </w:r>
    </w:p>
    <w:p w:rsidR="00000000" w:rsidRDefault="006D683D">
      <w:pPr>
        <w:pStyle w:val="NormalWeb"/>
        <w:spacing w:line="480" w:lineRule="auto"/>
        <w:ind w:left="1644"/>
        <w:jc w:val="both"/>
        <w:rPr>
          <w:rStyle w:val="Textoennegrita"/>
          <w:rFonts w:ascii="Arial" w:hAnsi="Arial"/>
          <w:b w:val="0"/>
          <w:color w:val="000000"/>
        </w:rPr>
      </w:pPr>
      <w:r>
        <w:rPr>
          <w:rStyle w:val="Textoennegrita"/>
          <w:rFonts w:ascii="Arial" w:hAnsi="Arial"/>
          <w:b w:val="0"/>
          <w:color w:val="000000"/>
        </w:rPr>
        <w:t>Parámetros de funcionamiento del equipo que deberán ser respetados:  voltaje, frecuencia, amperaje, rotación, temperatura, presión, fuerza, etc.</w:t>
      </w:r>
    </w:p>
    <w:p w:rsidR="00000000" w:rsidRDefault="006D683D" w:rsidP="006D683D">
      <w:pPr>
        <w:pStyle w:val="NormalWeb"/>
        <w:numPr>
          <w:ilvl w:val="0"/>
          <w:numId w:val="4"/>
        </w:numPr>
        <w:tabs>
          <w:tab w:val="clear" w:pos="936"/>
          <w:tab w:val="num" w:pos="1644"/>
        </w:tabs>
        <w:spacing w:line="480" w:lineRule="auto"/>
        <w:ind w:left="1644"/>
        <w:jc w:val="both"/>
        <w:rPr>
          <w:rStyle w:val="Textoennegrita"/>
          <w:rFonts w:ascii="Arial" w:hAnsi="Arial"/>
          <w:b w:val="0"/>
          <w:color w:val="000000"/>
        </w:rPr>
      </w:pPr>
      <w:r>
        <w:rPr>
          <w:rStyle w:val="Textoennegrita"/>
          <w:rFonts w:ascii="Arial" w:hAnsi="Arial"/>
          <w:color w:val="000000"/>
        </w:rPr>
        <w:lastRenderedPageBreak/>
        <w:t>Estandarizaci</w:t>
      </w:r>
      <w:r>
        <w:rPr>
          <w:rStyle w:val="Textoennegrita"/>
          <w:rFonts w:ascii="Arial" w:hAnsi="Arial"/>
          <w:color w:val="000000"/>
        </w:rPr>
        <w:t>ón.</w:t>
      </w:r>
      <w:r>
        <w:rPr>
          <w:rStyle w:val="Textoennegrita"/>
          <w:rFonts w:ascii="Arial" w:hAnsi="Arial"/>
          <w:b w:val="0"/>
          <w:color w:val="000000"/>
        </w:rPr>
        <w:t xml:space="preserve"> Se debe estandarizar los procedimientos de operación del comienzo al fin del proceso productivo.  Elaborar los manuales.   Implementar las hojas de operación.</w:t>
      </w:r>
    </w:p>
    <w:p w:rsidR="00000000" w:rsidRDefault="006D683D" w:rsidP="006D683D">
      <w:pPr>
        <w:pStyle w:val="NormalWeb"/>
        <w:numPr>
          <w:ilvl w:val="0"/>
          <w:numId w:val="4"/>
        </w:numPr>
        <w:tabs>
          <w:tab w:val="clear" w:pos="936"/>
          <w:tab w:val="num" w:pos="1644"/>
        </w:tabs>
        <w:spacing w:line="480" w:lineRule="auto"/>
        <w:ind w:left="1644"/>
        <w:jc w:val="both"/>
        <w:rPr>
          <w:rStyle w:val="Textoennegrita"/>
          <w:rFonts w:ascii="Arial" w:hAnsi="Arial"/>
          <w:b w:val="0"/>
          <w:color w:val="000000"/>
        </w:rPr>
      </w:pPr>
      <w:r>
        <w:rPr>
          <w:rStyle w:val="Textoennegrita"/>
          <w:rFonts w:ascii="Arial" w:hAnsi="Arial"/>
          <w:color w:val="000000"/>
        </w:rPr>
        <w:t>Estandarización y mejoramiento.</w:t>
      </w:r>
      <w:r>
        <w:rPr>
          <w:rStyle w:val="Textoennegrita"/>
          <w:rFonts w:ascii="Arial" w:hAnsi="Arial"/>
          <w:b w:val="0"/>
          <w:color w:val="000000"/>
        </w:rPr>
        <w:t xml:space="preserve">  Se debe realizar la estandarización y el mejoramiento de los</w:t>
      </w:r>
      <w:r>
        <w:rPr>
          <w:rStyle w:val="Textoennegrita"/>
          <w:rFonts w:ascii="Arial" w:hAnsi="Arial"/>
          <w:b w:val="0"/>
          <w:color w:val="000000"/>
        </w:rPr>
        <w:t xml:space="preserve"> puntos de ajuste y reglaje.</w:t>
      </w:r>
    </w:p>
    <w:p w:rsidR="00000000" w:rsidRDefault="006D683D" w:rsidP="006D683D">
      <w:pPr>
        <w:pStyle w:val="NormalWeb"/>
        <w:numPr>
          <w:ilvl w:val="0"/>
          <w:numId w:val="2"/>
        </w:numPr>
        <w:tabs>
          <w:tab w:val="clear" w:pos="881"/>
          <w:tab w:val="num" w:pos="1589"/>
        </w:tabs>
        <w:spacing w:line="480" w:lineRule="auto"/>
        <w:ind w:left="1589"/>
        <w:jc w:val="both"/>
        <w:rPr>
          <w:rStyle w:val="Textoennegrita"/>
          <w:rFonts w:ascii="Arial" w:hAnsi="Arial"/>
          <w:color w:val="000000"/>
        </w:rPr>
      </w:pPr>
      <w:r>
        <w:rPr>
          <w:rStyle w:val="Textoennegrita"/>
          <w:rFonts w:ascii="Arial" w:hAnsi="Arial"/>
          <w:color w:val="000000"/>
        </w:rPr>
        <w:t>Restauración de los Puntos Deteriorados.</w:t>
      </w:r>
    </w:p>
    <w:p w:rsidR="00000000" w:rsidRDefault="006D683D">
      <w:pPr>
        <w:pStyle w:val="NormalWeb"/>
        <w:spacing w:line="480" w:lineRule="auto"/>
        <w:ind w:left="1134"/>
        <w:jc w:val="both"/>
        <w:rPr>
          <w:rStyle w:val="Textoennegrita"/>
          <w:rFonts w:ascii="Arial" w:hAnsi="Arial"/>
          <w:b w:val="0"/>
          <w:color w:val="000000"/>
        </w:rPr>
      </w:pPr>
      <w:r>
        <w:rPr>
          <w:rStyle w:val="Textoennegrita"/>
          <w:rFonts w:ascii="Arial" w:hAnsi="Arial"/>
          <w:b w:val="0"/>
          <w:color w:val="000000"/>
        </w:rPr>
        <w:t>Cuando se obedecen a todas las condiciones, tanto las básicas como las operacionales, el equipo puede sufrir deterioración a lo largo del tiempo.  Es necesario detectar las partes deteri</w:t>
      </w:r>
      <w:r>
        <w:rPr>
          <w:rStyle w:val="Textoennegrita"/>
          <w:rFonts w:ascii="Arial" w:hAnsi="Arial"/>
          <w:b w:val="0"/>
          <w:color w:val="000000"/>
        </w:rPr>
        <w:t>oradas del equipo, realizar restauraciones y traerlas a las condiciones originales.</w:t>
      </w:r>
    </w:p>
    <w:p w:rsidR="00000000" w:rsidRDefault="006D683D">
      <w:pPr>
        <w:pStyle w:val="NormalWeb"/>
        <w:spacing w:line="480" w:lineRule="auto"/>
        <w:ind w:left="1134"/>
        <w:jc w:val="both"/>
        <w:rPr>
          <w:rStyle w:val="Textoennegrita"/>
          <w:rFonts w:ascii="Arial" w:hAnsi="Arial"/>
          <w:b w:val="0"/>
          <w:color w:val="000000"/>
        </w:rPr>
      </w:pPr>
      <w:r>
        <w:rPr>
          <w:rStyle w:val="Textoennegrita"/>
          <w:rFonts w:ascii="Arial" w:hAnsi="Arial"/>
          <w:b w:val="0"/>
          <w:color w:val="000000"/>
        </w:rPr>
        <w:t>El procedimiento de inspección, de testes y de mantenimientos periódicos debe ser ejecutado adecuadamente, tanto para la recuperación del equipo como para que sus condicion</w:t>
      </w:r>
      <w:r>
        <w:rPr>
          <w:rStyle w:val="Textoennegrita"/>
          <w:rFonts w:ascii="Arial" w:hAnsi="Arial"/>
          <w:b w:val="0"/>
          <w:color w:val="000000"/>
        </w:rPr>
        <w:t>es originales sean mantenidas.</w:t>
      </w:r>
    </w:p>
    <w:p w:rsidR="00000000" w:rsidRDefault="006D683D">
      <w:pPr>
        <w:pStyle w:val="NormalWeb"/>
        <w:spacing w:line="480" w:lineRule="auto"/>
        <w:ind w:left="1134"/>
        <w:jc w:val="both"/>
        <w:rPr>
          <w:rStyle w:val="Textoennegrita"/>
          <w:rFonts w:ascii="Arial" w:hAnsi="Arial"/>
          <w:color w:val="000000"/>
        </w:rPr>
      </w:pPr>
      <w:r>
        <w:rPr>
          <w:rStyle w:val="Textoennegrita"/>
          <w:rFonts w:ascii="Arial" w:hAnsi="Arial"/>
          <w:color w:val="000000"/>
        </w:rPr>
        <w:t>Detección o previsión:</w:t>
      </w:r>
    </w:p>
    <w:p w:rsidR="00000000" w:rsidRDefault="006D683D" w:rsidP="006D683D">
      <w:pPr>
        <w:pStyle w:val="NormalWeb"/>
        <w:numPr>
          <w:ilvl w:val="0"/>
          <w:numId w:val="5"/>
        </w:numPr>
        <w:tabs>
          <w:tab w:val="clear" w:pos="876"/>
          <w:tab w:val="num" w:pos="1584"/>
        </w:tabs>
        <w:spacing w:line="480" w:lineRule="auto"/>
        <w:ind w:left="1584"/>
        <w:jc w:val="both"/>
        <w:rPr>
          <w:rStyle w:val="Textoennegrita"/>
          <w:rFonts w:ascii="Arial" w:hAnsi="Arial"/>
          <w:b w:val="0"/>
          <w:color w:val="000000"/>
        </w:rPr>
      </w:pPr>
      <w:r>
        <w:rPr>
          <w:rStyle w:val="Textoennegrita"/>
          <w:rFonts w:ascii="Arial" w:hAnsi="Arial"/>
          <w:color w:val="000000"/>
        </w:rPr>
        <w:t xml:space="preserve">Inspección.  </w:t>
      </w:r>
      <w:r>
        <w:rPr>
          <w:rStyle w:val="Textoennegrita"/>
          <w:rFonts w:ascii="Arial" w:hAnsi="Arial"/>
          <w:b w:val="0"/>
          <w:color w:val="000000"/>
        </w:rPr>
        <w:t>Se debe inspeccionar a través de los cinco sentidos.  Proceso.  Equipo.</w:t>
      </w:r>
    </w:p>
    <w:p w:rsidR="00000000" w:rsidRDefault="006D683D" w:rsidP="006D683D">
      <w:pPr>
        <w:pStyle w:val="NormalWeb"/>
        <w:numPr>
          <w:ilvl w:val="0"/>
          <w:numId w:val="5"/>
        </w:numPr>
        <w:tabs>
          <w:tab w:val="clear" w:pos="876"/>
          <w:tab w:val="num" w:pos="1584"/>
        </w:tabs>
        <w:spacing w:line="480" w:lineRule="auto"/>
        <w:ind w:left="1584"/>
        <w:jc w:val="both"/>
        <w:rPr>
          <w:rStyle w:val="Textoennegrita"/>
          <w:rFonts w:ascii="Arial" w:hAnsi="Arial"/>
          <w:b w:val="0"/>
          <w:color w:val="000000"/>
        </w:rPr>
      </w:pPr>
      <w:r>
        <w:rPr>
          <w:rStyle w:val="Textoennegrita"/>
          <w:rFonts w:ascii="Arial" w:hAnsi="Arial"/>
          <w:color w:val="000000"/>
        </w:rPr>
        <w:t>Estandarización.</w:t>
      </w:r>
      <w:r>
        <w:rPr>
          <w:rStyle w:val="Textoennegrita"/>
          <w:rFonts w:ascii="Arial" w:hAnsi="Arial"/>
          <w:b w:val="0"/>
          <w:color w:val="000000"/>
        </w:rPr>
        <w:t xml:space="preserve">  Preparación de un estándar para inspecciones diarias.</w:t>
      </w:r>
    </w:p>
    <w:p w:rsidR="00000000" w:rsidRDefault="006D683D" w:rsidP="006D683D">
      <w:pPr>
        <w:pStyle w:val="NormalWeb"/>
        <w:numPr>
          <w:ilvl w:val="0"/>
          <w:numId w:val="5"/>
        </w:numPr>
        <w:tabs>
          <w:tab w:val="clear" w:pos="876"/>
          <w:tab w:val="num" w:pos="1584"/>
        </w:tabs>
        <w:spacing w:line="480" w:lineRule="auto"/>
        <w:ind w:left="1584"/>
        <w:jc w:val="both"/>
        <w:rPr>
          <w:rStyle w:val="Textoennegrita"/>
          <w:rFonts w:ascii="Arial" w:hAnsi="Arial"/>
          <w:b w:val="0"/>
          <w:color w:val="000000"/>
        </w:rPr>
      </w:pPr>
      <w:r>
        <w:rPr>
          <w:rStyle w:val="Textoennegrita"/>
          <w:rFonts w:ascii="Arial" w:hAnsi="Arial"/>
          <w:color w:val="000000"/>
        </w:rPr>
        <w:lastRenderedPageBreak/>
        <w:t xml:space="preserve">Procedimientos.  </w:t>
      </w:r>
      <w:r>
        <w:rPr>
          <w:rStyle w:val="Textoennegrita"/>
          <w:rFonts w:ascii="Arial" w:hAnsi="Arial"/>
          <w:b w:val="0"/>
          <w:color w:val="000000"/>
        </w:rPr>
        <w:t>Se deben elaborar procedimie</w:t>
      </w:r>
      <w:r>
        <w:rPr>
          <w:rStyle w:val="Textoennegrita"/>
          <w:rFonts w:ascii="Arial" w:hAnsi="Arial"/>
          <w:b w:val="0"/>
          <w:color w:val="000000"/>
        </w:rPr>
        <w:t>ntos para inspecciones, teste y cambios.</w:t>
      </w:r>
    </w:p>
    <w:p w:rsidR="00000000" w:rsidRDefault="006D683D" w:rsidP="006D683D">
      <w:pPr>
        <w:pStyle w:val="NormalWeb"/>
        <w:numPr>
          <w:ilvl w:val="0"/>
          <w:numId w:val="5"/>
        </w:numPr>
        <w:tabs>
          <w:tab w:val="clear" w:pos="876"/>
          <w:tab w:val="num" w:pos="1584"/>
        </w:tabs>
        <w:spacing w:line="480" w:lineRule="auto"/>
        <w:ind w:left="1584"/>
        <w:jc w:val="both"/>
        <w:rPr>
          <w:rStyle w:val="Textoennegrita"/>
          <w:rFonts w:ascii="Arial" w:hAnsi="Arial"/>
          <w:b w:val="0"/>
          <w:color w:val="000000"/>
        </w:rPr>
      </w:pPr>
      <w:r>
        <w:rPr>
          <w:rStyle w:val="Textoennegrita"/>
          <w:rFonts w:ascii="Arial" w:hAnsi="Arial"/>
          <w:color w:val="000000"/>
        </w:rPr>
        <w:t>Cambios.</w:t>
      </w:r>
      <w:r>
        <w:rPr>
          <w:rStyle w:val="Textoennegrita"/>
          <w:rFonts w:ascii="Arial" w:hAnsi="Arial"/>
          <w:b w:val="0"/>
          <w:color w:val="000000"/>
        </w:rPr>
        <w:t xml:space="preserve">  Establecer límites para cambios (Ej.:  filtro)</w:t>
      </w:r>
    </w:p>
    <w:p w:rsidR="00000000" w:rsidRDefault="006D683D" w:rsidP="006D683D">
      <w:pPr>
        <w:pStyle w:val="NormalWeb"/>
        <w:numPr>
          <w:ilvl w:val="0"/>
          <w:numId w:val="5"/>
        </w:numPr>
        <w:tabs>
          <w:tab w:val="clear" w:pos="876"/>
          <w:tab w:val="num" w:pos="1584"/>
        </w:tabs>
        <w:spacing w:line="480" w:lineRule="auto"/>
        <w:ind w:left="1584"/>
        <w:jc w:val="both"/>
        <w:rPr>
          <w:rStyle w:val="Textoennegrita"/>
          <w:rFonts w:ascii="Arial" w:hAnsi="Arial"/>
          <w:b w:val="0"/>
          <w:color w:val="000000"/>
        </w:rPr>
      </w:pPr>
      <w:r>
        <w:rPr>
          <w:rStyle w:val="Textoennegrita"/>
          <w:rFonts w:ascii="Arial" w:hAnsi="Arial"/>
          <w:color w:val="000000"/>
        </w:rPr>
        <w:t>Detección.</w:t>
      </w:r>
      <w:r>
        <w:rPr>
          <w:rStyle w:val="Textoennegrita"/>
          <w:rFonts w:ascii="Arial" w:hAnsi="Arial"/>
          <w:b w:val="0"/>
          <w:color w:val="000000"/>
        </w:rPr>
        <w:t xml:space="preserve">  Establecer criterios para descubrir señales de anomalías.</w:t>
      </w:r>
    </w:p>
    <w:p w:rsidR="00000000" w:rsidRDefault="006D683D" w:rsidP="006D683D">
      <w:pPr>
        <w:pStyle w:val="NormalWeb"/>
        <w:numPr>
          <w:ilvl w:val="0"/>
          <w:numId w:val="5"/>
        </w:numPr>
        <w:tabs>
          <w:tab w:val="clear" w:pos="876"/>
          <w:tab w:val="num" w:pos="1584"/>
        </w:tabs>
        <w:spacing w:line="480" w:lineRule="auto"/>
        <w:ind w:left="1584"/>
        <w:jc w:val="both"/>
        <w:rPr>
          <w:rStyle w:val="Textoennegrita"/>
          <w:rFonts w:ascii="Arial" w:hAnsi="Arial"/>
          <w:b w:val="0"/>
          <w:color w:val="000000"/>
        </w:rPr>
      </w:pPr>
      <w:r>
        <w:rPr>
          <w:rStyle w:val="Textoennegrita"/>
          <w:rFonts w:ascii="Arial" w:hAnsi="Arial"/>
          <w:color w:val="000000"/>
        </w:rPr>
        <w:t xml:space="preserve">Previsión.  </w:t>
      </w:r>
      <w:r>
        <w:rPr>
          <w:rStyle w:val="Textoennegrita"/>
          <w:rFonts w:ascii="Arial" w:hAnsi="Arial"/>
          <w:b w:val="0"/>
          <w:color w:val="000000"/>
        </w:rPr>
        <w:t xml:space="preserve">Establecer parámetros para previsión de deterioración y métodos de medición </w:t>
      </w:r>
      <w:r>
        <w:rPr>
          <w:rStyle w:val="Textoennegrita"/>
          <w:rFonts w:ascii="Arial" w:hAnsi="Arial"/>
          <w:b w:val="0"/>
          <w:color w:val="000000"/>
        </w:rPr>
        <w:t>/ evaluación.</w:t>
      </w:r>
    </w:p>
    <w:p w:rsidR="00000000" w:rsidRDefault="006D683D">
      <w:pPr>
        <w:pStyle w:val="NormalWeb"/>
        <w:spacing w:line="480" w:lineRule="auto"/>
        <w:ind w:left="1134"/>
        <w:jc w:val="both"/>
        <w:rPr>
          <w:rStyle w:val="Textoennegrita"/>
          <w:rFonts w:ascii="Arial" w:hAnsi="Arial"/>
          <w:b w:val="0"/>
          <w:color w:val="000000"/>
        </w:rPr>
      </w:pPr>
      <w:r>
        <w:rPr>
          <w:rStyle w:val="Textoennegrita"/>
          <w:rFonts w:ascii="Arial" w:hAnsi="Arial"/>
          <w:color w:val="000000"/>
        </w:rPr>
        <w:t>Restauración y prevención:</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t>Prioridad de las actividades de mantenimiento.  Establecer el criterio de evaluación A, B, C de los equipos.</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t>Establecer el registro y el histórico del mantenimiento de los equipos.  Optimizar la periodicidad del man</w:t>
      </w:r>
      <w:r>
        <w:rPr>
          <w:rStyle w:val="Textoennegrita"/>
          <w:rFonts w:ascii="Arial" w:hAnsi="Arial"/>
          <w:b w:val="0"/>
          <w:color w:val="000000"/>
        </w:rPr>
        <w:t>tenimiento.</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t>Estandarizar las inspecciones con desmonte de los equipos.  Programación anual.  Introducción del sistema de control de datos de los equipos (electrónico).</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t>Estandarizar los métodos de desmontaje, medición, substitución y montaje.</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t>Mejoramiento e</w:t>
      </w:r>
      <w:r>
        <w:rPr>
          <w:rStyle w:val="Textoennegrita"/>
          <w:rFonts w:ascii="Arial" w:hAnsi="Arial"/>
          <w:b w:val="0"/>
          <w:color w:val="000000"/>
        </w:rPr>
        <w:t>n el procedimiento operacional para inspección, cambios y reparos.</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lastRenderedPageBreak/>
        <w:t>Establecer criterios para almacenaje, centralización, control de existencias para piezas de repuesto.</w:t>
      </w:r>
    </w:p>
    <w:p w:rsidR="00000000" w:rsidRDefault="006D683D" w:rsidP="006D683D">
      <w:pPr>
        <w:pStyle w:val="NormalWeb"/>
        <w:numPr>
          <w:ilvl w:val="0"/>
          <w:numId w:val="6"/>
        </w:numPr>
        <w:tabs>
          <w:tab w:val="clear" w:pos="996"/>
          <w:tab w:val="num" w:pos="1704"/>
        </w:tabs>
        <w:spacing w:line="480" w:lineRule="auto"/>
        <w:ind w:left="1704"/>
        <w:jc w:val="both"/>
        <w:rPr>
          <w:rStyle w:val="Textoennegrita"/>
          <w:rFonts w:ascii="Arial" w:hAnsi="Arial"/>
          <w:b w:val="0"/>
          <w:color w:val="000000"/>
        </w:rPr>
      </w:pPr>
      <w:r>
        <w:rPr>
          <w:rStyle w:val="Textoennegrita"/>
          <w:rFonts w:ascii="Arial" w:hAnsi="Arial"/>
          <w:b w:val="0"/>
          <w:color w:val="000000"/>
        </w:rPr>
        <w:t>Establecer sistema de control para dibujos y documentos.  Centralización.  Facilidad en</w:t>
      </w:r>
      <w:r>
        <w:rPr>
          <w:rStyle w:val="Textoennegrita"/>
          <w:rFonts w:ascii="Arial" w:hAnsi="Arial"/>
          <w:b w:val="0"/>
          <w:color w:val="000000"/>
        </w:rPr>
        <w:t xml:space="preserve"> el acceso.</w:t>
      </w:r>
    </w:p>
    <w:p w:rsidR="00000000" w:rsidRDefault="006D683D" w:rsidP="006D683D">
      <w:pPr>
        <w:pStyle w:val="NormalWeb"/>
        <w:numPr>
          <w:ilvl w:val="0"/>
          <w:numId w:val="2"/>
        </w:numPr>
        <w:tabs>
          <w:tab w:val="clear" w:pos="881"/>
          <w:tab w:val="num" w:pos="1589"/>
        </w:tabs>
        <w:spacing w:line="480" w:lineRule="auto"/>
        <w:ind w:left="1589"/>
        <w:jc w:val="both"/>
        <w:rPr>
          <w:rStyle w:val="Textoennegrita"/>
          <w:rFonts w:ascii="Arial" w:hAnsi="Arial"/>
          <w:color w:val="000000"/>
        </w:rPr>
      </w:pPr>
      <w:r>
        <w:rPr>
          <w:rStyle w:val="Textoennegrita"/>
          <w:rFonts w:ascii="Arial" w:hAnsi="Arial"/>
          <w:color w:val="000000"/>
        </w:rPr>
        <w:t>Solución para las Deficiencias del Proyecto.</w:t>
      </w:r>
    </w:p>
    <w:p w:rsidR="00000000" w:rsidRDefault="006D683D">
      <w:pPr>
        <w:pStyle w:val="NormalWeb"/>
        <w:spacing w:line="480" w:lineRule="auto"/>
        <w:ind w:left="1134"/>
        <w:jc w:val="both"/>
        <w:rPr>
          <w:rStyle w:val="Textoennegrita"/>
          <w:rFonts w:ascii="Arial" w:hAnsi="Arial"/>
          <w:b w:val="0"/>
          <w:color w:val="000000"/>
        </w:rPr>
      </w:pPr>
      <w:r>
        <w:rPr>
          <w:rStyle w:val="Textoennegrita"/>
          <w:rFonts w:ascii="Arial" w:hAnsi="Arial"/>
          <w:b w:val="0"/>
          <w:color w:val="000000"/>
        </w:rPr>
        <w:t>Con la adopción de las tres medidas citadas anteriormente, las averías pueden continuar ocurriendo debido a las deficiencias del propio proyecto de equipo.</w:t>
      </w:r>
    </w:p>
    <w:p w:rsidR="00000000" w:rsidRDefault="006D683D">
      <w:pPr>
        <w:pStyle w:val="NormalWeb"/>
        <w:spacing w:line="480" w:lineRule="auto"/>
        <w:ind w:left="1134"/>
        <w:jc w:val="both"/>
        <w:rPr>
          <w:rStyle w:val="Textoennegrita"/>
          <w:rFonts w:ascii="Arial" w:hAnsi="Arial"/>
          <w:b w:val="0"/>
          <w:color w:val="000000"/>
        </w:rPr>
      </w:pPr>
      <w:r>
        <w:rPr>
          <w:rStyle w:val="Textoennegrita"/>
          <w:rFonts w:ascii="Arial" w:hAnsi="Arial"/>
          <w:b w:val="0"/>
          <w:color w:val="000000"/>
        </w:rPr>
        <w:t>Muchas de estas deficiencias, son decurrent</w:t>
      </w:r>
      <w:r>
        <w:rPr>
          <w:rStyle w:val="Textoennegrita"/>
          <w:rFonts w:ascii="Arial" w:hAnsi="Arial"/>
          <w:b w:val="0"/>
          <w:color w:val="000000"/>
        </w:rPr>
        <w:t>es de capacitación técnica insuficiente para correcta especificación en la fase de proyecto o de la fabricación del equipo – estos fallos deben ser marcados y sanados, evitando que se repitan en futuros proyectos.</w:t>
      </w:r>
    </w:p>
    <w:p w:rsidR="00000000" w:rsidRDefault="006D683D" w:rsidP="006D683D">
      <w:pPr>
        <w:pStyle w:val="NormalWeb"/>
        <w:numPr>
          <w:ilvl w:val="0"/>
          <w:numId w:val="7"/>
        </w:numPr>
        <w:tabs>
          <w:tab w:val="clear" w:pos="951"/>
          <w:tab w:val="num" w:pos="1659"/>
        </w:tabs>
        <w:spacing w:line="480" w:lineRule="auto"/>
        <w:ind w:left="1659"/>
        <w:jc w:val="both"/>
        <w:rPr>
          <w:rStyle w:val="Textoennegrita"/>
          <w:rFonts w:ascii="Arial" w:hAnsi="Arial"/>
          <w:b w:val="0"/>
          <w:color w:val="000000"/>
        </w:rPr>
      </w:pPr>
      <w:r>
        <w:rPr>
          <w:rStyle w:val="Textoennegrita"/>
          <w:rFonts w:ascii="Arial" w:hAnsi="Arial"/>
          <w:b w:val="0"/>
          <w:color w:val="000000"/>
        </w:rPr>
        <w:t>Medidas para aumentar la resistencia, de m</w:t>
      </w:r>
      <w:r>
        <w:rPr>
          <w:rStyle w:val="Textoennegrita"/>
          <w:rFonts w:ascii="Arial" w:hAnsi="Arial"/>
          <w:b w:val="0"/>
          <w:color w:val="000000"/>
        </w:rPr>
        <w:t>odo a ampliar la vida útil.  Equipo (Ej.:  Tipo de material, resistencia, estructura).  Ambiente (Ej.:  Pesquisa de anticorrosivos, materiales de revestimiento).  Proceso (Ej.:  Sobrecarga)</w:t>
      </w:r>
    </w:p>
    <w:p w:rsidR="00000000" w:rsidRDefault="006D683D" w:rsidP="006D683D">
      <w:pPr>
        <w:pStyle w:val="NormalWeb"/>
        <w:numPr>
          <w:ilvl w:val="0"/>
          <w:numId w:val="7"/>
        </w:numPr>
        <w:tabs>
          <w:tab w:val="clear" w:pos="951"/>
          <w:tab w:val="num" w:pos="1659"/>
        </w:tabs>
        <w:spacing w:line="480" w:lineRule="auto"/>
        <w:ind w:left="1659"/>
        <w:jc w:val="both"/>
        <w:rPr>
          <w:rStyle w:val="Textoennegrita"/>
          <w:rFonts w:ascii="Arial" w:hAnsi="Arial"/>
          <w:b w:val="0"/>
          <w:color w:val="000000"/>
        </w:rPr>
      </w:pPr>
      <w:r>
        <w:rPr>
          <w:rStyle w:val="Textoennegrita"/>
          <w:rFonts w:ascii="Arial" w:hAnsi="Arial"/>
          <w:b w:val="0"/>
          <w:color w:val="000000"/>
        </w:rPr>
        <w:t>Medidas contra reincidencia y prevención de accidentes.</w:t>
      </w:r>
    </w:p>
    <w:p w:rsidR="00000000" w:rsidRDefault="006D683D" w:rsidP="006D683D">
      <w:pPr>
        <w:pStyle w:val="NormalWeb"/>
        <w:numPr>
          <w:ilvl w:val="0"/>
          <w:numId w:val="2"/>
        </w:numPr>
        <w:tabs>
          <w:tab w:val="clear" w:pos="881"/>
          <w:tab w:val="num" w:pos="1589"/>
        </w:tabs>
        <w:spacing w:line="480" w:lineRule="auto"/>
        <w:ind w:left="1589"/>
        <w:jc w:val="both"/>
        <w:rPr>
          <w:rStyle w:val="Textoennegrita"/>
          <w:rFonts w:ascii="Arial" w:hAnsi="Arial"/>
          <w:color w:val="000000"/>
        </w:rPr>
      </w:pPr>
      <w:r>
        <w:rPr>
          <w:rStyle w:val="Textoennegrita"/>
          <w:rFonts w:ascii="Arial" w:hAnsi="Arial"/>
          <w:color w:val="000000"/>
        </w:rPr>
        <w:t xml:space="preserve">Evolución </w:t>
      </w:r>
      <w:r>
        <w:rPr>
          <w:rStyle w:val="Textoennegrita"/>
          <w:rFonts w:ascii="Arial" w:hAnsi="Arial"/>
          <w:color w:val="000000"/>
        </w:rPr>
        <w:t xml:space="preserve">de la Capacitación Técnica. </w:t>
      </w:r>
    </w:p>
    <w:p w:rsidR="00000000" w:rsidRDefault="006D683D">
      <w:pPr>
        <w:pStyle w:val="NormalWeb"/>
        <w:spacing w:line="480" w:lineRule="auto"/>
        <w:ind w:left="1109"/>
        <w:jc w:val="both"/>
        <w:rPr>
          <w:rStyle w:val="Textoennegrita"/>
          <w:rFonts w:ascii="Arial" w:hAnsi="Arial"/>
          <w:b w:val="0"/>
          <w:color w:val="000000"/>
        </w:rPr>
      </w:pPr>
      <w:r>
        <w:rPr>
          <w:rStyle w:val="Textoennegrita"/>
          <w:rFonts w:ascii="Arial" w:hAnsi="Arial"/>
          <w:b w:val="0"/>
          <w:color w:val="000000"/>
        </w:rPr>
        <w:lastRenderedPageBreak/>
        <w:t>Como la ejecución de las etapas anteriores es realizada por el personal, no se pueden esperar resultados satisfactorios si éstos</w:t>
      </w:r>
      <w:r>
        <w:rPr>
          <w:rStyle w:val="Textoennegrita"/>
          <w:rFonts w:ascii="Tahoma" w:hAnsi="Tahoma"/>
          <w:b w:val="0"/>
          <w:color w:val="000000"/>
          <w:sz w:val="28"/>
        </w:rPr>
        <w:t xml:space="preserve"> </w:t>
      </w:r>
      <w:r>
        <w:rPr>
          <w:rStyle w:val="Textoennegrita"/>
          <w:rFonts w:ascii="Arial" w:hAnsi="Arial"/>
          <w:b w:val="0"/>
          <w:color w:val="000000"/>
        </w:rPr>
        <w:t>no poseen los conocimientos necesarios para desempeñar estas tareas.</w:t>
      </w:r>
    </w:p>
    <w:p w:rsidR="00000000" w:rsidRDefault="006D683D">
      <w:pPr>
        <w:pStyle w:val="NormalWeb"/>
        <w:spacing w:line="480" w:lineRule="auto"/>
        <w:ind w:left="1109"/>
        <w:jc w:val="both"/>
        <w:rPr>
          <w:rStyle w:val="Textoennegrita"/>
          <w:rFonts w:ascii="Arial" w:hAnsi="Arial"/>
          <w:b w:val="0"/>
          <w:color w:val="000000"/>
        </w:rPr>
      </w:pPr>
      <w:r>
        <w:rPr>
          <w:rStyle w:val="Textoennegrita"/>
          <w:rFonts w:ascii="Arial" w:hAnsi="Arial"/>
          <w:b w:val="0"/>
          <w:color w:val="000000"/>
        </w:rPr>
        <w:t>Es imprescindible, por lo tan</w:t>
      </w:r>
      <w:r>
        <w:rPr>
          <w:rStyle w:val="Textoennegrita"/>
          <w:rFonts w:ascii="Arial" w:hAnsi="Arial"/>
          <w:b w:val="0"/>
          <w:color w:val="000000"/>
        </w:rPr>
        <w:t xml:space="preserve">to, que tanto el personal de operación como el personal de mantenimiento posean conocimientos técnicos y reciban entrenamientos específicos sobre la metodología.  Esto es se los capacita en la conducción de tareas, tales como de:  </w:t>
      </w:r>
      <w:r>
        <w:rPr>
          <w:rStyle w:val="Textoennegrita"/>
          <w:rFonts w:ascii="Arial" w:hAnsi="Arial"/>
          <w:color w:val="000000"/>
        </w:rPr>
        <w:t>análisis de las causas de</w:t>
      </w:r>
      <w:r>
        <w:rPr>
          <w:rStyle w:val="Textoennegrita"/>
          <w:rFonts w:ascii="Arial" w:hAnsi="Arial"/>
          <w:color w:val="000000"/>
        </w:rPr>
        <w:t xml:space="preserve"> error de operación y reparos, bloqueo con medidas correctivas adecuadas, conducción de diagnósticos</w:t>
      </w:r>
      <w:r>
        <w:rPr>
          <w:rStyle w:val="Textoennegrita"/>
          <w:rFonts w:ascii="Tahoma" w:hAnsi="Tahoma"/>
          <w:color w:val="000000"/>
          <w:sz w:val="28"/>
        </w:rPr>
        <w:t xml:space="preserve"> </w:t>
      </w:r>
      <w:r>
        <w:rPr>
          <w:rStyle w:val="Textoennegrita"/>
          <w:rFonts w:ascii="Arial" w:hAnsi="Arial"/>
          <w:color w:val="000000"/>
        </w:rPr>
        <w:t>apropiados</w:t>
      </w:r>
      <w:r>
        <w:rPr>
          <w:rStyle w:val="Textoennegrita"/>
          <w:rFonts w:ascii="Arial" w:hAnsi="Arial"/>
          <w:b w:val="0"/>
          <w:color w:val="000000"/>
        </w:rPr>
        <w:t>, mejoramiento en las herramientas, mejoramiento en los sistemas de controles, estandarización de procedimientos, etc.</w:t>
      </w:r>
    </w:p>
    <w:p w:rsidR="00000000" w:rsidRDefault="006D683D">
      <w:pPr>
        <w:pStyle w:val="NormalWeb"/>
        <w:spacing w:line="480" w:lineRule="auto"/>
        <w:ind w:left="1109"/>
        <w:jc w:val="both"/>
        <w:rPr>
          <w:rStyle w:val="Textoennegrita"/>
          <w:rFonts w:ascii="Arial" w:hAnsi="Arial"/>
          <w:color w:val="000000"/>
        </w:rPr>
      </w:pPr>
      <w:r>
        <w:rPr>
          <w:rStyle w:val="Textoennegrita"/>
          <w:rFonts w:ascii="Arial" w:hAnsi="Arial"/>
          <w:color w:val="000000"/>
        </w:rPr>
        <w:t>Operación correcta:</w:t>
      </w:r>
    </w:p>
    <w:p w:rsidR="00000000" w:rsidRDefault="006D683D" w:rsidP="006D683D">
      <w:pPr>
        <w:pStyle w:val="NormalWeb"/>
        <w:numPr>
          <w:ilvl w:val="0"/>
          <w:numId w:val="8"/>
        </w:numPr>
        <w:tabs>
          <w:tab w:val="clear" w:pos="1016"/>
          <w:tab w:val="num" w:pos="1724"/>
        </w:tabs>
        <w:spacing w:line="480" w:lineRule="auto"/>
        <w:ind w:left="1724"/>
        <w:jc w:val="both"/>
        <w:rPr>
          <w:rStyle w:val="Textoennegrita"/>
          <w:rFonts w:ascii="Arial" w:hAnsi="Arial"/>
          <w:b w:val="0"/>
          <w:color w:val="000000"/>
        </w:rPr>
      </w:pPr>
      <w:r>
        <w:rPr>
          <w:rStyle w:val="Textoennegrita"/>
          <w:rFonts w:ascii="Arial" w:hAnsi="Arial"/>
          <w:b w:val="0"/>
          <w:color w:val="000000"/>
        </w:rPr>
        <w:t>Establ</w:t>
      </w:r>
      <w:r>
        <w:rPr>
          <w:rStyle w:val="Textoennegrita"/>
          <w:rFonts w:ascii="Arial" w:hAnsi="Arial"/>
          <w:b w:val="0"/>
          <w:color w:val="000000"/>
        </w:rPr>
        <w:t>ecer manuales operacionales (Ajuste, control visual, instrumentos de medición).</w:t>
      </w:r>
    </w:p>
    <w:p w:rsidR="00000000" w:rsidRDefault="006D683D" w:rsidP="006D683D">
      <w:pPr>
        <w:pStyle w:val="NormalWeb"/>
        <w:numPr>
          <w:ilvl w:val="0"/>
          <w:numId w:val="8"/>
        </w:numPr>
        <w:tabs>
          <w:tab w:val="clear" w:pos="1016"/>
          <w:tab w:val="num" w:pos="1724"/>
        </w:tabs>
        <w:spacing w:line="480" w:lineRule="auto"/>
        <w:ind w:left="1724"/>
        <w:jc w:val="both"/>
        <w:rPr>
          <w:rStyle w:val="Textoennegrita"/>
          <w:rFonts w:ascii="Arial" w:hAnsi="Arial"/>
          <w:b w:val="0"/>
          <w:color w:val="000000"/>
        </w:rPr>
      </w:pPr>
      <w:r>
        <w:rPr>
          <w:rStyle w:val="Textoennegrita"/>
          <w:rFonts w:ascii="Arial" w:hAnsi="Arial"/>
          <w:b w:val="0"/>
          <w:color w:val="000000"/>
        </w:rPr>
        <w:t>Análisis de las causas de las operaciones inadecuadas y bloqueo contra reincidencia.</w:t>
      </w:r>
    </w:p>
    <w:p w:rsidR="00000000" w:rsidRDefault="006D683D" w:rsidP="006D683D">
      <w:pPr>
        <w:pStyle w:val="NormalWeb"/>
        <w:numPr>
          <w:ilvl w:val="0"/>
          <w:numId w:val="8"/>
        </w:numPr>
        <w:tabs>
          <w:tab w:val="clear" w:pos="1016"/>
          <w:tab w:val="num" w:pos="1724"/>
        </w:tabs>
        <w:spacing w:line="480" w:lineRule="auto"/>
        <w:ind w:left="1724"/>
        <w:jc w:val="both"/>
        <w:rPr>
          <w:rStyle w:val="Textoennegrita"/>
          <w:rFonts w:ascii="Arial" w:hAnsi="Arial"/>
          <w:b w:val="0"/>
          <w:color w:val="000000"/>
        </w:rPr>
      </w:pPr>
      <w:r>
        <w:rPr>
          <w:rStyle w:val="Textoennegrita"/>
          <w:rFonts w:ascii="Arial" w:hAnsi="Arial"/>
          <w:b w:val="0"/>
          <w:color w:val="000000"/>
        </w:rPr>
        <w:t>Medida avisando la operación contra distracciones – operación segura.  Mejoramientos para a</w:t>
      </w:r>
      <w:r>
        <w:rPr>
          <w:rStyle w:val="Textoennegrita"/>
          <w:rFonts w:ascii="Arial" w:hAnsi="Arial"/>
          <w:b w:val="0"/>
          <w:color w:val="000000"/>
        </w:rPr>
        <w:t>cceso al botón de emergencia.  Actividades de prevención del peligro.</w:t>
      </w:r>
    </w:p>
    <w:p w:rsidR="00000000" w:rsidRDefault="006D683D">
      <w:pPr>
        <w:pStyle w:val="NormalWeb"/>
        <w:spacing w:line="480" w:lineRule="auto"/>
        <w:ind w:left="1109"/>
        <w:jc w:val="both"/>
        <w:rPr>
          <w:rStyle w:val="Textoennegrita"/>
          <w:rFonts w:ascii="Arial" w:hAnsi="Arial"/>
          <w:color w:val="000000"/>
        </w:rPr>
      </w:pPr>
      <w:r>
        <w:rPr>
          <w:rStyle w:val="Textoennegrita"/>
          <w:rFonts w:ascii="Arial" w:hAnsi="Arial"/>
          <w:color w:val="000000"/>
        </w:rPr>
        <w:t>Mantenimiento correcto:</w:t>
      </w:r>
    </w:p>
    <w:p w:rsidR="00000000" w:rsidRDefault="006D683D" w:rsidP="006D683D">
      <w:pPr>
        <w:pStyle w:val="NormalWeb"/>
        <w:numPr>
          <w:ilvl w:val="0"/>
          <w:numId w:val="9"/>
        </w:numPr>
        <w:tabs>
          <w:tab w:val="clear" w:pos="761"/>
          <w:tab w:val="num" w:pos="993"/>
          <w:tab w:val="num" w:pos="1469"/>
        </w:tabs>
        <w:spacing w:line="480" w:lineRule="auto"/>
        <w:ind w:left="1701" w:hanging="567"/>
        <w:jc w:val="both"/>
        <w:rPr>
          <w:rStyle w:val="Textoennegrita"/>
          <w:rFonts w:ascii="Arial" w:hAnsi="Arial"/>
          <w:b w:val="0"/>
          <w:color w:val="000000"/>
        </w:rPr>
      </w:pPr>
      <w:r>
        <w:rPr>
          <w:rStyle w:val="Textoennegrita"/>
          <w:rFonts w:ascii="Arial" w:hAnsi="Arial"/>
          <w:b w:val="0"/>
          <w:color w:val="000000"/>
        </w:rPr>
        <w:lastRenderedPageBreak/>
        <w:t xml:space="preserve">Establecer la prevención de errores del mantenimiento.  Análisis de fallos (reincidencia).  Mejoramiento de los procedimientos de mantenimiento.  Estandarización </w:t>
      </w:r>
      <w:r>
        <w:rPr>
          <w:rStyle w:val="Textoennegrita"/>
          <w:rFonts w:ascii="Arial" w:hAnsi="Arial"/>
          <w:b w:val="0"/>
          <w:color w:val="000000"/>
        </w:rPr>
        <w:t>/ utilización común de las piezas de repuesto.</w:t>
      </w:r>
    </w:p>
    <w:p w:rsidR="00000000" w:rsidRDefault="006D683D" w:rsidP="006D683D">
      <w:pPr>
        <w:pStyle w:val="NormalWeb"/>
        <w:numPr>
          <w:ilvl w:val="0"/>
          <w:numId w:val="9"/>
        </w:numPr>
        <w:tabs>
          <w:tab w:val="clear" w:pos="761"/>
          <w:tab w:val="num" w:pos="993"/>
          <w:tab w:val="num" w:pos="1469"/>
        </w:tabs>
        <w:spacing w:line="480" w:lineRule="auto"/>
        <w:ind w:left="1701" w:hanging="567"/>
        <w:jc w:val="both"/>
        <w:rPr>
          <w:rStyle w:val="Textoennegrita"/>
          <w:rFonts w:ascii="Arial" w:hAnsi="Arial"/>
          <w:b w:val="0"/>
          <w:color w:val="000000"/>
        </w:rPr>
      </w:pPr>
      <w:r>
        <w:rPr>
          <w:rStyle w:val="Textoennegrita"/>
          <w:rFonts w:ascii="Arial" w:hAnsi="Arial"/>
          <w:b w:val="0"/>
          <w:color w:val="000000"/>
        </w:rPr>
        <w:t>Evolución de la capacidad de la supervisión.  Prevención contra errores.  Elaboración de procedimientos.</w:t>
      </w:r>
    </w:p>
    <w:p w:rsidR="00000000" w:rsidRDefault="006D683D" w:rsidP="006D683D">
      <w:pPr>
        <w:pStyle w:val="NormalWeb"/>
        <w:numPr>
          <w:ilvl w:val="0"/>
          <w:numId w:val="9"/>
        </w:numPr>
        <w:tabs>
          <w:tab w:val="clear" w:pos="761"/>
          <w:tab w:val="num" w:pos="1469"/>
        </w:tabs>
        <w:spacing w:line="480" w:lineRule="auto"/>
        <w:ind w:left="1469"/>
        <w:jc w:val="both"/>
        <w:rPr>
          <w:rStyle w:val="Textoennegrita"/>
          <w:rFonts w:ascii="Tahoma" w:hAnsi="Tahoma"/>
          <w:b w:val="0"/>
          <w:color w:val="000000"/>
          <w:sz w:val="28"/>
        </w:rPr>
      </w:pPr>
      <w:r>
        <w:rPr>
          <w:rStyle w:val="Textoennegrita"/>
          <w:rFonts w:ascii="Arial" w:hAnsi="Arial"/>
          <w:b w:val="0"/>
          <w:color w:val="000000"/>
        </w:rPr>
        <w:t>Prevención contra errores en el comienzo de operación de los equipos (Start-up).  Estandarización.  List</w:t>
      </w:r>
      <w:r>
        <w:rPr>
          <w:rStyle w:val="Textoennegrita"/>
          <w:rFonts w:ascii="Arial" w:hAnsi="Arial"/>
          <w:b w:val="0"/>
          <w:color w:val="000000"/>
        </w:rPr>
        <w:t>a de verificación.</w:t>
      </w:r>
      <w:r>
        <w:rPr>
          <w:rStyle w:val="Textoennegrita"/>
          <w:rFonts w:ascii="Tahoma" w:hAnsi="Tahoma"/>
          <w:b w:val="0"/>
          <w:color w:val="000000"/>
          <w:sz w:val="28"/>
        </w:rPr>
        <w:t xml:space="preserve"> </w:t>
      </w:r>
    </w:p>
    <w:p w:rsidR="00000000" w:rsidRDefault="006D683D">
      <w:pPr>
        <w:pStyle w:val="NormalWeb"/>
        <w:spacing w:line="480" w:lineRule="auto"/>
        <w:ind w:left="1109"/>
        <w:jc w:val="both"/>
        <w:rPr>
          <w:rStyle w:val="Textoennegrita"/>
          <w:rFonts w:ascii="Tahoma" w:hAnsi="Tahoma"/>
          <w:b w:val="0"/>
          <w:color w:val="000000"/>
          <w:sz w:val="28"/>
        </w:rPr>
      </w:pPr>
    </w:p>
    <w:p w:rsidR="00000000" w:rsidRDefault="006D683D">
      <w:pPr>
        <w:pStyle w:val="NormalWeb"/>
        <w:spacing w:line="480" w:lineRule="auto"/>
        <w:ind w:left="1134"/>
        <w:jc w:val="both"/>
        <w:rPr>
          <w:rStyle w:val="Textoennegrita"/>
          <w:rFonts w:ascii="Arial" w:hAnsi="Arial"/>
          <w:color w:val="000000"/>
        </w:rPr>
      </w:pPr>
      <w:r>
        <w:rPr>
          <w:rStyle w:val="Textoennegrita"/>
          <w:rFonts w:ascii="Arial" w:hAnsi="Arial"/>
          <w:color w:val="000000"/>
        </w:rPr>
        <w:t>4.3. Etapas del Mantenimiento Planificado aplicado en la Planta de Detergentes.</w:t>
      </w:r>
    </w:p>
    <w:p w:rsidR="00000000" w:rsidRDefault="006D683D">
      <w:pPr>
        <w:pStyle w:val="NormalWeb"/>
        <w:spacing w:line="480" w:lineRule="auto"/>
        <w:ind w:left="1134"/>
        <w:jc w:val="both"/>
        <w:rPr>
          <w:rStyle w:val="Textoennegrita"/>
          <w:rFonts w:ascii="Arial" w:hAnsi="Arial"/>
          <w:color w:val="000000"/>
          <w:u w:val="single"/>
        </w:rPr>
      </w:pPr>
      <w:r>
        <w:rPr>
          <w:rStyle w:val="Textoennegrita"/>
          <w:rFonts w:ascii="Arial" w:hAnsi="Arial"/>
          <w:color w:val="000000"/>
        </w:rPr>
        <w:t>4.3.1 Evaluar el equipo y comprender la situación actual.</w:t>
      </w:r>
    </w:p>
    <w:p w:rsidR="00000000" w:rsidRDefault="006D683D" w:rsidP="006D683D">
      <w:pPr>
        <w:pStyle w:val="NormalWeb"/>
        <w:numPr>
          <w:ilvl w:val="0"/>
          <w:numId w:val="10"/>
        </w:numPr>
        <w:tabs>
          <w:tab w:val="clear" w:pos="761"/>
          <w:tab w:val="num" w:pos="1469"/>
        </w:tabs>
        <w:spacing w:line="480" w:lineRule="auto"/>
        <w:ind w:left="1469"/>
        <w:jc w:val="both"/>
        <w:rPr>
          <w:rStyle w:val="Textoennegrita"/>
          <w:rFonts w:ascii="Arial" w:hAnsi="Arial"/>
          <w:b w:val="0"/>
          <w:color w:val="000000"/>
        </w:rPr>
      </w:pPr>
      <w:r>
        <w:rPr>
          <w:rStyle w:val="Textoennegrita"/>
          <w:rFonts w:ascii="Arial" w:hAnsi="Arial"/>
          <w:color w:val="000000"/>
        </w:rPr>
        <w:t>ESTUDIO DE LA SITUACIÓN</w:t>
      </w:r>
      <w:r>
        <w:rPr>
          <w:rStyle w:val="Textoennegrita"/>
          <w:rFonts w:ascii="Arial" w:hAnsi="Arial"/>
          <w:b w:val="0"/>
          <w:color w:val="000000"/>
        </w:rPr>
        <w:t xml:space="preserve"> – Indice de averías y paradas, Nº de casos, intensidad, MTBF, costos de m</w:t>
      </w:r>
      <w:r>
        <w:rPr>
          <w:rStyle w:val="Textoennegrita"/>
          <w:rFonts w:ascii="Arial" w:hAnsi="Arial"/>
          <w:b w:val="0"/>
          <w:color w:val="000000"/>
        </w:rPr>
        <w:t>antenimiento, mantenimiento después de avería y otros en un periodo de tres meses.</w:t>
      </w:r>
    </w:p>
    <w:p w:rsidR="00000000" w:rsidRDefault="006D683D">
      <w:pPr>
        <w:pStyle w:val="NormalWeb"/>
        <w:spacing w:line="480" w:lineRule="auto"/>
        <w:ind w:left="1469"/>
        <w:jc w:val="both"/>
        <w:rPr>
          <w:rStyle w:val="Textoennegrita"/>
          <w:rFonts w:ascii="Arial" w:hAnsi="Arial"/>
          <w:b w:val="0"/>
          <w:color w:val="000000"/>
        </w:rPr>
      </w:pPr>
      <w:r>
        <w:rPr>
          <w:rFonts w:ascii="Arial" w:hAnsi="Arial"/>
          <w:noProof/>
          <w:color w:val="000000"/>
        </w:rPr>
        <w:pict>
          <v:group id="_x0000_s1029" style="position:absolute;left:0;text-align:left;margin-left:66.35pt;margin-top:311.15pt;width:374.4pt;height:266.4pt;z-index:251641856" coordorigin="2160,6940" coordsize="8064,5732" o:allowincell="f">
            <v:line id="_x0000_s1030" style="position:absolute" from="6072,9941" to="6073,9942" strokeweight=".65pt">
              <v:stroke color2="black"/>
            </v:line>
            <v:line id="_x0000_s1031" style="position:absolute" from="6072,9701" to="6188,9730" strokeweight=".65pt">
              <v:stroke color2="black"/>
            </v:line>
            <v:line id="_x0000_s1032" style="position:absolute" from="6072,9450" to="6315,9510" strokeweight=".65pt">
              <v:stroke color2="black"/>
            </v:line>
            <v:line id="_x0000_s1033" style="position:absolute" from="6072,9201" to="6432,9301" strokeweight=".65pt">
              <v:stroke color2="black"/>
            </v:line>
            <v:line id="_x0000_s1034" style="position:absolute" from="6072,8951" to="6558,9081" strokeweight=".65pt">
              <v:stroke color2="black"/>
            </v:line>
            <v:line id="_x0000_s1035" style="position:absolute" from="6072,8700" to="6675,8861" strokeweight=".65pt">
              <v:stroke color2="black"/>
            </v:line>
            <v:line id="_x0000_s1036" style="position:absolute" from="6072,8451" to="6801,8650" strokeweight=".65pt">
              <v:stroke color2="black"/>
            </v:line>
            <v:line id="_x0000_s1037" style="position:absolute" from="6072,8200" to="6917,8430" strokeweight=".65pt">
              <v:stroke color2="black"/>
            </v:line>
            <v:line id="_x0000_s1038" style="position:absolute" from="6072,9941" to="6073,9942" strokeweight=".65pt">
              <v:stroke color2="black"/>
            </v:line>
            <v:line id="_x0000_s1039" style="position:absolute" from="6188,9730" to="6276,9821" strokeweight=".65pt">
              <v:stroke color2="black"/>
            </v:line>
            <v:line id="_x0000_s1040" style="position:absolute" from="6315,9510" to="6490,9691" strokeweight=".65pt">
              <v:stroke color2="black"/>
            </v:line>
            <v:line id="_x0000_s1041" style="position:absolute" from="6432,9301" to="6694,9571" strokeweight=".65pt">
              <v:stroke color2="black"/>
            </v:line>
            <v:line id="_x0000_s1042" style="position:absolute" from="6558,9081" to="6907,9440" strokeweight=".65pt">
              <v:stroke color2="black"/>
            </v:line>
            <v:line id="_x0000_s1043" style="position:absolute" from="6675,8861" to="7122,9321" strokeweight=".65pt">
              <v:stroke color2="black"/>
            </v:line>
            <v:line id="_x0000_s1044" style="position:absolute" from="6801,8650" to="7325,9191" strokeweight=".65pt">
              <v:stroke color2="black"/>
            </v:line>
            <v:line id="_x0000_s1045" style="position:absolute" from="6917,8430" to="7539,9071" strokeweight=".65pt">
              <v:stroke color2="black"/>
            </v:line>
            <v:line id="_x0000_s1046" style="position:absolute" from="6072,9941" to="6073,9942" strokeweight=".65pt">
              <v:stroke color2="black"/>
            </v:line>
            <v:line id="_x0000_s1047" style="position:absolute" from="6276,9821" to="6305,9941" strokeweight=".65pt">
              <v:stroke color2="black"/>
            </v:line>
            <v:line id="_x0000_s1048" style="position:absolute" from="6490,9691" to="6548,9941" strokeweight=".65pt">
              <v:stroke color2="black"/>
            </v:line>
            <v:line id="_x0000_s1049" style="position:absolute" from="6694,9571" to="6791,9941" strokeweight=".65pt">
              <v:stroke color2="black"/>
            </v:line>
            <v:line id="_x0000_s1050" style="position:absolute" from="6907,9440" to="7034,9941" strokeweight=".65pt">
              <v:stroke color2="black"/>
            </v:line>
            <v:line id="_x0000_s1051" style="position:absolute" from="7122,9321" to="7277,9941" strokeweight=".65pt">
              <v:stroke color2="black"/>
            </v:line>
            <v:line id="_x0000_s1052" style="position:absolute" from="7325,9191" to="7520,9941" strokeweight=".65pt">
              <v:stroke color2="black"/>
            </v:line>
            <v:line id="_x0000_s1053" style="position:absolute" from="7539,9071" to="7763,9941" strokeweight=".65pt">
              <v:stroke color2="black"/>
            </v:line>
            <v:line id="_x0000_s1054" style="position:absolute" from="6072,9941" to="6073,9942" strokeweight=".65pt">
              <v:stroke color2="black"/>
            </v:line>
            <v:line id="_x0000_s1055" style="position:absolute;flip:x" from="6276,9941" to="6305,10061" strokeweight=".65pt">
              <v:stroke color2="black"/>
            </v:line>
            <v:line id="_x0000_s1056" style="position:absolute;flip:x" from="6490,9941" to="6548,10191" strokeweight=".65pt">
              <v:stroke color2="black"/>
            </v:line>
            <v:line id="_x0000_s1057" style="position:absolute;flip:x" from="6694,9941" to="6791,10311" strokeweight=".65pt">
              <v:stroke color2="black"/>
            </v:line>
            <v:line id="_x0000_s1058" style="position:absolute;flip:x" from="6907,9941" to="7034,10441" strokeweight=".65pt">
              <v:stroke color2="black"/>
            </v:line>
            <v:line id="_x0000_s1059" style="position:absolute;flip:x" from="7122,9941" to="7277,10561" strokeweight=".65pt">
              <v:stroke color2="black"/>
            </v:line>
            <v:line id="_x0000_s1060" style="position:absolute;flip:x" from="7325,9941" to="7520,10691" strokeweight=".65pt">
              <v:stroke color2="black"/>
            </v:line>
            <v:line id="_x0000_s1061" style="position:absolute;flip:x" from="7539,9941" to="7763,10811" strokeweight=".65pt">
              <v:stroke color2="black"/>
            </v:line>
            <v:line id="_x0000_s1062" style="position:absolute" from="6072,9941" to="6073,9942" strokeweight=".65pt">
              <v:stroke color2="black"/>
            </v:line>
            <v:line id="_x0000_s1063" style="position:absolute;flip:x" from="6188,10061" to="6276,10151" strokeweight=".65pt">
              <v:stroke color2="black"/>
            </v:line>
            <v:line id="_x0000_s1064" style="position:absolute;flip:x" from="6315,10191" to="6490,10371" strokeweight=".65pt">
              <v:stroke color2="black"/>
            </v:line>
            <v:line id="_x0000_s1065" style="position:absolute;flip:x" from="6432,10311" to="6694,10581" strokeweight=".65pt">
              <v:stroke color2="black"/>
            </v:line>
            <v:line id="_x0000_s1066" style="position:absolute;flip:x" from="6558,10441" to="6907,10801" strokeweight=".65pt">
              <v:stroke color2="black"/>
            </v:line>
            <v:line id="_x0000_s1067" style="position:absolute;flip:x" from="6675,10561" to="7122,11021" strokeweight=".65pt">
              <v:stroke color2="black"/>
            </v:line>
            <v:line id="_x0000_s1068" style="position:absolute;flip:x" from="6801,10691" to="7325,11231" strokeweight=".65pt">
              <v:stroke color2="black"/>
            </v:line>
            <v:line id="_x0000_s1069" style="position:absolute;flip:x" from="6917,10811" to="7539,11451" strokeweight=".65pt">
              <v:stroke color2="black"/>
            </v:line>
            <v:line id="_x0000_s1070" style="position:absolute" from="6072,9941" to="6073,9942" strokeweight=".65pt">
              <v:stroke color2="black"/>
            </v:line>
            <v:line id="_x0000_s1071" style="position:absolute;flip:x" from="6072,10151" to="6188,10181" strokeweight=".65pt">
              <v:stroke color2="black"/>
            </v:line>
            <v:line id="_x0000_s1072" style="position:absolute;flip:x" from="6072,10371" to="6315,10431" strokeweight=".65pt">
              <v:stroke color2="black"/>
            </v:line>
            <v:line id="_x0000_s1073" style="position:absolute;flip:x" from="6072,10581" to="6432,10681" strokeweight=".65pt">
              <v:stroke color2="black"/>
            </v:line>
            <v:line id="_x0000_s1074" style="position:absolute;flip:x" from="6072,10801" to="6558,10931" strokeweight=".65pt">
              <v:stroke color2="black"/>
            </v:line>
            <v:line id="_x0000_s1075" style="position:absolute;flip:x" from="6072,11021" to="6675,11181" strokeweight=".65pt">
              <v:stroke color2="black"/>
            </v:line>
            <v:line id="_x0000_s1076" style="position:absolute;flip:x" from="6072,11231" to="6801,11431" strokeweight=".65pt">
              <v:stroke color2="black"/>
            </v:line>
            <v:line id="_x0000_s1077" style="position:absolute;flip:x" from="6072,11451" to="6917,11681" strokeweight=".65pt">
              <v:stroke color2="black"/>
            </v:line>
            <v:line id="_x0000_s1078" style="position:absolute" from="6072,9941" to="6073,9942" strokeweight=".65pt">
              <v:stroke color2="black"/>
            </v:line>
            <v:line id="_x0000_s1079" style="position:absolute;flip:x y" from="5956,10151" to="6072,10181" strokeweight=".65pt">
              <v:stroke color2="black"/>
            </v:line>
            <v:line id="_x0000_s1080" style="position:absolute;flip:x y" from="5829,10371" to="6072,10431" strokeweight=".65pt">
              <v:stroke color2="black"/>
            </v:line>
            <v:line id="_x0000_s1081" style="position:absolute;flip:x y" from="5712,10581" to="6072,10681" strokeweight=".65pt">
              <v:stroke color2="black"/>
            </v:line>
            <v:line id="_x0000_s1082" style="position:absolute;flip:x y" from="5586,10801" to="6072,10931" strokeweight=".65pt">
              <v:stroke color2="black"/>
            </v:line>
            <v:line id="_x0000_s1083" style="position:absolute;flip:x y" from="5469,11021" to="6072,11181" strokeweight=".65pt">
              <v:stroke color2="black"/>
            </v:line>
            <v:line id="_x0000_s1084" style="position:absolute;flip:x y" from="5343,11231" to="6072,11431" strokeweight=".65pt">
              <v:stroke color2="black"/>
            </v:line>
            <v:line id="_x0000_s1085" style="position:absolute;flip:x y" from="5226,11451" to="6072,11681" strokeweight=".65pt">
              <v:stroke color2="black"/>
            </v:line>
            <v:line id="_x0000_s1086" style="position:absolute" from="6072,9941" to="6073,9942" strokeweight=".65pt">
              <v:stroke color2="black"/>
            </v:line>
            <v:line id="_x0000_s1087" style="position:absolute;flip:x y" from="5868,10061" to="5956,10151" strokeweight=".65pt">
              <v:stroke color2="black"/>
            </v:line>
            <v:line id="_x0000_s1088" style="position:absolute;flip:x y" from="5654,10191" to="5829,10371" strokeweight=".65pt">
              <v:stroke color2="black"/>
            </v:line>
            <v:line id="_x0000_s1089" style="position:absolute;flip:x y" from="5450,10311" to="5712,10581" strokeweight=".65pt">
              <v:stroke color2="black"/>
            </v:line>
            <v:line id="_x0000_s1090" style="position:absolute;flip:x y" from="5236,10441" to="5586,10801" strokeweight=".65pt">
              <v:stroke color2="black"/>
            </v:line>
            <v:line id="_x0000_s1091" style="position:absolute;flip:x y" from="5022,10561" to="5469,11021" strokeweight=".65pt">
              <v:stroke color2="black"/>
            </v:line>
            <v:line id="_x0000_s1092" style="position:absolute;flip:x y" from="4818,10691" to="5343,11231" strokeweight=".65pt">
              <v:stroke color2="black"/>
            </v:line>
            <v:line id="_x0000_s1093" style="position:absolute;flip:x y" from="4605,10811" to="5226,11451" strokeweight=".65pt">
              <v:stroke color2="black"/>
            </v:line>
            <v:line id="_x0000_s1094" style="position:absolute" from="6072,9941" to="6073,9942" strokeweight=".65pt">
              <v:stroke color2="black"/>
            </v:line>
            <v:line id="_x0000_s1095" style="position:absolute;flip:x y" from="5838,9941" to="5868,10061" strokeweight=".65pt">
              <v:stroke color2="black"/>
            </v:line>
            <v:line id="_x0000_s1096" style="position:absolute;flip:x y" from="5596,9941" to="5654,10191" strokeweight=".65pt">
              <v:stroke color2="black"/>
            </v:line>
            <v:line id="_x0000_s1097" style="position:absolute;flip:x y" from="5353,9941" to="5450,10311" strokeweight=".65pt">
              <v:stroke color2="black"/>
            </v:line>
            <v:line id="_x0000_s1098" style="position:absolute;flip:x y" from="5110,9941" to="5236,10441" strokeweight=".65pt">
              <v:stroke color2="black"/>
            </v:line>
            <v:line id="_x0000_s1099" style="position:absolute;flip:x y" from="4867,9941" to="5022,10561" strokeweight=".65pt">
              <v:stroke color2="black"/>
            </v:line>
            <v:line id="_x0000_s1100" style="position:absolute;flip:x y" from="4624,9941" to="4818,10691" strokeweight=".65pt">
              <v:stroke color2="black"/>
            </v:line>
            <v:line id="_x0000_s1101" style="position:absolute;flip:x y" from="4381,9941" to="4605,10811" strokeweight=".65pt">
              <v:stroke color2="black"/>
            </v:line>
            <v:line id="_x0000_s1102" style="position:absolute" from="6072,9941" to="6073,9942" strokeweight=".65pt">
              <v:stroke color2="black"/>
            </v:line>
            <v:line id="_x0000_s1103" style="position:absolute;flip:y" from="5838,9821" to="5868,9941" strokeweight=".65pt">
              <v:stroke color2="black"/>
            </v:line>
            <v:line id="_x0000_s1104" style="position:absolute;flip:y" from="5596,9691" to="5654,9941" strokeweight=".65pt">
              <v:stroke color2="black"/>
            </v:line>
            <v:line id="_x0000_s1105" style="position:absolute;flip:y" from="5353,9571" to="5450,9941" strokeweight=".65pt">
              <v:stroke color2="black"/>
            </v:line>
            <v:line id="_x0000_s1106" style="position:absolute;flip:y" from="5110,9440" to="5236,9941" strokeweight=".65pt">
              <v:stroke color2="black"/>
            </v:line>
            <v:line id="_x0000_s1107" style="position:absolute;flip:y" from="4867,9321" to="5022,9941" strokeweight=".65pt">
              <v:stroke color2="black"/>
            </v:line>
            <v:line id="_x0000_s1108" style="position:absolute;flip:y" from="4624,9191" to="4818,9941" strokeweight=".65pt">
              <v:stroke color2="black"/>
            </v:line>
            <v:line id="_x0000_s1109" style="position:absolute;flip:y" from="4381,9071" to="4605,9941" strokeweight=".65pt">
              <v:stroke color2="black"/>
            </v:line>
            <v:line id="_x0000_s1110" style="position:absolute" from="6072,9941" to="6073,9942" strokeweight=".65pt">
              <v:stroke color2="black"/>
            </v:line>
            <v:line id="_x0000_s1111" style="position:absolute;flip:y" from="5868,9730" to="5956,9821" strokeweight=".65pt">
              <v:stroke color2="black"/>
            </v:line>
            <v:line id="_x0000_s1112" style="position:absolute;flip:y" from="5654,9510" to="5829,9691" strokeweight=".65pt">
              <v:stroke color2="black"/>
            </v:line>
            <v:line id="_x0000_s1113" style="position:absolute;flip:y" from="5450,9301" to="5712,9571" strokeweight=".65pt">
              <v:stroke color2="black"/>
            </v:line>
            <v:line id="_x0000_s1114" style="position:absolute;flip:y" from="5236,9081" to="5586,9440" strokeweight=".65pt">
              <v:stroke color2="black"/>
            </v:line>
            <v:line id="_x0000_s1115" style="position:absolute;flip:y" from="5022,8861" to="5469,9321" strokeweight=".65pt">
              <v:stroke color2="black"/>
            </v:line>
            <v:line id="_x0000_s1116" style="position:absolute;flip:y" from="4818,8650" to="5343,9191" strokeweight=".65pt">
              <v:stroke color2="black"/>
            </v:line>
            <v:line id="_x0000_s1117" style="position:absolute;flip:y" from="4605,8430" to="5226,9071" strokeweight=".65pt">
              <v:stroke color2="black"/>
            </v:line>
            <v:line id="_x0000_s1118" style="position:absolute" from="6072,9941" to="6073,9942" strokeweight=".65pt">
              <v:stroke color2="black"/>
            </v:line>
            <v:line id="_x0000_s1119" style="position:absolute;flip:y" from="5956,9701" to="6072,9730" strokeweight=".65pt">
              <v:stroke color2="black"/>
            </v:line>
            <v:line id="_x0000_s1120" style="position:absolute;flip:y" from="5829,9450" to="6072,9510" strokeweight=".65pt">
              <v:stroke color2="black"/>
            </v:line>
            <v:line id="_x0000_s1121" style="position:absolute;flip:y" from="5712,9201" to="6072,9301" strokeweight=".65pt">
              <v:stroke color2="black"/>
            </v:line>
            <v:line id="_x0000_s1122" style="position:absolute;flip:y" from="5586,8951" to="6072,9081" strokeweight=".65pt">
              <v:stroke color2="black"/>
            </v:line>
            <v:line id="_x0000_s1123" style="position:absolute;flip:y" from="5469,8700" to="6072,8861" strokeweight=".65pt">
              <v:stroke color2="black"/>
            </v:line>
            <v:line id="_x0000_s1124" style="position:absolute;flip:y" from="5343,8451" to="6072,8650" strokeweight=".65pt">
              <v:stroke color2="black"/>
            </v:line>
            <v:line id="_x0000_s1125" style="position:absolute;flip:y" from="5226,8200" to="6072,8430" strokeweight=".65pt">
              <v:stroke color2="black"/>
            </v:line>
            <v:shape id="_x0000_s1126" style="position:absolute;left:5877;top:9031;width:710;height:1260" coordsize="951,1742" path="m261,622l951,,613,1037r182,221l378,1327r65,263l261,1590,,1742,183,1313,39,1258r222,l261,622xe" fillcolor="#99f" strokecolor="navy" strokeweight="1.3pt">
              <v:fill color2="black"/>
              <v:stroke color2="black"/>
              <v:path arrowok="t"/>
            </v:shape>
            <v:shape id="_x0000_s1127" style="position:absolute;left:4439;top:8260;width:3081;height:3361" coordsize="4130,4645" path="m2189,l3322,235r756,926l4130,2323r-52,1161l3166,4106r-977,539l1095,4327,508,3360,,2323,508,1286r1108,l2189,xe" filled="f" strokecolor="red" strokeweight="1.95pt">
              <v:stroke color2="black"/>
              <v:path arrowok="t"/>
            </v:shape>
            <v:shape id="_x0000_s1128" style="position:absolute;left:4867;top:8650;width:2245;height:2531" coordsize="3010,3498" path="m1616,69l2593,r417,927l2424,1784r586,857l2020,2530r-404,968l808,3263,912,2212,,1784,912,1355r704,429l1616,69xe" filled="f" strokecolor="#936" strokeweight="1.95pt">
              <v:stroke color2="black"/>
              <v:path arrowok="t"/>
            </v:shape>
            <v:shape id="_x0000_s1129" style="position:absolute;left:4624;top:8451;width:2701;height:2980" coordsize="3621,4120" path="m1941,l2996,124r625,899l3556,2060r65,1037l2749,3539r-808,581l964,3843,547,2917,,2060,547,1203r1146,414l1941,xe" filled="f" strokecolor="lime" strokeweight="1.95pt">
              <v:stroke color2="black"/>
              <v:path arrowok="t"/>
            </v:shape>
            <v:line id="_x0000_s1130" style="position:absolute;flip:y" from="6072,8200" to="6073,9941" strokeweight=".65pt">
              <v:stroke color2="black"/>
            </v:line>
            <v:line id="_x0000_s1131" style="position:absolute;flip:y" from="6072,8430" to="6917,9941" strokeweight=".65pt">
              <v:stroke color2="black"/>
            </v:line>
            <v:line id="_x0000_s1132" style="position:absolute;flip:y" from="6072,9071" to="7539,9941" strokeweight=".65pt">
              <v:stroke color2="black"/>
            </v:line>
            <v:line id="_x0000_s1133" style="position:absolute" from="6072,9941" to="7763,9942" strokeweight=".65pt">
              <v:stroke color2="black"/>
            </v:line>
            <v:line id="_x0000_s1134" style="position:absolute" from="6072,9941" to="7539,10811" strokeweight=".65pt">
              <v:stroke color2="black"/>
            </v:line>
            <v:line id="_x0000_s1135" style="position:absolute" from="6072,9941" to="6917,11451" strokeweight=".65pt">
              <v:stroke color2="black"/>
            </v:line>
            <v:line id="_x0000_s1136" style="position:absolute" from="6072,9941" to="6073,11681" strokeweight=".65pt">
              <v:stroke color2="black"/>
            </v:line>
            <v:line id="_x0000_s1137" style="position:absolute;flip:x" from="5226,9941" to="6072,11451" strokeweight=".65pt">
              <v:stroke color2="black"/>
            </v:line>
            <v:line id="_x0000_s1138" style="position:absolute;flip:x" from="4605,9941" to="6072,10811" strokeweight=".65pt">
              <v:stroke color2="black"/>
            </v:line>
            <v:line id="_x0000_s1139" style="position:absolute;flip:x" from="4381,9941" to="6072,9942" strokeweight=".65pt">
              <v:stroke color2="black"/>
            </v:line>
            <v:line id="_x0000_s1140" style="position:absolute;flip:x y" from="4605,9071" to="6072,9941" strokeweight=".65pt">
              <v:stroke color2="black"/>
            </v:line>
            <v:line id="_x0000_s1141" style="position:absolute;flip:x y" from="5226,8430" to="6072,9941" strokeweight=".65pt">
              <v:stroke color2="black"/>
            </v:line>
            <v:rect id="_x0000_s1142" style="position:absolute;left:4692;top:6960;width:3586;height:420" filled="f" stroked="f"/>
            <v:rect id="_x0000_s1143" style="position:absolute;left:5011;top:6940;width:3936;height:440" filled="f" stroked="f">
              <v:textbox style="mso-next-textbox:#_x0000_s1143;mso-rotate-with-shape:t" inset="0,0,0,0">
                <w:txbxContent>
                  <w:p w:rsidR="00000000" w:rsidRDefault="006D683D">
                    <w:pPr>
                      <w:pStyle w:val="Ttulo1"/>
                    </w:pPr>
                    <w:r>
                      <w:t xml:space="preserve">          Overall  Gaps</w:t>
                    </w:r>
                  </w:p>
                </w:txbxContent>
              </v:textbox>
            </v:rect>
            <v:rect id="_x0000_s1144" style="position:absolute;left:5168;top:7350;width:2663;height:340" filled="f" stroked="f"/>
            <v:rect id="_x0000_s1145" style="position:absolute;left:5168;top:7360;width:3495;height:311" filled="f" stroked="f">
              <v:textbox style="mso-next-textbox:#_x0000_s1145;mso-rotate-with-shape:t" inset="0,0,0,0">
                <w:txbxContent>
                  <w:p w:rsidR="00000000" w:rsidRDefault="006D683D">
                    <w:r>
                      <w:rPr>
                        <w:rFonts w:ascii="Arial" w:hAnsi="Arial"/>
                        <w:b/>
                        <w:snapToGrid w:val="0"/>
                        <w:color w:val="0000FF"/>
                        <w:lang w:val="en-US"/>
                      </w:rPr>
                      <w:t>Site: PLANTA DE DETERGENTES</w:t>
                    </w:r>
                  </w:p>
                </w:txbxContent>
              </v:textbox>
            </v:rect>
            <v:rect id="_x0000_s1146" style="position:absolute;left:5877;top:9850;width:156;height:220" filled="f" stroked="f"/>
            <v:rect id="_x0000_s1147" style="position:absolute;left:5877;top:9861;width:175;height:230" filled="f" stroked="f">
              <v:textbox style="mso-next-textbox:#_x0000_s1147;mso-rotate-with-shape:t" inset="0,0,0,0">
                <w:txbxContent>
                  <w:p w:rsidR="00000000" w:rsidRDefault="006D683D">
                    <w:r>
                      <w:rPr>
                        <w:rFonts w:ascii="Arial" w:hAnsi="Arial"/>
                        <w:snapToGrid w:val="0"/>
                        <w:color w:val="000000"/>
                        <w:sz w:val="22"/>
                        <w:lang w:val="en-US"/>
                      </w:rPr>
                      <w:t>0</w:t>
                    </w:r>
                  </w:p>
                </w:txbxContent>
              </v:textbox>
            </v:rect>
            <v:rect id="_x0000_s1148" style="position:absolute;left:5790;top:9610;width:243;height:221" filled="f" stroked="f"/>
            <v:rect id="_x0000_s1149" style="position:absolute;left:5790;top:9621;width:272;height:230" filled="f" stroked="f">
              <v:textbox style="mso-next-textbox:#_x0000_s1149;mso-rotate-with-shape:t" inset="0,0,0,0">
                <w:txbxContent>
                  <w:p w:rsidR="00000000" w:rsidRDefault="006D683D">
                    <w:r>
                      <w:rPr>
                        <w:rFonts w:ascii="Arial" w:hAnsi="Arial"/>
                        <w:snapToGrid w:val="0"/>
                        <w:color w:val="000000"/>
                        <w:sz w:val="22"/>
                        <w:lang w:val="en-US"/>
                      </w:rPr>
                      <w:t>20</w:t>
                    </w:r>
                  </w:p>
                </w:txbxContent>
              </v:textbox>
            </v:rect>
            <v:rect id="_x0000_s1150" style="position:absolute;left:5790;top:9361;width:243;height:220" filled="f" stroked="f"/>
            <v:rect id="_x0000_s1151" style="position:absolute;left:5790;top:9371;width:272;height:230" filled="f" stroked="f">
              <v:textbox style="mso-next-textbox:#_x0000_s1151;mso-rotate-with-shape:t" inset="0,0,0,0">
                <w:txbxContent>
                  <w:p w:rsidR="00000000" w:rsidRDefault="006D683D">
                    <w:r>
                      <w:rPr>
                        <w:rFonts w:ascii="Arial" w:hAnsi="Arial"/>
                        <w:snapToGrid w:val="0"/>
                        <w:color w:val="000000"/>
                        <w:sz w:val="22"/>
                        <w:lang w:val="en-US"/>
                      </w:rPr>
                      <w:t>40</w:t>
                    </w:r>
                  </w:p>
                </w:txbxContent>
              </v:textbox>
            </v:rect>
            <v:rect id="_x0000_s1152" style="position:absolute;left:5790;top:9110;width:243;height:220" filled="f" stroked="f"/>
            <v:rect id="_x0000_s1153" style="position:absolute;left:5790;top:9121;width:272;height:230" filled="f" stroked="f">
              <v:textbox style="mso-next-textbox:#_x0000_s1153;mso-rotate-with-shape:t" inset="0,0,0,0">
                <w:txbxContent>
                  <w:p w:rsidR="00000000" w:rsidRDefault="006D683D">
                    <w:r>
                      <w:rPr>
                        <w:rFonts w:ascii="Arial" w:hAnsi="Arial"/>
                        <w:snapToGrid w:val="0"/>
                        <w:color w:val="000000"/>
                        <w:sz w:val="22"/>
                        <w:lang w:val="en-US"/>
                      </w:rPr>
                      <w:t>60</w:t>
                    </w:r>
                  </w:p>
                </w:txbxContent>
              </v:textbox>
            </v:rect>
            <v:rect id="_x0000_s1154" style="position:absolute;left:5790;top:8861;width:243;height:220" filled="f" stroked="f"/>
            <v:rect id="_x0000_s1155" style="position:absolute;left:5790;top:8871;width:272;height:230" filled="f" stroked="f">
              <v:textbox style="mso-next-textbox:#_x0000_s1155;mso-rotate-with-shape:t" inset="0,0,0,0">
                <w:txbxContent>
                  <w:p w:rsidR="00000000" w:rsidRDefault="006D683D">
                    <w:r>
                      <w:rPr>
                        <w:rFonts w:ascii="Arial" w:hAnsi="Arial"/>
                        <w:snapToGrid w:val="0"/>
                        <w:color w:val="000000"/>
                        <w:sz w:val="22"/>
                        <w:lang w:val="en-US"/>
                      </w:rPr>
                      <w:t>80</w:t>
                    </w:r>
                  </w:p>
                </w:txbxContent>
              </v:textbox>
            </v:rect>
            <v:rect id="_x0000_s1156" style="position:absolute;left:5703;top:8610;width:320;height:220" filled="f" stroked="f"/>
            <v:rect id="_x0000_s1157" style="position:absolute;left:5703;top:8621;width:369;height:230" filled="f" stroked="f">
              <v:textbox style="mso-next-textbox:#_x0000_s1157;mso-rotate-with-shape:t" inset="0,0,0,0">
                <w:txbxContent>
                  <w:p w:rsidR="00000000" w:rsidRDefault="006D683D">
                    <w:r>
                      <w:rPr>
                        <w:rFonts w:ascii="Arial" w:hAnsi="Arial"/>
                        <w:snapToGrid w:val="0"/>
                        <w:color w:val="000000"/>
                        <w:sz w:val="22"/>
                        <w:lang w:val="en-US"/>
                      </w:rPr>
                      <w:t>100</w:t>
                    </w:r>
                  </w:p>
                </w:txbxContent>
              </v:textbox>
            </v:rect>
            <v:rect id="_x0000_s1158" style="position:absolute;left:5703;top:8360;width:320;height:220" filled="f" stroked="f"/>
            <v:rect id="_x0000_s1159" style="position:absolute;left:5703;top:8370;width:369;height:230" filled="f" stroked="f">
              <v:textbox style="mso-next-textbox:#_x0000_s1159;mso-rotate-with-shape:t" inset="0,0,0,0">
                <w:txbxContent>
                  <w:p w:rsidR="00000000" w:rsidRDefault="006D683D">
                    <w:r>
                      <w:rPr>
                        <w:rFonts w:ascii="Arial" w:hAnsi="Arial"/>
                        <w:snapToGrid w:val="0"/>
                        <w:color w:val="000000"/>
                        <w:sz w:val="22"/>
                        <w:lang w:val="en-US"/>
                      </w:rPr>
                      <w:t>120</w:t>
                    </w:r>
                  </w:p>
                </w:txbxContent>
              </v:textbox>
            </v:rect>
            <v:rect id="_x0000_s1160" style="position:absolute;left:5703;top:8111;width:320;height:219" filled="f" stroked="f"/>
            <v:rect id="_x0000_s1161" style="position:absolute;left:5703;top:8121;width:369;height:230" filled="f" stroked="f">
              <v:textbox style="mso-next-textbox:#_x0000_s1161;mso-rotate-with-shape:t" inset="0,0,0,0">
                <w:txbxContent>
                  <w:p w:rsidR="00000000" w:rsidRDefault="006D683D">
                    <w:r>
                      <w:rPr>
                        <w:rFonts w:ascii="Arial" w:hAnsi="Arial"/>
                        <w:snapToGrid w:val="0"/>
                        <w:color w:val="000000"/>
                        <w:sz w:val="22"/>
                        <w:lang w:val="en-US"/>
                      </w:rPr>
                      <w:t>140</w:t>
                    </w:r>
                  </w:p>
                </w:txbxContent>
              </v:textbox>
            </v:rect>
            <v:rect id="_x0000_s1162" style="position:absolute;left:5606;top:7970;width:1282;height:190" filled="f" stroked="f"/>
            <v:rect id="_x0000_s1163" style="position:absolute;left:5184;top:7776;width:2602;height:228" filled="f" stroked="f">
              <v:textbox style="mso-next-textbox:#_x0000_s1163;mso-rotate-with-shape:t" inset="0,0,0,0">
                <w:txbxContent>
                  <w:p w:rsidR="00000000" w:rsidRDefault="006D683D">
                    <w:pPr>
                      <w:jc w:val="center"/>
                    </w:pPr>
                    <w:r>
                      <w:rPr>
                        <w:rFonts w:ascii="Arial" w:hAnsi="Arial"/>
                        <w:b/>
                        <w:snapToGrid w:val="0"/>
                        <w:color w:val="000000"/>
                        <w:sz w:val="22"/>
                        <w:lang w:val="en-US"/>
                      </w:rPr>
                      <w:t>Policy &amp; Strategy</w:t>
                    </w:r>
                  </w:p>
                </w:txbxContent>
              </v:textbox>
            </v:rect>
            <v:rect id="_x0000_s1164" style="position:absolute;left:6956;top:8320;width:438;height:191" filled="f" stroked="f"/>
            <v:rect id="_x0000_s1165" style="position:absolute;left:7100;top:8330;width:1108;height:310" filled="f" stroked="f">
              <v:textbox style="mso-next-textbox:#_x0000_s1165;mso-rotate-with-shape:t" inset="0,0,0,0">
                <w:txbxContent>
                  <w:p w:rsidR="00000000" w:rsidRDefault="006D683D">
                    <w:r>
                      <w:rPr>
                        <w:rFonts w:ascii="Arial" w:hAnsi="Arial"/>
                        <w:b/>
                        <w:snapToGrid w:val="0"/>
                        <w:color w:val="000000"/>
                        <w:sz w:val="22"/>
                        <w:lang w:val="en-US"/>
                      </w:rPr>
                      <w:t>OSHE</w:t>
                    </w:r>
                  </w:p>
                </w:txbxContent>
              </v:textbox>
            </v:rect>
            <v:rect id="_x0000_s1166" style="position:absolute;left:7588;top:8971;width:1633;height:189" filled="f" stroked="f"/>
            <v:rect id="_x0000_s1167" style="position:absolute;left:7588;top:8981;width:2636;height:235" filled="f" stroked="f">
              <v:textbox style="mso-next-textbox:#_x0000_s1167;mso-rotate-with-shape:t" inset="0,0,0,0">
                <w:txbxContent>
                  <w:p w:rsidR="00000000" w:rsidRDefault="006D683D">
                    <w:r>
                      <w:rPr>
                        <w:rFonts w:ascii="Arial" w:hAnsi="Arial"/>
                        <w:b/>
                        <w:snapToGrid w:val="0"/>
                        <w:color w:val="000000"/>
                        <w:sz w:val="22"/>
                        <w:lang w:val="en-US"/>
                      </w:rPr>
                      <w:t>Eff</w:t>
                    </w:r>
                    <w:r>
                      <w:rPr>
                        <w:rFonts w:ascii="Arial" w:hAnsi="Arial"/>
                        <w:b/>
                        <w:snapToGrid w:val="0"/>
                        <w:color w:val="000000"/>
                        <w:sz w:val="22"/>
                        <w:lang w:val="en-US"/>
                      </w:rPr>
                      <w:t>ective Maintenance</w:t>
                    </w:r>
                  </w:p>
                </w:txbxContent>
              </v:textbox>
            </v:rect>
            <v:rect id="_x0000_s1168" style="position:absolute;left:7821;top:9861;width:1370;height:190" filled="f" stroked="f"/>
            <v:rect id="_x0000_s1169" style="position:absolute;left:7821;top:9871;width:2403;height:497" filled="f" stroked="f">
              <v:textbox style="mso-next-textbox:#_x0000_s1169;mso-rotate-with-shape:t" inset="0,0,0,0">
                <w:txbxContent>
                  <w:p w:rsidR="00000000" w:rsidRDefault="006D683D">
                    <w:r>
                      <w:rPr>
                        <w:rFonts w:ascii="Arial" w:hAnsi="Arial"/>
                        <w:b/>
                        <w:snapToGrid w:val="0"/>
                        <w:color w:val="000000"/>
                        <w:sz w:val="22"/>
                        <w:lang w:val="en-US"/>
                      </w:rPr>
                      <w:t>Early</w:t>
                    </w:r>
                    <w:r>
                      <w:rPr>
                        <w:rFonts w:ascii="Arial" w:hAnsi="Arial"/>
                        <w:b/>
                        <w:snapToGrid w:val="0"/>
                        <w:color w:val="000000"/>
                        <w:sz w:val="16"/>
                        <w:lang w:val="en-US"/>
                      </w:rPr>
                      <w:t xml:space="preserve">  </w:t>
                    </w:r>
                    <w:r>
                      <w:rPr>
                        <w:rFonts w:ascii="Arial" w:hAnsi="Arial"/>
                        <w:b/>
                        <w:snapToGrid w:val="0"/>
                        <w:color w:val="000000"/>
                        <w:sz w:val="22"/>
                        <w:lang w:val="en-US"/>
                      </w:rPr>
                      <w:t>Management</w:t>
                    </w:r>
                  </w:p>
                </w:txbxContent>
              </v:textbox>
            </v:rect>
            <v:rect id="_x0000_s1170" style="position:absolute;left:7588;top:10751;width:1749;height:190" filled="f" stroked="f"/>
            <v:rect id="_x0000_s1171" style="position:absolute;left:7588;top:10761;width:2636;height:327" filled="f" stroked="f">
              <v:textbox style="mso-rotate-with-shape:t" inset="0,0,0,0">
                <w:txbxContent>
                  <w:p w:rsidR="00000000" w:rsidRDefault="006D683D">
                    <w:r>
                      <w:rPr>
                        <w:rFonts w:ascii="Arial" w:hAnsi="Arial"/>
                        <w:b/>
                        <w:snapToGrid w:val="0"/>
                        <w:color w:val="000000"/>
                        <w:sz w:val="22"/>
                        <w:lang w:val="en-US"/>
                      </w:rPr>
                      <w:t>Focussed Improvement</w:t>
                    </w:r>
                  </w:p>
                </w:txbxContent>
              </v:textbox>
            </v:rect>
            <v:rect id="_x0000_s1172" style="position:absolute;left:6956;top:11401;width:1516;height:190" filled="f" stroked="f"/>
            <v:rect id="_x0000_s1173" style="position:absolute;left:6956;top:11411;width:3124;height:253" filled="f" stroked="f">
              <v:textbox style="mso-next-textbox:#_x0000_s1173;mso-rotate-with-shape:t" inset="0,0,0,0">
                <w:txbxContent>
                  <w:p w:rsidR="00000000" w:rsidRDefault="006D683D">
                    <w:r>
                      <w:rPr>
                        <w:rFonts w:ascii="Arial" w:hAnsi="Arial"/>
                        <w:b/>
                        <w:snapToGrid w:val="0"/>
                        <w:color w:val="000000"/>
                        <w:sz w:val="22"/>
                        <w:lang w:val="en-US"/>
                      </w:rPr>
                      <w:t>Quality Maintenance</w:t>
                    </w:r>
                  </w:p>
                </w:txbxContent>
              </v:textbox>
            </v:rect>
            <v:rect id="_x0000_s1174" style="position:absolute;left:6004;top:11751;width:194;height:190" filled="f" stroked="f"/>
            <v:rect id="_x0000_s1175" style="position:absolute;left:6004;top:11761;width:301;height:230" filled="f" stroked="f">
              <v:textbox style="mso-next-textbox:#_x0000_s1175;mso-rotate-with-shape:t" inset="0,0,0,0">
                <w:txbxContent>
                  <w:p w:rsidR="00000000" w:rsidRDefault="006D683D">
                    <w:r>
                      <w:rPr>
                        <w:rFonts w:ascii="Arial" w:hAnsi="Arial"/>
                        <w:b/>
                        <w:snapToGrid w:val="0"/>
                        <w:color w:val="000000"/>
                        <w:sz w:val="22"/>
                        <w:lang w:val="en-US"/>
                      </w:rPr>
                      <w:t>5S</w:t>
                    </w:r>
                  </w:p>
                </w:txbxContent>
              </v:textbox>
            </v:rect>
            <v:rect id="_x0000_s1176" style="position:absolute;left:3428;top:11401;width:1788;height:190" filled="f" stroked="f"/>
            <v:rect id="_x0000_s1177" style="position:absolute;left:2160;top:11411;width:3377;height:397" filled="f" stroked="f">
              <v:textbox style="mso-next-textbox:#_x0000_s1177;mso-rotate-with-shape:t" inset="0,0,0,0">
                <w:txbxContent>
                  <w:p w:rsidR="00000000" w:rsidRDefault="006D683D">
                    <w:r>
                      <w:rPr>
                        <w:rFonts w:ascii="Arial" w:hAnsi="Arial"/>
                        <w:b/>
                        <w:snapToGrid w:val="0"/>
                        <w:color w:val="000000"/>
                        <w:sz w:val="22"/>
                        <w:lang w:val="en-US"/>
                      </w:rPr>
                      <w:t>Training &amp; Development</w:t>
                    </w:r>
                  </w:p>
                </w:txbxContent>
              </v:textbox>
            </v:rect>
            <v:rect id="_x0000_s1178" style="position:absolute;left:3351;top:10751;width:1098;height:190" filled="f" stroked="f"/>
            <v:rect id="_x0000_s1179" style="position:absolute;left:2736;top:10761;width:1754;height:327" filled="f" stroked="f">
              <v:textbox style="mso-next-textbox:#_x0000_s1179;mso-rotate-with-shape:t" inset="0,0,0,0">
                <w:txbxContent>
                  <w:p w:rsidR="00000000" w:rsidRDefault="006D683D">
                    <w:r>
                      <w:rPr>
                        <w:rFonts w:ascii="Arial" w:hAnsi="Arial"/>
                        <w:b/>
                        <w:snapToGrid w:val="0"/>
                        <w:color w:val="000000"/>
                        <w:sz w:val="22"/>
                        <w:lang w:val="en-US"/>
                      </w:rPr>
                      <w:t>Administration</w:t>
                    </w:r>
                  </w:p>
                </w:txbxContent>
              </v:textbox>
            </v:rect>
            <v:rect id="_x0000_s1180" style="position:absolute;left:3312;top:9801;width:972;height:190" filled="f" stroked="f"/>
            <v:rect id="_x0000_s1181" style="position:absolute;left:2592;top:9792;width:1905;height:432" filled="f" stroked="f">
              <v:textbox style="mso-rotate-with-shape:t" inset="0,0,0,0">
                <w:txbxContent>
                  <w:p w:rsidR="00000000" w:rsidRDefault="006D683D">
                    <w:r>
                      <w:rPr>
                        <w:rFonts w:ascii="Arial" w:hAnsi="Arial"/>
                        <w:b/>
                        <w:snapToGrid w:val="0"/>
                        <w:color w:val="000000"/>
                        <w:sz w:val="22"/>
                        <w:lang w:val="en-US"/>
                      </w:rPr>
                      <w:t>AM Steps 1-3</w:t>
                    </w:r>
                  </w:p>
                </w:txbxContent>
              </v:textbox>
            </v:rect>
            <v:rect id="_x0000_s1182" style="position:absolute;left:3428;top:8971;width:1040;height:189" filled="f" stroked="f"/>
            <v:rect id="_x0000_s1183" style="position:absolute;left:2880;top:8981;width:1802;height:379" filled="f" stroked="f">
              <v:textbox style="mso-rotate-with-shape:t" inset="0,0,0,0">
                <w:txbxContent>
                  <w:p w:rsidR="00000000" w:rsidRDefault="006D683D">
                    <w:r>
                      <w:rPr>
                        <w:rFonts w:ascii="Arial" w:hAnsi="Arial"/>
                        <w:b/>
                        <w:snapToGrid w:val="0"/>
                        <w:color w:val="000000"/>
                        <w:sz w:val="22"/>
                        <w:lang w:val="en-US"/>
                      </w:rPr>
                      <w:t>AM Steps 4&amp;5</w:t>
                    </w:r>
                  </w:p>
                </w:txbxContent>
              </v:textbox>
            </v:rect>
            <v:rect id="_x0000_s1184" style="position:absolute;left:4050;top:8281;width:1040;height:189" filled="f" stroked="f"/>
            <v:rect id="_x0000_s1185" style="position:absolute;left:3600;top:8291;width:1704;height:349" filled="f" stroked="f">
              <v:textbox style="mso-rotate-with-shape:t" inset="0,0,0,0">
                <w:txbxContent>
                  <w:p w:rsidR="00000000" w:rsidRDefault="006D683D">
                    <w:r>
                      <w:rPr>
                        <w:rFonts w:ascii="Arial" w:hAnsi="Arial"/>
                        <w:b/>
                        <w:snapToGrid w:val="0"/>
                        <w:color w:val="000000"/>
                        <w:sz w:val="22"/>
                        <w:lang w:val="en-US"/>
                      </w:rPr>
                      <w:t>AM Steps 6&amp;7</w:t>
                    </w:r>
                  </w:p>
                </w:txbxContent>
              </v:textbox>
            </v:rect>
            <v:rect id="_x0000_s1186" style="position:absolute;left:6946;top:11691;width:1225;height:960" strokeweight=".65pt">
              <v:stroke color2="white pure"/>
            </v:rect>
            <v:rect id="_x0000_s1187" style="position:absolute;left:7092;top:11771;width:88;height:90" fillcolor="#99f" strokecolor="navy" strokeweight="1.3pt">
              <v:stroke color2="white pure"/>
            </v:rect>
            <v:rect id="_x0000_s1188" style="position:absolute;left:7228;top:11721;width:486;height:220" filled="f" stroked="f"/>
            <v:rect id="_x0000_s1189" style="position:absolute;left:7228;top:11731;width:554;height:231" filled="f" stroked="f">
              <v:textbox style="mso-rotate-with-shape:t" inset="0,0,0,0">
                <w:txbxContent>
                  <w:p w:rsidR="00000000" w:rsidRDefault="006D683D">
                    <w:r>
                      <w:rPr>
                        <w:rFonts w:ascii="Arial" w:hAnsi="Arial"/>
                        <w:snapToGrid w:val="0"/>
                        <w:color w:val="000000"/>
                        <w:sz w:val="16"/>
                        <w:lang w:val="en-US"/>
                      </w:rPr>
                      <w:t>Late</w:t>
                    </w:r>
                    <w:r>
                      <w:rPr>
                        <w:rFonts w:ascii="Arial" w:hAnsi="Arial"/>
                        <w:snapToGrid w:val="0"/>
                        <w:color w:val="000000"/>
                        <w:sz w:val="22"/>
                        <w:lang w:val="en-US"/>
                      </w:rPr>
                      <w:t>st</w:t>
                    </w:r>
                  </w:p>
                </w:txbxContent>
              </v:textbox>
            </v:rect>
            <v:rect id="_x0000_s1190" style="position:absolute;left:7092;top:12001;width:88;height:90" filled="f" strokecolor="red" strokeweight="1.95pt">
              <v:stroke color2="white pure"/>
            </v:rect>
            <v:rect id="_x0000_s1191" style="position:absolute;left:7228;top:11962;width:574;height:219" filled="f" stroked="f"/>
            <v:rect id="_x0000_s1192" style="position:absolute;left:7228;top:11972;width:651;height:230" filled="f" stroked="f">
              <v:textbox style="mso-rotate-with-shape:t" inset="0,0,0,0">
                <w:txbxContent>
                  <w:p w:rsidR="00000000" w:rsidRDefault="006D683D">
                    <w:pPr>
                      <w:rPr>
                        <w:sz w:val="16"/>
                      </w:rPr>
                    </w:pPr>
                    <w:r>
                      <w:rPr>
                        <w:rFonts w:ascii="Arial" w:hAnsi="Arial"/>
                        <w:snapToGrid w:val="0"/>
                        <w:color w:val="000000"/>
                        <w:sz w:val="16"/>
                        <w:lang w:val="en-US"/>
                      </w:rPr>
                      <w:t>Special</w:t>
                    </w:r>
                  </w:p>
                </w:txbxContent>
              </v:textbox>
            </v:rect>
            <v:rect id="_x0000_s1193" style="position:absolute;left:7092;top:12231;width:88;height:90" filled="f" strokecolor="#936" strokeweight="1.95pt">
              <v:stroke color2="white pure"/>
            </v:rect>
            <v:rect id="_x0000_s1194" style="position:absolute;left:7228;top:12191;width:816;height:221" filled="f" stroked="f"/>
            <v:rect id="_x0000_s1195" style="position:absolute;left:7228;top:12202;width:924;height:230" filled="f" stroked="f">
              <v:textbox style="mso-next-textbox:#_x0000_s1195;mso-rotate-with-shape:t" inset="0,0,0,0">
                <w:txbxContent>
                  <w:p w:rsidR="00000000" w:rsidRDefault="006D683D">
                    <w:pPr>
                      <w:rPr>
                        <w:rFonts w:ascii="Arial" w:hAnsi="Arial"/>
                        <w:sz w:val="16"/>
                        <w:lang w:val="es-MX"/>
                      </w:rPr>
                    </w:pPr>
                    <w:r>
                      <w:rPr>
                        <w:rFonts w:ascii="Arial" w:hAnsi="Arial"/>
                        <w:sz w:val="16"/>
                        <w:lang w:val="es-MX"/>
                      </w:rPr>
                      <w:t>Excellence</w:t>
                    </w:r>
                  </w:p>
                </w:txbxContent>
              </v:textbox>
            </v:rect>
            <v:rect id="_x0000_s1196" style="position:absolute;left:7092;top:12472;width:88;height:89" filled="f" strokecolor="lime" strokeweight="1.95pt">
              <v:stroke color2="white pure"/>
            </v:rect>
            <v:rect id="_x0000_s1197" style="position:absolute;left:7228;top:12431;width:914;height:220" filled="f" stroked="f"/>
            <v:rect id="_x0000_s1198" style="position:absolute;left:7228;top:12442;width:1040;height:230" filled="f" stroked="f">
              <v:textbox style="mso-next-textbox:#_x0000_s1198;mso-rotate-with-shape:t" inset="0,0,0,0">
                <w:txbxContent>
                  <w:p w:rsidR="00000000" w:rsidRDefault="006D683D">
                    <w:pPr>
                      <w:pStyle w:val="Encabezado"/>
                      <w:tabs>
                        <w:tab w:val="clear" w:pos="4419"/>
                        <w:tab w:val="clear" w:pos="8838"/>
                      </w:tabs>
                      <w:rPr>
                        <w:rFonts w:ascii="Arial" w:hAnsi="Arial"/>
                        <w:sz w:val="16"/>
                        <w:lang w:val="es-MX"/>
                      </w:rPr>
                    </w:pPr>
                    <w:r>
                      <w:rPr>
                        <w:rFonts w:ascii="Arial" w:hAnsi="Arial"/>
                        <w:sz w:val="16"/>
                        <w:lang w:val="es-MX"/>
                      </w:rPr>
                      <w:t>Consistency</w:t>
                    </w:r>
                  </w:p>
                </w:txbxContent>
              </v:textbox>
            </v:rect>
          </v:group>
        </w:pict>
      </w:r>
      <w:r>
        <w:rPr>
          <w:rStyle w:val="Textoennegrita"/>
          <w:rFonts w:ascii="Arial" w:hAnsi="Arial"/>
          <w:b w:val="0"/>
          <w:color w:val="000000"/>
        </w:rPr>
        <w:t>Para determinar el Overall Gaps (ver Figura 4.1), el grupo ocupacional de alta gerencia de la Planta de Detergentes (ver Figura 4.2), realizó una Autoevaluación en los sigu</w:t>
      </w:r>
      <w:r>
        <w:rPr>
          <w:rStyle w:val="Textoennegrita"/>
          <w:rFonts w:ascii="Arial" w:hAnsi="Arial"/>
          <w:b w:val="0"/>
          <w:color w:val="000000"/>
        </w:rPr>
        <w:t xml:space="preserve">iente items: Políticas y Estrategias, Seguridad e Higiene Ambiental, Mantenimiento Planeado, Administración Temprana, Mejora </w:t>
      </w:r>
      <w:r>
        <w:rPr>
          <w:rStyle w:val="Textoennegrita"/>
          <w:rFonts w:ascii="Arial" w:hAnsi="Arial"/>
          <w:b w:val="0"/>
          <w:color w:val="000000"/>
        </w:rPr>
        <w:lastRenderedPageBreak/>
        <w:t>Enfocada, Mantenimiento de la Calidad, 5 S, Entrenamiento y Capacitación, Administración y Mantenimiento Autónomo; y, como resultad</w:t>
      </w:r>
      <w:r>
        <w:rPr>
          <w:rStyle w:val="Textoennegrita"/>
          <w:rFonts w:ascii="Arial" w:hAnsi="Arial"/>
          <w:b w:val="0"/>
          <w:color w:val="000000"/>
        </w:rPr>
        <w:t>o de este análisis se idéntico como uno  de los puntos críticos a mantenimiento planeado, resolviendo aplicar las correspondientes estrategias para optimizar el manejo del departamento de mantenimiento de la planta bajo la metodología MPT.</w:t>
      </w:r>
    </w:p>
    <w:p w:rsidR="00000000" w:rsidRDefault="006D683D">
      <w:pPr>
        <w:pStyle w:val="NormalWeb"/>
        <w:spacing w:line="360" w:lineRule="auto"/>
        <w:ind w:left="1416"/>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r>
        <w:rPr>
          <w:rStyle w:val="Textoennegrita"/>
          <w:rFonts w:ascii="Arial" w:hAnsi="Arial"/>
          <w:color w:val="000000"/>
        </w:rPr>
        <w:t>Figura 4</w:t>
      </w:r>
      <w:r>
        <w:rPr>
          <w:rStyle w:val="Textoennegrita"/>
          <w:rFonts w:ascii="Arial" w:hAnsi="Arial"/>
          <w:color w:val="000000"/>
        </w:rPr>
        <w:t>.1. Overall Gaps de la Planta de Detergentes</w:t>
      </w:r>
    </w:p>
    <w:p w:rsidR="00000000" w:rsidRDefault="006D683D">
      <w:pPr>
        <w:pStyle w:val="NormalWeb"/>
        <w:spacing w:line="360" w:lineRule="auto"/>
        <w:jc w:val="both"/>
        <w:rPr>
          <w:rStyle w:val="Textoennegrita"/>
          <w:rFonts w:ascii="Arial" w:hAnsi="Arial"/>
          <w:color w:val="000000"/>
        </w:rPr>
      </w:pPr>
      <w:r>
        <w:rPr>
          <w:rFonts w:ascii="Arial" w:hAnsi="Arial"/>
          <w:b/>
          <w:noProof/>
          <w:color w:val="000000"/>
        </w:rPr>
        <w:pict>
          <v:group id="_x0000_s2234" style="position:absolute;left:0;text-align:left;margin-left:37.55pt;margin-top:23.15pt;width:396pt;height:547.35pt;z-index:251650048" coordorigin="2736,2592" coordsize="7920,10947" o:allowincell="f">
            <v:line id="_x0000_s2038" style="position:absolute" from="7669,9216" to="7949,9217" o:regroupid="3" strokeweight="1.5pt"/>
            <v:line id="_x0000_s2039" style="position:absolute" from="7669,10040" to="7949,10041" o:regroupid="3" strokeweight="1.5pt"/>
            <v:group id="_x0000_s2040" style="position:absolute;left:3315;top:2592;width:6001;height:3917" coordorigin="3315,3741" coordsize="6001,3917" o:regroupid="3">
              <v:shape id="_x0000_s2041" style="position:absolute;left:3349;top:3769;width:5933;height:3872" coordsize="5933,3872" path="m2966,l,3872r5933,l2966,xe" fillcolor="#ccecff" stroked="f">
                <v:path arrowok="t"/>
              </v:shape>
              <v:shape id="_x0000_s2042" style="position:absolute;left:3315;top:3741;width:6001;height:3917" coordsize="6001,3917" path="m21,3890l,3917r34,l5967,3917r34,l5980,3890,3014,19,3000,r-13,19l21,3890xm3014,40l3000,28r-13,12l5954,3911r13,-11l5967,3883r-5933,l34,3900r13,11l3014,40xe" fillcolor="black" stroked="f">
                <v:path arrowok="t"/>
                <o:lock v:ext="edit" verticies="t"/>
              </v:shape>
            </v:group>
            <v:rect id="_x0000_s2046" style="position:absolute;left:4689;top:8433;width:637;height:349" o:regroupid="3" filled="f" stroked="f"/>
            <v:rect id="_x0000_s2047" style="position:absolute;left:3586;top:10421;width:486;height:346" o:regroupid="3" filled="f" stroked="f"/>
            <v:rect id="_x0000_s2048" style="position:absolute;left:3586;top:10690;width:557;height:347" o:regroupid="3" filled="f" stroked="f"/>
            <v:rect id="_x0000_s2049" style="position:absolute;left:3586;top:10996;width:435;height:349" o:regroupid="3" filled="f" stroked="f"/>
            <v:rect id="_x0000_s2050" style="position:absolute;left:7089;top:7498;width:758;height:546" o:regroupid="3" filled="f" stroked="f"/>
            <v:rect id="_x0000_s2051" style="position:absolute;left:5782;top:4327;width:1108;height:516" o:regroupid="3" filled="f" stroked="f"/>
            <v:rect id="_x0000_s2052" style="position:absolute;left:5897;top:4395;width:1035;height:244" o:regroupid="3" filled="f" stroked="f">
              <v:textbox style="mso-next-textbox:#_x0000_s2052;mso-rotate-with-shape:t" inset="0,0,0,0">
                <w:txbxContent>
                  <w:p w:rsidR="00000000" w:rsidRDefault="006D683D">
                    <w:r>
                      <w:rPr>
                        <w:b/>
                        <w:snapToGrid w:val="0"/>
                        <w:color w:val="000000"/>
                        <w:sz w:val="16"/>
                        <w:lang w:val="en-US"/>
                      </w:rPr>
                      <w:t>Víctor Abad</w:t>
                    </w:r>
                  </w:p>
                </w:txbxContent>
              </v:textbox>
            </v:rect>
            <v:rect id="_x0000_s2053" style="position:absolute;left:6137;top:4594;width:509;height:244" o:regroupid="3" filled="f" stroked="f">
              <v:textbox style="mso-next-textbox:#_x0000_s2053;mso-rotate-with-shape:t" inset="0,0,0,0">
                <w:txbxContent>
                  <w:p w:rsidR="00000000" w:rsidRDefault="006D683D">
                    <w:r>
                      <w:rPr>
                        <w:b/>
                        <w:snapToGrid w:val="0"/>
                        <w:color w:val="000000"/>
                        <w:sz w:val="16"/>
                        <w:lang w:val="en-US"/>
                      </w:rPr>
                      <w:t>Líder</w:t>
                    </w:r>
                  </w:p>
                </w:txbxContent>
              </v:textbox>
            </v:rect>
            <v:rect id="_x0000_s2054" style="position:absolute;left:5626;top:5962;width:1444;height:441" o:regroupid="3" filled="f" stroked="f"/>
            <v:rect id="_x0000_s2055" style="position:absolute;left:5472;top:6051;width:1584;height:288" o:regroupid="3" filled="f" stroked="f">
              <v:textbox style="mso-next-textbox:#_x0000_s2055;mso-rotate-with-shape:t" inset="0,0,0,0">
                <w:txbxContent>
                  <w:p w:rsidR="00000000" w:rsidRDefault="006D683D">
                    <w:pPr>
                      <w:jc w:val="center"/>
                    </w:pPr>
                    <w:r>
                      <w:rPr>
                        <w:rFonts w:ascii="Tahoma" w:hAnsi="Tahoma"/>
                        <w:b/>
                        <w:snapToGrid w:val="0"/>
                        <w:color w:val="000000"/>
                        <w:sz w:val="14"/>
                        <w:lang w:val="en-US"/>
                      </w:rPr>
                      <w:t xml:space="preserve">  José  Pérez</w:t>
                    </w:r>
                  </w:p>
                </w:txbxContent>
              </v:textbox>
            </v:rect>
            <v:rect id="_x0000_s2056" style="position:absolute;left:5989;top:6180;width:822;height:197" o:regroupid="3" filled="f" stroked="f">
              <v:textbox style="mso-next-textbox:#_x0000_s2056;mso-rotate-with-shape:t" inset="0,0,0,0">
                <w:txbxContent>
                  <w:p w:rsidR="00000000" w:rsidRDefault="006D683D">
                    <w:r>
                      <w:rPr>
                        <w:rFonts w:ascii="Tahoma" w:hAnsi="Tahoma"/>
                        <w:b/>
                        <w:snapToGrid w:val="0"/>
                        <w:color w:val="000000"/>
                        <w:sz w:val="14"/>
                        <w:lang w:val="en-US"/>
                      </w:rPr>
                      <w:t>Facilitad</w:t>
                    </w:r>
                    <w:r>
                      <w:rPr>
                        <w:rFonts w:ascii="Tahoma" w:hAnsi="Tahoma"/>
                        <w:b/>
                        <w:snapToGrid w:val="0"/>
                        <w:color w:val="000000"/>
                        <w:sz w:val="14"/>
                        <w:lang w:val="en-US"/>
                      </w:rPr>
                      <w:t>or</w:t>
                    </w:r>
                  </w:p>
                </w:txbxContent>
              </v:textbox>
            </v:rect>
            <v:rect id="_x0000_s2057" style="position:absolute;left:6407;top:10507;width:1324;height:404" o:regroupid="3" fillcolor="#cff" strokecolor="navy" strokeweight=".4pt">
              <v:fill color2="fill darken(169)" method="linear sigma" focus="-50%" type="gradient"/>
              <v:textbox style="mso-next-textbox:#_x0000_s2057">
                <w:txbxContent>
                  <w:p w:rsidR="00000000" w:rsidRDefault="006D683D">
                    <w:pPr>
                      <w:jc w:val="center"/>
                      <w:rPr>
                        <w:rFonts w:ascii="Impact" w:hAnsi="Impact"/>
                        <w:sz w:val="14"/>
                        <w:lang w:val="es-MX"/>
                      </w:rPr>
                    </w:pPr>
                    <w:r>
                      <w:rPr>
                        <w:rFonts w:ascii="Impact" w:hAnsi="Impact"/>
                        <w:sz w:val="14"/>
                        <w:lang w:val="es-MX"/>
                      </w:rPr>
                      <w:t>Autoclave</w:t>
                    </w:r>
                  </w:p>
                </w:txbxContent>
              </v:textbox>
            </v:rect>
            <v:rect id="_x0000_s2058" style="position:absolute;left:6407;top:11178;width:1324;height:403" o:regroupid="3" fillcolor="#cff" strokecolor="navy" strokeweight=".4pt">
              <v:fill color2="fill darken(169)" method="linear sigma" focus="-50%" type="gradient"/>
              <v:textbox style="mso-next-textbox:#_x0000_s2058">
                <w:txbxContent>
                  <w:p w:rsidR="00000000" w:rsidRDefault="006D683D">
                    <w:pPr>
                      <w:jc w:val="center"/>
                      <w:rPr>
                        <w:rFonts w:ascii="Impact" w:hAnsi="Impact"/>
                        <w:sz w:val="12"/>
                        <w:lang w:val="es-MX"/>
                      </w:rPr>
                    </w:pPr>
                    <w:r>
                      <w:rPr>
                        <w:rFonts w:ascii="Impact" w:hAnsi="Impact"/>
                        <w:sz w:val="12"/>
                        <w:lang w:val="es-MX"/>
                      </w:rPr>
                      <w:t>Soplado Materias Primas</w:t>
                    </w:r>
                  </w:p>
                </w:txbxContent>
              </v:textbox>
            </v:rect>
            <v:rect id="_x0000_s2059" style="position:absolute;left:6407;top:11780;width:1324;height:404" o:regroupid="3" fillcolor="#cff" strokecolor="navy" strokeweight=".4pt">
              <v:fill color2="fill darken(169)" method="linear sigma" focus="-50%" type="gradient"/>
              <v:textbox style="mso-next-textbox:#_x0000_s2059">
                <w:txbxContent>
                  <w:p w:rsidR="00000000" w:rsidRDefault="006D683D">
                    <w:pPr>
                      <w:jc w:val="center"/>
                      <w:rPr>
                        <w:rFonts w:ascii="Impact" w:hAnsi="Impact"/>
                        <w:sz w:val="14"/>
                        <w:lang w:val="es-MX"/>
                      </w:rPr>
                    </w:pPr>
                    <w:r>
                      <w:rPr>
                        <w:rFonts w:ascii="Impact" w:hAnsi="Impact"/>
                        <w:sz w:val="14"/>
                        <w:lang w:val="es-MX"/>
                      </w:rPr>
                      <w:t>Photobleach</w:t>
                    </w:r>
                  </w:p>
                </w:txbxContent>
              </v:textbox>
            </v:rect>
            <v:rect id="_x0000_s2060" style="position:absolute;left:6407;top:9839;width:1324;height:404" o:regroupid="3" fillcolor="#cff" strokecolor="navy" strokeweight=".4pt">
              <v:fill color2="fill darken(169)" method="linear sigma" focus="-50%" type="gradient"/>
              <v:textbox style="mso-next-textbox:#_x0000_s2060">
                <w:txbxContent>
                  <w:p w:rsidR="00000000" w:rsidRDefault="006D683D">
                    <w:pPr>
                      <w:jc w:val="center"/>
                      <w:rPr>
                        <w:rFonts w:ascii="Impact" w:hAnsi="Impact"/>
                        <w:sz w:val="14"/>
                        <w:lang w:val="es-MX"/>
                      </w:rPr>
                    </w:pPr>
                    <w:r>
                      <w:rPr>
                        <w:rFonts w:ascii="Impact" w:hAnsi="Impact"/>
                        <w:sz w:val="14"/>
                        <w:lang w:val="es-MX"/>
                      </w:rPr>
                      <w:t>Slurrymaking</w:t>
                    </w:r>
                  </w:p>
                </w:txbxContent>
              </v:textbox>
            </v:rect>
            <v:rect id="_x0000_s2061" style="position:absolute;left:9111;top:9169;width:1401;height:362" o:regroupid="3" fillcolor="#ffc" strokecolor="navy" strokeweight=".4pt">
              <v:textbox style="mso-next-textbox:#_x0000_s2061">
                <w:txbxContent>
                  <w:p w:rsidR="00000000" w:rsidRDefault="006D683D">
                    <w:pPr>
                      <w:jc w:val="center"/>
                      <w:rPr>
                        <w:rFonts w:ascii="Impact" w:hAnsi="Impact"/>
                        <w:sz w:val="14"/>
                        <w:lang w:val="es-MX"/>
                      </w:rPr>
                    </w:pPr>
                    <w:r>
                      <w:rPr>
                        <w:rFonts w:ascii="Impact" w:hAnsi="Impact"/>
                        <w:sz w:val="14"/>
                        <w:lang w:val="es-MX"/>
                      </w:rPr>
                      <w:t>Wilson Chávez</w:t>
                    </w:r>
                  </w:p>
                </w:txbxContent>
              </v:textbox>
            </v:rect>
            <v:rect id="_x0000_s2062" style="position:absolute;left:9781;top:9402;width:116;height:216" o:regroupid="3" filled="f" stroked="f">
              <v:textbox style="mso-next-textbox:#_x0000_s2062;mso-rotate-with-shape:t" inset="0,0,0,0">
                <w:txbxContent>
                  <w:p w:rsidR="00000000" w:rsidRDefault="006D683D">
                    <w:r>
                      <w:rPr>
                        <w:rFonts w:ascii="Arial" w:hAnsi="Arial"/>
                        <w:snapToGrid w:val="0"/>
                        <w:color w:val="000000"/>
                        <w:sz w:val="16"/>
                        <w:lang w:val="en-US"/>
                      </w:rPr>
                      <w:t xml:space="preserve"> </w:t>
                    </w:r>
                  </w:p>
                </w:txbxContent>
              </v:textbox>
            </v:rect>
            <v:rect id="_x0000_s2063" style="position:absolute;left:9171;top:10507;width:1485;height:440" o:regroupid="3" fillcolor="#ffc" strokecolor="navy" strokeweight=".4pt">
              <v:textbox style="mso-next-textbox:#_x0000_s2063">
                <w:txbxContent>
                  <w:p w:rsidR="00000000" w:rsidRDefault="006D683D">
                    <w:pPr>
                      <w:jc w:val="center"/>
                      <w:rPr>
                        <w:rFonts w:ascii="Impact" w:hAnsi="Impact"/>
                        <w:sz w:val="14"/>
                        <w:lang w:val="es-MX"/>
                      </w:rPr>
                    </w:pPr>
                    <w:r>
                      <w:rPr>
                        <w:rFonts w:ascii="Impact" w:hAnsi="Impact"/>
                        <w:sz w:val="14"/>
                        <w:lang w:val="es-MX"/>
                      </w:rPr>
                      <w:t>Cirilo Cedeño</w:t>
                    </w:r>
                  </w:p>
                </w:txbxContent>
              </v:textbox>
            </v:rect>
            <v:rect id="_x0000_s2064" style="position:absolute;left:9171;top:11178;width:1485;height:349" o:regroupid="3" fillcolor="#ffc" strokecolor="navy" strokeweight=".4pt">
              <v:textbox style="mso-next-textbox:#_x0000_s2064">
                <w:txbxContent>
                  <w:p w:rsidR="00000000" w:rsidRDefault="006D683D">
                    <w:pPr>
                      <w:jc w:val="center"/>
                      <w:rPr>
                        <w:rFonts w:ascii="Impact" w:hAnsi="Impact"/>
                        <w:sz w:val="14"/>
                        <w:lang w:val="es-MX"/>
                      </w:rPr>
                    </w:pPr>
                    <w:r>
                      <w:rPr>
                        <w:rFonts w:ascii="Impact" w:hAnsi="Impact"/>
                        <w:sz w:val="14"/>
                        <w:lang w:val="es-MX"/>
                      </w:rPr>
                      <w:t>Alex Pérez</w:t>
                    </w:r>
                  </w:p>
                </w:txbxContent>
              </v:textbox>
            </v:rect>
            <v:rect id="_x0000_s2065" style="position:absolute;left:9171;top:12387;width:1485;height:432" o:regroupid="3" fillcolor="#ffc" strokecolor="navy" strokeweight=".4pt">
              <v:textbox style="mso-next-textbox:#_x0000_s2065">
                <w:txbxContent>
                  <w:p w:rsidR="00000000" w:rsidRDefault="006D683D">
                    <w:pPr>
                      <w:jc w:val="center"/>
                      <w:rPr>
                        <w:rFonts w:ascii="Impact" w:hAnsi="Impact"/>
                        <w:sz w:val="14"/>
                        <w:lang w:val="es-MX"/>
                      </w:rPr>
                    </w:pPr>
                    <w:r>
                      <w:rPr>
                        <w:rFonts w:ascii="Impact" w:hAnsi="Impact"/>
                        <w:sz w:val="14"/>
                        <w:lang w:val="es-MX"/>
                      </w:rPr>
                      <w:t>Efraín Dañin</w:t>
                    </w:r>
                  </w:p>
                </w:txbxContent>
              </v:textbox>
            </v:rect>
            <v:rect id="_x0000_s2066" style="position:absolute;left:9171;top:13119;width:1485;height:420" o:regroupid="3" fillcolor="#ffc" strokecolor="navy" strokeweight=".4pt">
              <v:textbox style="mso-next-textbox:#_x0000_s2066">
                <w:txbxContent>
                  <w:p w:rsidR="00000000" w:rsidRDefault="006D683D">
                    <w:pPr>
                      <w:jc w:val="center"/>
                      <w:rPr>
                        <w:rFonts w:ascii="Impact" w:hAnsi="Impact"/>
                        <w:sz w:val="14"/>
                        <w:lang w:val="es-MX"/>
                      </w:rPr>
                    </w:pPr>
                    <w:r>
                      <w:rPr>
                        <w:rFonts w:ascii="Impact" w:hAnsi="Impact"/>
                        <w:sz w:val="14"/>
                        <w:lang w:val="es-MX"/>
                      </w:rPr>
                      <w:t>Edgar Vivanco</w:t>
                    </w:r>
                  </w:p>
                </w:txbxContent>
              </v:textbox>
            </v:rect>
            <v:rect id="_x0000_s2067" style="position:absolute;left:9111;top:9770;width:1401;height:368" o:regroupid="3" fillcolor="#ffc" strokecolor="navy" strokeweight=".4pt">
              <v:textbox style="mso-next-textbox:#_x0000_s2067">
                <w:txbxContent>
                  <w:p w:rsidR="00000000" w:rsidRDefault="006D683D">
                    <w:pPr>
                      <w:jc w:val="center"/>
                      <w:rPr>
                        <w:rFonts w:ascii="Impact" w:hAnsi="Impact"/>
                        <w:sz w:val="14"/>
                        <w:lang w:val="es-MX"/>
                      </w:rPr>
                    </w:pPr>
                    <w:r>
                      <w:rPr>
                        <w:rFonts w:ascii="Impact" w:hAnsi="Impact"/>
                        <w:sz w:val="14"/>
                        <w:lang w:val="es-MX"/>
                      </w:rPr>
                      <w:t>Walter Jarrin</w:t>
                    </w:r>
                  </w:p>
                </w:txbxContent>
              </v:textbox>
            </v:rect>
            <v:rect id="_x0000_s2068" style="position:absolute;left:8150;top:9437;width:723;height:472" o:regroupid="3" fillcolor="#ffc" strokecolor="navy" strokeweight=".4pt">
              <v:textbox style="mso-next-textbox:#_x0000_s2068">
                <w:txbxContent>
                  <w:p w:rsidR="00000000" w:rsidRDefault="006D683D">
                    <w:pPr>
                      <w:jc w:val="center"/>
                      <w:rPr>
                        <w:rFonts w:ascii="Impact" w:hAnsi="Impact"/>
                        <w:sz w:val="14"/>
                        <w:lang w:val="es-MX"/>
                      </w:rPr>
                    </w:pPr>
                    <w:r>
                      <w:rPr>
                        <w:rFonts w:ascii="Impact" w:hAnsi="Impact"/>
                        <w:sz w:val="14"/>
                        <w:lang w:val="es-MX"/>
                      </w:rPr>
                      <w:t>Dario Villon</w:t>
                    </w:r>
                  </w:p>
                </w:txbxContent>
              </v:textbox>
            </v:rect>
            <v:line id="_x0000_s2069" style="position:absolute" from="8991,9370" to="8992,9963" o:regroupid="3" strokeweight="1.5pt"/>
            <v:line id="_x0000_s2070" style="position:absolute" from="8871,9638" to="8991,9639" o:regroupid="3" strokeweight="1.5pt"/>
            <v:line id="_x0000_s2071" style="position:absolute" from="7970,9638" to="8152,9639" o:regroupid="3" strokeweight="1.5pt"/>
            <v:rect id="_x0000_s2072" style="position:absolute;left:6407;top:12449;width:1324;height:403" o:regroupid="3" fillcolor="#cff" strokecolor="navy" strokeweight=".4pt">
              <v:fill color2="fill darken(194)" method="linear sigma" focus="-50%" type="gradient"/>
              <v:textbox style="mso-next-textbox:#_x0000_s2072">
                <w:txbxContent>
                  <w:p w:rsidR="00000000" w:rsidRDefault="006D683D">
                    <w:pPr>
                      <w:jc w:val="center"/>
                      <w:rPr>
                        <w:rFonts w:ascii="Impact" w:hAnsi="Impact"/>
                        <w:sz w:val="14"/>
                        <w:lang w:val="es-MX"/>
                      </w:rPr>
                    </w:pPr>
                    <w:r>
                      <w:rPr>
                        <w:rFonts w:ascii="Impact" w:hAnsi="Impact"/>
                        <w:sz w:val="14"/>
                        <w:lang w:val="es-MX"/>
                      </w:rPr>
                      <w:t>Post Dosing</w:t>
                    </w:r>
                  </w:p>
                </w:txbxContent>
              </v:textbox>
            </v:rect>
            <v:rect id="_x0000_s2073" style="position:absolute;left:6407;top:12986;width:1324;height:403" o:regroupid="3" fillcolor="#cff" strokecolor="navy" strokeweight=".4pt">
              <v:fill color2="fill darken(194)" method="linear sigma" focus="-50%" type="gradient"/>
              <v:textbox style="mso-next-textbox:#_x0000_s2073">
                <w:txbxContent>
                  <w:p w:rsidR="00000000" w:rsidRDefault="006D683D">
                    <w:pPr>
                      <w:jc w:val="center"/>
                      <w:rPr>
                        <w:rFonts w:ascii="Impact" w:hAnsi="Impact"/>
                        <w:sz w:val="14"/>
                        <w:lang w:val="es-MX"/>
                      </w:rPr>
                    </w:pPr>
                    <w:r>
                      <w:rPr>
                        <w:rFonts w:ascii="Impact" w:hAnsi="Impact"/>
                        <w:sz w:val="14"/>
                        <w:lang w:val="es-MX"/>
                      </w:rPr>
                      <w:t>Spraydrying</w:t>
                    </w:r>
                  </w:p>
                </w:txbxContent>
              </v:textbox>
            </v:rect>
            <v:line id="_x0000_s2074" style="position:absolute" from="9051,10643" to="9052,13252" o:regroupid="3" strokeweight="1.5pt"/>
            <v:rect id="_x0000_s2075" style="position:absolute;left:8150;top:10909;width:783;height:1406" o:regroupid="3" fillcolor="#ffc" strokecolor="navy" strokeweight="1.5pt">
              <v:textbox style="mso-next-textbox:#_x0000_s2075">
                <w:txbxContent>
                  <w:p w:rsidR="00000000" w:rsidRDefault="006D683D">
                    <w:pPr>
                      <w:pStyle w:val="Textoindependiente3"/>
                      <w:rPr>
                        <w:rFonts w:ascii="Impact" w:hAnsi="Impact"/>
                      </w:rPr>
                    </w:pPr>
                    <w:r>
                      <w:rPr>
                        <w:rFonts w:ascii="Impact" w:hAnsi="Impact"/>
                      </w:rPr>
                      <w:t>Luis Crespo</w:t>
                    </w:r>
                  </w:p>
                  <w:p w:rsidR="00000000" w:rsidRDefault="006D683D">
                    <w:pPr>
                      <w:rPr>
                        <w:sz w:val="14"/>
                        <w:lang w:val="es-MX"/>
                      </w:rPr>
                    </w:pPr>
                  </w:p>
                  <w:p w:rsidR="00000000" w:rsidRDefault="006D683D">
                    <w:pPr>
                      <w:rPr>
                        <w:sz w:val="14"/>
                        <w:lang w:val="es-MX"/>
                      </w:rPr>
                    </w:pPr>
                  </w:p>
                  <w:p w:rsidR="00000000" w:rsidRDefault="006D683D">
                    <w:pPr>
                      <w:rPr>
                        <w:rFonts w:ascii="Impact" w:hAnsi="Impact"/>
                        <w:sz w:val="12"/>
                        <w:lang w:val="es-MX"/>
                      </w:rPr>
                    </w:pPr>
                    <w:r>
                      <w:rPr>
                        <w:rFonts w:ascii="Impact" w:hAnsi="Impact"/>
                        <w:sz w:val="12"/>
                        <w:lang w:val="es-MX"/>
                      </w:rPr>
                      <w:t>Raúl Quintero</w:t>
                    </w:r>
                  </w:p>
                </w:txbxContent>
              </v:textbox>
            </v:rect>
            <v:line id="_x0000_s2076" style="position:absolute" from="8450,9905" to="8451,10909" o:regroupid="3" strokeweight="1.5pt"/>
            <v:rect id="_x0000_s2077" style="position:absolute;left:6407;top:9103;width:1384;height:404" o:regroupid="3" fillcolor="#cff" strokecolor="navy" strokeweight=".4pt">
              <v:fill color2="fill darken(169)" method="linear sigma" focus="-50%" type="gradient"/>
              <v:textbox style="mso-next-textbox:#_x0000_s2077">
                <w:txbxContent>
                  <w:p w:rsidR="00000000" w:rsidRDefault="006D683D">
                    <w:pPr>
                      <w:jc w:val="center"/>
                      <w:rPr>
                        <w:sz w:val="14"/>
                        <w:lang w:val="es-MX"/>
                      </w:rPr>
                    </w:pPr>
                    <w:r>
                      <w:rPr>
                        <w:sz w:val="14"/>
                        <w:lang w:val="es-MX"/>
                      </w:rPr>
                      <w:t>Sulforex</w:t>
                    </w:r>
                  </w:p>
                </w:txbxContent>
              </v:textbox>
            </v:rect>
            <v:line id="_x0000_s2078" style="position:absolute" from="8931,11611" to="9070,11612" o:regroupid="3" strokeweight="1.5pt"/>
            <v:line id="_x0000_s2079" style="position:absolute" from="7970,9236" to="7971,10040" o:regroupid="3" strokeweight="1.5pt"/>
            <v:line id="_x0000_s2080" style="position:absolute" from="7709,13252" to="7970,13253" o:regroupid="3" strokeweight="1.5pt"/>
            <v:line id="_x0000_s2081" style="position:absolute" from="7970,10658" to="7971,13252" o:regroupid="3" strokeweight="1.5pt"/>
            <v:rect id="_x0000_s2082" style="position:absolute;left:2736;top:9907;width:1450;height:401" o:regroupid="3" fillcolor="#ffc" strokecolor="red" strokeweight="1.5pt">
              <v:fill color2="fill darken(118)" method="linear sigma" focus="-50%" type="gradient"/>
              <v:textbox style="mso-next-textbox:#_x0000_s2082">
                <w:txbxContent>
                  <w:p w:rsidR="00000000" w:rsidRDefault="006D683D">
                    <w:pPr>
                      <w:jc w:val="center"/>
                      <w:rPr>
                        <w:rFonts w:ascii="Impact" w:hAnsi="Impact"/>
                        <w:sz w:val="16"/>
                        <w:lang w:val="es-MX"/>
                      </w:rPr>
                    </w:pPr>
                    <w:r>
                      <w:rPr>
                        <w:rFonts w:ascii="Impact" w:hAnsi="Impact"/>
                        <w:sz w:val="16"/>
                        <w:lang w:val="es-MX"/>
                      </w:rPr>
                      <w:t>CALDEROS</w:t>
                    </w:r>
                  </w:p>
                </w:txbxContent>
              </v:textbox>
            </v:rect>
            <v:line id="_x0000_s2083" style="position:absolute" from="4176,10083" to="4752,10083" o:regroupid="3" filled="t" fillcolor="#ffc" strokeweight="1.5pt"/>
            <v:rect id="_x0000_s2084" style="position:absolute;left:4644;top:9795;width:1260;height:504" o:regroupid="3" fillcolor="#ffc" strokecolor="red" strokeweight=".4pt">
              <v:textbox style="mso-next-textbox:#_x0000_s2084">
                <w:txbxContent>
                  <w:p w:rsidR="00000000" w:rsidRDefault="006D683D">
                    <w:pPr>
                      <w:jc w:val="center"/>
                      <w:rPr>
                        <w:rFonts w:ascii="Impact" w:hAnsi="Impact"/>
                        <w:sz w:val="14"/>
                        <w:lang w:val="es-MX"/>
                      </w:rPr>
                    </w:pPr>
                    <w:r>
                      <w:rPr>
                        <w:rFonts w:ascii="Impact" w:hAnsi="Impact"/>
                        <w:sz w:val="14"/>
                        <w:lang w:val="es-MX"/>
                      </w:rPr>
                      <w:t>Luis Romero</w:t>
                    </w:r>
                  </w:p>
                </w:txbxContent>
              </v:textbox>
            </v:rect>
            <v:line id="_x0000_s2085" style="position:absolute" from="4176,9363" to="4752,9363" o:regroupid="3" filled="t" fillcolor="#ffc" strokeweight="1.5pt"/>
            <v:rect id="_x0000_s2086" style="position:absolute;left:2743;top:9103;width:1503;height:434" o:regroupid="3" fillcolor="#ffc" strokecolor="red" strokeweight="1.5pt">
              <v:fill color2="fill darken(118)" method="linear sigma" focus="-50%" type="gradient"/>
              <v:textbox style="mso-next-textbox:#_x0000_s2086">
                <w:txbxContent>
                  <w:p w:rsidR="00000000" w:rsidRDefault="006D683D">
                    <w:pPr>
                      <w:jc w:val="center"/>
                      <w:rPr>
                        <w:rFonts w:ascii="Impact" w:hAnsi="Impact"/>
                        <w:sz w:val="12"/>
                        <w:lang w:val="es-MX"/>
                      </w:rPr>
                    </w:pPr>
                    <w:r>
                      <w:rPr>
                        <w:rFonts w:ascii="Impact" w:hAnsi="Impact"/>
                        <w:sz w:val="12"/>
                        <w:lang w:val="es-MX"/>
                      </w:rPr>
                      <w:t>Desechos-Potabilizador</w:t>
                    </w:r>
                  </w:p>
                  <w:p w:rsidR="00000000" w:rsidRDefault="006D683D">
                    <w:pPr>
                      <w:jc w:val="center"/>
                      <w:rPr>
                        <w:rFonts w:ascii="Impact" w:hAnsi="Impact"/>
                        <w:sz w:val="12"/>
                        <w:lang w:val="es-MX"/>
                      </w:rPr>
                    </w:pPr>
                    <w:r>
                      <w:rPr>
                        <w:rFonts w:ascii="Impact" w:hAnsi="Impact"/>
                        <w:sz w:val="12"/>
                        <w:lang w:val="es-MX"/>
                      </w:rPr>
                      <w:t>Efluentes</w:t>
                    </w:r>
                  </w:p>
                </w:txbxContent>
              </v:textbox>
            </v:rect>
            <v:rect id="_x0000_s2087" style="position:absolute;left:4644;top:9075;width:1260;height:434" o:regroupid="3" fillcolor="#ffc" strokecolor="red" strokeweight=".4pt">
              <v:textbox style="mso-next-textbox:#_x0000_s2087">
                <w:txbxContent>
                  <w:p w:rsidR="00000000" w:rsidRDefault="006D683D">
                    <w:pPr>
                      <w:jc w:val="center"/>
                      <w:rPr>
                        <w:rFonts w:ascii="Impact" w:hAnsi="Impact"/>
                        <w:sz w:val="14"/>
                        <w:lang w:val="es-MX"/>
                      </w:rPr>
                    </w:pPr>
                    <w:r>
                      <w:rPr>
                        <w:rFonts w:ascii="Impact" w:hAnsi="Impact"/>
                        <w:sz w:val="14"/>
                        <w:lang w:val="es-MX"/>
                      </w:rPr>
                      <w:t>Hugo Ortiz</w:t>
                    </w:r>
                  </w:p>
                </w:txbxContent>
              </v:textbox>
            </v:rect>
            <v:line id="_x0000_s2088" style="position:absolute" from="4425,6492" to="4426,10776" o:regroupid="3" strokeweight="1.5pt"/>
            <v:line id="_x0000_s2089" style="position:absolute" from="7970,11647" to="8108,11648" o:regroupid="3" strokeweight="1.5pt"/>
            <v:line id="_x0000_s2090" style="position:absolute" from="8991,9370" to="9111,9371" o:regroupid="3" strokeweight="1.5pt"/>
            <v:line id="_x0000_s2091" style="position:absolute" from="9051,11379" to="9171,11380" o:regroupid="3" strokeweight="1.5pt"/>
            <v:line id="_x0000_s2092" style="position:absolute" from="9051,11981" to="9171,11982" o:regroupid="3" strokeweight="1.5pt"/>
            <v:line id="_x0000_s2093" style="position:absolute" from="9351,9772" to="9472,9773" o:regroupid="3" strokeweight=".55pt"/>
            <v:line id="_x0000_s2094" style="position:absolute" from="9051,12650" to="9171,12651" o:regroupid="3" strokeweight="1.5pt"/>
            <v:line id="_x0000_s2095" style="position:absolute" from="9051,13252" to="9171,13253" o:regroupid="3" strokeweight="1.5pt"/>
            <v:line id="_x0000_s2096" style="position:absolute" from="9051,10643" to="9171,10644" o:regroupid="3" strokeweight="1.5pt"/>
            <v:line id="_x0000_s2097" style="position:absolute" from="8991,9972" to="9111,9973" o:regroupid="3" strokeweight="1.5pt"/>
            <v:line id="_x0000_s2098" style="position:absolute" from="4245,6961" to="4569,6962" o:regroupid="3" filled="t" fillcolor="#ffc" strokeweight="1.5pt"/>
            <v:rect id="_x0000_s2099" style="position:absolute;left:2736;top:8365;width:1510;height:472" o:regroupid="3" fillcolor="#ffc" strokecolor="red" strokeweight="1.5pt">
              <v:fill color2="fill darken(118)" method="linear sigma" focus="-50%" type="gradient"/>
              <v:textbox style="mso-next-textbox:#_x0000_s2099">
                <w:txbxContent>
                  <w:p w:rsidR="00000000" w:rsidRDefault="006D683D">
                    <w:pPr>
                      <w:jc w:val="center"/>
                      <w:rPr>
                        <w:rFonts w:ascii="Impact" w:hAnsi="Impact"/>
                        <w:sz w:val="12"/>
                        <w:lang w:val="es-MX"/>
                      </w:rPr>
                    </w:pPr>
                    <w:r>
                      <w:rPr>
                        <w:rFonts w:ascii="Impact" w:hAnsi="Impact"/>
                        <w:sz w:val="12"/>
                        <w:lang w:val="es-MX"/>
                      </w:rPr>
                      <w:t>Bodega Mat. Primas y Repuestos</w:t>
                    </w:r>
                  </w:p>
                </w:txbxContent>
              </v:textbox>
            </v:rect>
            <v:line id="_x0000_s2100" style="position:absolute" from="4176,8643" to="4752,8643" o:regroupid="3" filled="t" fillcolor="#ffc" strokeweight="1.5pt"/>
            <v:rect id="_x0000_s2101" style="position:absolute;left:2736;top:6760;width:1510;height:402" o:regroupid="3" fillcolor="#ffc" strokecolor="red" strokeweight="1.5pt">
              <v:fill color2="fill darken(118)" method="linear sigma" focus="-50%" type="gradient"/>
              <v:textbox style="mso-next-textbox:#_x0000_s2101">
                <w:txbxContent>
                  <w:p w:rsidR="00000000" w:rsidRDefault="006D683D">
                    <w:pPr>
                      <w:jc w:val="center"/>
                      <w:rPr>
                        <w:rFonts w:ascii="Arial" w:hAnsi="Arial"/>
                        <w:sz w:val="16"/>
                        <w:lang w:val="es-MX"/>
                      </w:rPr>
                    </w:pPr>
                    <w:r>
                      <w:rPr>
                        <w:rFonts w:ascii="Arial" w:hAnsi="Arial"/>
                        <w:sz w:val="16"/>
                        <w:lang w:val="es-MX"/>
                      </w:rPr>
                      <w:t>Jabones</w:t>
                    </w:r>
                  </w:p>
                </w:txbxContent>
              </v:textbox>
            </v:rect>
            <v:rect id="_x0000_s2102" style="position:absolute;left:4608;top:6734;width:1296;height:469" o:regroupid="3" fillcolor="#ffc" strokecolor="red" strokeweight=".4pt">
              <v:textbox style="mso-next-textbox:#_x0000_s2102">
                <w:txbxContent>
                  <w:p w:rsidR="00000000" w:rsidRDefault="006D683D">
                    <w:pPr>
                      <w:jc w:val="center"/>
                      <w:rPr>
                        <w:rFonts w:ascii="Impact" w:hAnsi="Impact"/>
                        <w:sz w:val="14"/>
                        <w:lang w:val="es-MX"/>
                      </w:rPr>
                    </w:pPr>
                    <w:r>
                      <w:rPr>
                        <w:rFonts w:ascii="Impact" w:hAnsi="Impact"/>
                        <w:sz w:val="14"/>
                        <w:lang w:val="es-MX"/>
                      </w:rPr>
                      <w:t>Miguel Molina</w:t>
                    </w:r>
                  </w:p>
                </w:txbxContent>
              </v:textbox>
            </v:rect>
            <v:rect id="_x0000_s2103" style="position:absolute;left:4644;top:8365;width:1260;height:472" o:regroupid="3" fillcolor="#ffc" strokecolor="red" strokeweight=".4pt">
              <v:textbox style="mso-next-textbox:#_x0000_s2103">
                <w:txbxContent>
                  <w:p w:rsidR="00000000" w:rsidRDefault="006D683D">
                    <w:pPr>
                      <w:jc w:val="center"/>
                      <w:rPr>
                        <w:rFonts w:ascii="Impact" w:hAnsi="Impact"/>
                        <w:sz w:val="14"/>
                        <w:lang w:val="es-MX"/>
                      </w:rPr>
                    </w:pPr>
                    <w:r>
                      <w:rPr>
                        <w:rFonts w:ascii="Impact" w:hAnsi="Impact"/>
                        <w:sz w:val="14"/>
                        <w:lang w:val="es-MX"/>
                      </w:rPr>
                      <w:t>Francisco Campoverde</w:t>
                    </w:r>
                  </w:p>
                </w:txbxContent>
              </v:textbox>
            </v:rect>
            <v:rect id="_x0000_s2104" style="position:absolute;left:2736;top:10575;width:1450;height:404" o:regroupid="3" fillcolor="#ffc" strokecolor="red" strokeweight="1.5pt">
              <v:fill color2="fill darken(118)" method="linear sigma" focus="-50%" type="gradient"/>
              <v:textbox style="mso-next-textbox:#_x0000_s2104">
                <w:txbxContent>
                  <w:p w:rsidR="00000000" w:rsidRDefault="006D683D">
                    <w:pPr>
                      <w:rPr>
                        <w:rFonts w:ascii="Impact" w:hAnsi="Impact"/>
                        <w:sz w:val="12"/>
                        <w:lang w:val="es-MX"/>
                      </w:rPr>
                    </w:pPr>
                    <w:r>
                      <w:rPr>
                        <w:rFonts w:ascii="Impact" w:hAnsi="Impact"/>
                        <w:sz w:val="12"/>
                        <w:lang w:val="es-MX"/>
                      </w:rPr>
                      <w:t>Servicios Comunes</w:t>
                    </w:r>
                  </w:p>
                </w:txbxContent>
              </v:textbox>
            </v:rect>
            <v:rect id="_x0000_s2105" style="position:absolute;left:4608;top:10616;width:1296;height:363" o:regroupid="3" fillcolor="#ffc" strokecolor="red" strokeweight=".4pt">
              <v:textbox style="mso-next-textbox:#_x0000_s2105">
                <w:txbxContent>
                  <w:p w:rsidR="00000000" w:rsidRDefault="006D683D">
                    <w:pPr>
                      <w:rPr>
                        <w:rFonts w:ascii="Impact" w:hAnsi="Impact"/>
                        <w:sz w:val="14"/>
                        <w:lang w:val="es-MX"/>
                      </w:rPr>
                    </w:pPr>
                    <w:r>
                      <w:rPr>
                        <w:rFonts w:ascii="Impact" w:hAnsi="Impact"/>
                        <w:sz w:val="14"/>
                        <w:lang w:val="es-MX"/>
                      </w:rPr>
                      <w:t>Nelson Chala</w:t>
                    </w:r>
                  </w:p>
                </w:txbxContent>
              </v:textbox>
            </v:rect>
            <v:line id="_x0000_s2106" style="position:absolute" from="4176,10803" to="4608,10803" o:regroupid="3" filled="t" fillcolor="#ffc" strokeweight="1.5pt"/>
            <v:rect id="_x0000_s2107" style="position:absolute;left:2736;top:7635;width:1527;height:404" o:regroupid="3" fillcolor="#ffc" strokecolor="red" strokeweight="1.5pt">
              <v:fill color2="fill darken(118)" method="linear sigma" focus="-50%" type="gradient"/>
              <v:textbox style="mso-next-textbox:#_x0000_s2107">
                <w:txbxContent>
                  <w:p w:rsidR="00000000" w:rsidRDefault="006D683D">
                    <w:pPr>
                      <w:jc w:val="center"/>
                      <w:rPr>
                        <w:rFonts w:ascii="Arial" w:hAnsi="Arial"/>
                        <w:sz w:val="16"/>
                        <w:lang w:val="es-MX"/>
                      </w:rPr>
                    </w:pPr>
                    <w:r>
                      <w:rPr>
                        <w:rFonts w:ascii="Arial" w:hAnsi="Arial"/>
                        <w:sz w:val="16"/>
                        <w:lang w:val="es-MX"/>
                      </w:rPr>
                      <w:t>Barras</w:t>
                    </w:r>
                  </w:p>
                </w:txbxContent>
              </v:textbox>
            </v:rect>
            <v:rect id="_x0000_s2108" style="position:absolute;left:4608;top:7635;width:1296;height:472" o:regroupid="3" fillcolor="#ffc" strokecolor="red" strokeweight=".4pt">
              <v:textbox style="mso-next-textbox:#_x0000_s2108">
                <w:txbxContent>
                  <w:p w:rsidR="00000000" w:rsidRDefault="006D683D">
                    <w:pPr>
                      <w:jc w:val="center"/>
                      <w:rPr>
                        <w:rFonts w:ascii="Impact" w:hAnsi="Impact"/>
                        <w:sz w:val="14"/>
                        <w:lang w:val="es-MX"/>
                      </w:rPr>
                    </w:pPr>
                    <w:r>
                      <w:rPr>
                        <w:rFonts w:ascii="Impact" w:hAnsi="Impact"/>
                        <w:sz w:val="14"/>
                        <w:lang w:val="es-MX"/>
                      </w:rPr>
                      <w:t>Xavier Cedeño</w:t>
                    </w:r>
                  </w:p>
                </w:txbxContent>
              </v:textbox>
            </v:rect>
            <v:line id="_x0000_s2109" style="position:absolute" from="4262,7836" to="4586,7837" o:regroupid="3" filled="t" fillcolor="#ffc" strokeweight="1.5pt"/>
            <v:rect id="_x0000_s2110" style="position:absolute;left:6407;top:6760;width:1384;height:404" o:regroupid="3" fillcolor="#009" strokecolor="red" strokeweight="2.25pt"/>
            <v:rect id="_x0000_s2111" style="position:absolute;left:6426;top:6769;width:1560;height:250" o:regroupid="3" filled="f" stroked="f">
              <v:textbox style="mso-next-textbox:#_x0000_s2111;mso-rotate-with-shape:t" inset="0,0,0,0">
                <w:txbxContent>
                  <w:p w:rsidR="00000000" w:rsidRDefault="006D683D">
                    <w:r>
                      <w:rPr>
                        <w:rFonts w:ascii="Arial" w:hAnsi="Arial"/>
                        <w:b/>
                        <w:snapToGrid w:val="0"/>
                        <w:color w:val="FFFFFF"/>
                        <w:sz w:val="16"/>
                        <w:lang w:val="en-US"/>
                      </w:rPr>
                      <w:t xml:space="preserve">EQUIPO PILOTO </w:t>
                    </w:r>
                  </w:p>
                </w:txbxContent>
              </v:textbox>
            </v:rect>
            <v:rect id="_x0000_s2112" style="position:absolute;left:6798;top:6968;width:736;height:250" o:regroupid="3" filled="f" stroked="f">
              <v:textbox style="mso-next-textbox:#_x0000_s2112;mso-rotate-with-shape:t" inset="0,0,0,0">
                <w:txbxContent>
                  <w:p w:rsidR="00000000" w:rsidRDefault="006D683D">
                    <w:r>
                      <w:rPr>
                        <w:rFonts w:ascii="Arial" w:hAnsi="Arial"/>
                        <w:b/>
                        <w:snapToGrid w:val="0"/>
                        <w:color w:val="FFFFFF"/>
                        <w:sz w:val="16"/>
                        <w:lang w:val="en-US"/>
                      </w:rPr>
                      <w:t>BOSCH</w:t>
                    </w:r>
                  </w:p>
                </w:txbxContent>
              </v:textbox>
            </v:rect>
            <v:rect id="_x0000_s2113" style="position:absolute;left:6347;top:7629;width:1444;height:404" o:regroupid="3" fillcolor="#cff" strokecolor="navy" strokeweight=".4pt">
              <v:fill color2="fill darken(169)" method="linear sigma" focus="-50%" type="gradient"/>
              <v:textbox style="mso-next-textbox:#_x0000_s2113">
                <w:txbxContent>
                  <w:p w:rsidR="00000000" w:rsidRDefault="006D683D">
                    <w:pPr>
                      <w:rPr>
                        <w:rFonts w:ascii="Impact" w:hAnsi="Impact"/>
                        <w:sz w:val="12"/>
                        <w:lang w:val="es-MX"/>
                      </w:rPr>
                    </w:pPr>
                    <w:r>
                      <w:rPr>
                        <w:rFonts w:ascii="Impact" w:hAnsi="Impact"/>
                        <w:sz w:val="12"/>
                        <w:lang w:val="es-MX"/>
                      </w:rPr>
                      <w:t>Envasadoras Triangles</w:t>
                    </w:r>
                  </w:p>
                </w:txbxContent>
              </v:textbox>
            </v:rect>
            <v:rect id="_x0000_s2114" style="position:absolute;left:6407;top:8433;width:1384;height:404" o:regroupid="3" fillcolor="#cff" strokecolor="navy" strokeweight=".4pt">
              <v:fill color2="fill darken(169)" method="linear sigma" focus="-50%" type="gradient"/>
              <v:textbox style="mso-next-textbox:#_x0000_s2114">
                <w:txbxContent>
                  <w:p w:rsidR="00000000" w:rsidRDefault="006D683D">
                    <w:pPr>
                      <w:jc w:val="center"/>
                      <w:rPr>
                        <w:rFonts w:ascii="Impact" w:hAnsi="Impact"/>
                        <w:sz w:val="12"/>
                        <w:lang w:val="es-MX"/>
                      </w:rPr>
                    </w:pPr>
                    <w:r>
                      <w:rPr>
                        <w:rFonts w:ascii="Impact" w:hAnsi="Impact"/>
                        <w:sz w:val="12"/>
                        <w:lang w:val="es-MX"/>
                      </w:rPr>
                      <w:t>Envasadoras</w:t>
                    </w:r>
                  </w:p>
                  <w:p w:rsidR="00000000" w:rsidRDefault="006D683D">
                    <w:pPr>
                      <w:jc w:val="center"/>
                      <w:rPr>
                        <w:rFonts w:ascii="Impact" w:hAnsi="Impact"/>
                        <w:sz w:val="12"/>
                        <w:lang w:val="es-MX"/>
                      </w:rPr>
                    </w:pPr>
                    <w:r>
                      <w:rPr>
                        <w:rFonts w:ascii="Impact" w:hAnsi="Impact"/>
                        <w:sz w:val="12"/>
                        <w:lang w:val="es-MX"/>
                      </w:rPr>
                      <w:t>Hamac</w:t>
                    </w:r>
                  </w:p>
                </w:txbxContent>
              </v:textbox>
            </v:rect>
            <v:line id="_x0000_s2115" style="position:absolute" from="7729,12650" to="7990,12651" o:regroupid="3" strokeweight="1.5pt"/>
            <v:line id="_x0000_s2116" style="position:absolute" from="7729,11981" to="7990,11982" o:regroupid="3" strokeweight="1.5pt"/>
            <v:line id="_x0000_s2117" style="position:absolute" from="7729,11379" to="7990,11380" o:regroupid="3" strokeweight="1.5pt"/>
            <v:line id="_x0000_s2118" style="position:absolute" from="7729,10643" to="7990,10644" o:regroupid="3" strokeweight="1.5pt"/>
            <v:line id="_x0000_s2119" style="position:absolute" from="8495,6492" to="8496,9437" o:regroupid="3" strokeweight="1.5pt"/>
            <v:line id="_x0000_s2120" style="position:absolute" from="7789,6893" to="8030,6894" o:regroupid="3" strokeweight="1.5pt"/>
            <v:line id="_x0000_s2121" style="position:absolute" from="7789,8566" to="8030,8567" o:regroupid="3" strokeweight="1.5pt"/>
            <v:rect id="_x0000_s2122" style="position:absolute;left:8150;top:6625;width:783;height:2212" o:regroupid="3" fillcolor="#009" strokecolor="red" strokeweight="2.25pt"/>
            <v:rect id="_x0000_s2123" style="position:absolute;left:8229;top:6692;width:766;height:250" o:regroupid="3" filled="f" stroked="f">
              <v:textbox style="mso-next-textbox:#_x0000_s2123;mso-rotate-with-shape:t" inset="0,0,0,0">
                <w:txbxContent>
                  <w:p w:rsidR="00000000" w:rsidRDefault="006D683D">
                    <w:r>
                      <w:rPr>
                        <w:rFonts w:ascii="Arial" w:hAnsi="Arial"/>
                        <w:b/>
                        <w:snapToGrid w:val="0"/>
                        <w:color w:val="FFFFFF"/>
                        <w:sz w:val="16"/>
                        <w:lang w:val="en-US"/>
                      </w:rPr>
                      <w:t>Antonio</w:t>
                    </w:r>
                  </w:p>
                </w:txbxContent>
              </v:textbox>
            </v:rect>
            <v:rect id="_x0000_s2124" style="position:absolute;left:8274;top:6891;width:665;height:250" o:regroupid="3" filled="f" stroked="f">
              <v:textbox style="mso-next-textbox:#_x0000_s2124;mso-rotate-with-shape:t" inset="0,0,0,0">
                <w:txbxContent>
                  <w:p w:rsidR="00000000" w:rsidRDefault="006D683D">
                    <w:r>
                      <w:rPr>
                        <w:rFonts w:ascii="Arial" w:hAnsi="Arial"/>
                        <w:b/>
                        <w:snapToGrid w:val="0"/>
                        <w:color w:val="FFFFFF"/>
                        <w:sz w:val="16"/>
                        <w:lang w:val="en-US"/>
                      </w:rPr>
                      <w:t>Matute</w:t>
                    </w:r>
                  </w:p>
                </w:txbxContent>
              </v:textbox>
            </v:rect>
            <v:rect id="_x0000_s2125" style="position:absolute;left:8110;top:7090;width:1025;height:250" o:regroupid="3" filled="f" stroked="f">
              <v:textbox style="mso-next-textbox:#_x0000_s2125;mso-rotate-with-shape:t" inset="0,0,0,0">
                <w:txbxContent>
                  <w:p w:rsidR="00000000" w:rsidRDefault="006D683D">
                    <w:r>
                      <w:rPr>
                        <w:rFonts w:ascii="Arial" w:hAnsi="Arial"/>
                        <w:b/>
                        <w:snapToGrid w:val="0"/>
                        <w:color w:val="FFFFFF"/>
                        <w:sz w:val="16"/>
                        <w:lang w:val="en-US"/>
                      </w:rPr>
                      <w:t>(Mecánico)</w:t>
                    </w:r>
                  </w:p>
                </w:txbxContent>
              </v:textbox>
            </v:rect>
            <v:rect id="_x0000_s2126" style="position:absolute;left:8229;top:8086;width:764;height:250" o:regroupid="3" filled="f" stroked="f">
              <v:textbox style="mso-next-textbox:#_x0000_s2126;mso-rotate-with-shape:t" inset="0,0,0,0">
                <w:txbxContent>
                  <w:p w:rsidR="00000000" w:rsidRDefault="006D683D">
                    <w:r>
                      <w:rPr>
                        <w:rFonts w:ascii="Arial" w:hAnsi="Arial"/>
                        <w:b/>
                        <w:snapToGrid w:val="0"/>
                        <w:color w:val="FFFFFF"/>
                        <w:sz w:val="16"/>
                        <w:lang w:val="en-US"/>
                      </w:rPr>
                      <w:t>Marcelo</w:t>
                    </w:r>
                  </w:p>
                </w:txbxContent>
              </v:textbox>
            </v:rect>
            <v:rect id="_x0000_s2127" style="position:absolute;left:8268;top:8285;width:678;height:250" o:regroupid="3" filled="f" stroked="f">
              <v:textbox style="mso-next-textbox:#_x0000_s2127;mso-rotate-with-shape:t" inset="0,0,0,0">
                <w:txbxContent>
                  <w:p w:rsidR="00000000" w:rsidRDefault="006D683D">
                    <w:r>
                      <w:rPr>
                        <w:rFonts w:ascii="Arial" w:hAnsi="Arial"/>
                        <w:b/>
                        <w:snapToGrid w:val="0"/>
                        <w:color w:val="FFFFFF"/>
                        <w:sz w:val="16"/>
                        <w:lang w:val="en-US"/>
                      </w:rPr>
                      <w:t>Vicuña</w:t>
                    </w:r>
                  </w:p>
                </w:txbxContent>
              </v:textbox>
            </v:rect>
            <v:rect id="_x0000_s2128" style="position:absolute;left:8138;top:8484;width:967;height:250" o:regroupid="3" filled="f" stroked="f">
              <v:textbox style="mso-next-textbox:#_x0000_s2128;mso-rotate-with-shape:t" inset="0,0,0,0">
                <w:txbxContent>
                  <w:p w:rsidR="00000000" w:rsidRDefault="006D683D">
                    <w:r>
                      <w:rPr>
                        <w:rFonts w:ascii="Arial" w:hAnsi="Arial"/>
                        <w:b/>
                        <w:snapToGrid w:val="0"/>
                        <w:color w:val="FFFFFF"/>
                        <w:sz w:val="16"/>
                        <w:lang w:val="en-US"/>
                      </w:rPr>
                      <w:t>(Eléctrico)</w:t>
                    </w:r>
                  </w:p>
                </w:txbxContent>
              </v:textbox>
            </v:rect>
            <v:line id="_x0000_s2129" style="position:absolute" from="8030,6893" to="8031,8566" o:regroupid="3" strokeweight="1.5pt"/>
            <v:line id="_x0000_s2130" style="position:absolute" from="7789,7830" to="8150,7831" o:regroupid="3" strokeweight="1.5pt"/>
            <v:rect id="_x0000_s2131" style="position:absolute;left:9231;top:8365;width:1281;height:472" o:regroupid="3" fillcolor="#ffc" strokecolor="navy" strokeweight=".4pt">
              <v:textbox style="mso-next-textbox:#_x0000_s2131">
                <w:txbxContent>
                  <w:p w:rsidR="00000000" w:rsidRDefault="006D683D">
                    <w:pPr>
                      <w:jc w:val="center"/>
                      <w:rPr>
                        <w:rFonts w:ascii="Impact" w:hAnsi="Impact"/>
                        <w:sz w:val="14"/>
                        <w:lang w:val="es-MX"/>
                      </w:rPr>
                    </w:pPr>
                    <w:r>
                      <w:rPr>
                        <w:rFonts w:ascii="Impact" w:hAnsi="Impact"/>
                        <w:sz w:val="14"/>
                        <w:lang w:val="es-MX"/>
                      </w:rPr>
                      <w:t>Octavio Páez</w:t>
                    </w:r>
                  </w:p>
                </w:txbxContent>
              </v:textbox>
            </v:rect>
            <v:rect id="_x0000_s2132" style="position:absolute;left:9231;top:7629;width:1281;height:404" o:regroupid="3" fillcolor="#ffc" strokecolor="navy" strokeweight=".4pt">
              <v:textbox style="mso-next-textbox:#_x0000_s2132">
                <w:txbxContent>
                  <w:p w:rsidR="00000000" w:rsidRDefault="006D683D">
                    <w:pPr>
                      <w:rPr>
                        <w:rFonts w:ascii="Impact" w:hAnsi="Impact"/>
                        <w:sz w:val="14"/>
                        <w:lang w:val="es-MX"/>
                      </w:rPr>
                    </w:pPr>
                    <w:r>
                      <w:rPr>
                        <w:rFonts w:ascii="Impact" w:hAnsi="Impact"/>
                        <w:sz w:val="14"/>
                        <w:lang w:val="es-MX"/>
                      </w:rPr>
                      <w:t>Xavier González</w:t>
                    </w:r>
                  </w:p>
                </w:txbxContent>
              </v:textbox>
            </v:rect>
            <v:rect id="_x0000_s2133" style="position:absolute;left:9231;top:6693;width:783;height:672" o:regroupid="3" fillcolor="#009" strokecolor="red" strokeweight="2.25pt"/>
            <v:rect id="_x0000_s2134" style="position:absolute;left:9374;top:6760;width:627;height:250" o:regroupid="3" filled="f" stroked="f">
              <v:textbox style="mso-next-textbox:#_x0000_s2134;mso-rotate-with-shape:t" inset="0,0,0,0">
                <w:txbxContent>
                  <w:p w:rsidR="00000000" w:rsidRDefault="006D683D">
                    <w:r>
                      <w:rPr>
                        <w:rFonts w:ascii="Arial" w:hAnsi="Arial"/>
                        <w:b/>
                        <w:snapToGrid w:val="0"/>
                        <w:color w:val="FFFFFF"/>
                        <w:sz w:val="16"/>
                        <w:lang w:val="en-US"/>
                      </w:rPr>
                      <w:t xml:space="preserve">Frank </w:t>
                    </w:r>
                  </w:p>
                </w:txbxContent>
              </v:textbox>
            </v:rect>
            <v:rect id="_x0000_s2135" style="position:absolute;left:9381;top:6959;width:608;height:250" o:regroupid="3" filled="f" stroked="f">
              <v:textbox style="mso-next-textbox:#_x0000_s2135;mso-rotate-with-shape:t" inset="0,0,0,0">
                <w:txbxContent>
                  <w:p w:rsidR="00000000" w:rsidRDefault="006D683D">
                    <w:r>
                      <w:rPr>
                        <w:rFonts w:ascii="Arial" w:hAnsi="Arial"/>
                        <w:b/>
                        <w:snapToGrid w:val="0"/>
                        <w:color w:val="FFFFFF"/>
                        <w:sz w:val="16"/>
                        <w:lang w:val="en-US"/>
                      </w:rPr>
                      <w:t>López</w:t>
                    </w:r>
                  </w:p>
                </w:txbxContent>
              </v:textbox>
            </v:rect>
            <v:line id="_x0000_s2136" style="position:absolute" from="9051,6893" to="9052,8566" o:regroupid="3" strokeweight="1.5pt"/>
            <v:line id="_x0000_s2137" style="position:absolute" from="9051,6893" to="9231,6894" o:regroupid="3" strokeweight="1.5pt"/>
            <v:line id="_x0000_s2138" style="position:absolute" from="9051,8566" to="9231,8567" o:regroupid="3" strokeweight="1.5pt"/>
            <v:line id="_x0000_s2139" style="position:absolute" from="8931,7830" to="9231,7831" o:regroupid="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left:5923;top:3324;width:875;height:902" o:regroupid="3">
              <v:imagedata r:id="rId7" o:title=""/>
            </v:shape>
            <v:shape id="_x0000_s2141" type="#_x0000_t75" style="position:absolute;left:5897;top:4946;width:833;height:913" o:regroupid="3">
              <v:imagedata r:id="rId8" o:title=""/>
            </v:shape>
            <v:rect id="_x0000_s2142" style="position:absolute;left:9171;top:11811;width:1485;height:349" o:regroupid="3" fillcolor="#ffc" strokecolor="navy" strokeweight=".4pt">
              <v:textbox style="mso-next-textbox:#_x0000_s2142">
                <w:txbxContent>
                  <w:p w:rsidR="00000000" w:rsidRDefault="006D683D">
                    <w:pPr>
                      <w:jc w:val="center"/>
                      <w:rPr>
                        <w:rFonts w:ascii="Impact" w:hAnsi="Impact"/>
                        <w:sz w:val="14"/>
                        <w:lang w:val="es-MX"/>
                      </w:rPr>
                    </w:pPr>
                    <w:r>
                      <w:rPr>
                        <w:rFonts w:ascii="Impact" w:hAnsi="Impact"/>
                        <w:sz w:val="14"/>
                        <w:lang w:val="es-MX"/>
                      </w:rPr>
                      <w:t>Luis Sánchez</w:t>
                    </w:r>
                  </w:p>
                </w:txbxContent>
              </v:textbox>
            </v:rect>
          </v:group>
        </w:pict>
      </w:r>
      <w:r>
        <w:rPr>
          <w:rStyle w:val="Textoennegrita"/>
          <w:rFonts w:ascii="Arial" w:hAnsi="Arial"/>
          <w:color w:val="000000"/>
        </w:rPr>
        <w:tab/>
        <w:t>B) Estructuración del Mantenimiento</w:t>
      </w: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r>
        <w:rPr>
          <w:rStyle w:val="Textoennegrita"/>
          <w:rFonts w:ascii="Arial" w:hAnsi="Arial"/>
          <w:color w:val="000000"/>
        </w:rPr>
        <w:t>Figura 4.2. Estructura Organizacional de Mantenimiento Planificado</w:t>
      </w:r>
    </w:p>
    <w:p w:rsidR="00000000" w:rsidRDefault="006D683D">
      <w:pPr>
        <w:pStyle w:val="NormalWeb"/>
        <w:spacing w:line="360" w:lineRule="auto"/>
        <w:ind w:firstLine="708"/>
        <w:jc w:val="both"/>
        <w:rPr>
          <w:rStyle w:val="Textoennegrita"/>
          <w:rFonts w:ascii="Arial" w:hAnsi="Arial"/>
          <w:color w:val="000000"/>
        </w:rPr>
      </w:pPr>
    </w:p>
    <w:p w:rsidR="00000000" w:rsidRDefault="006D683D" w:rsidP="006D683D">
      <w:pPr>
        <w:pStyle w:val="NormalWeb"/>
        <w:numPr>
          <w:ilvl w:val="0"/>
          <w:numId w:val="23"/>
        </w:numPr>
        <w:spacing w:line="360" w:lineRule="auto"/>
        <w:jc w:val="both"/>
        <w:rPr>
          <w:rStyle w:val="Textoennegrita"/>
          <w:rFonts w:ascii="Arial" w:hAnsi="Arial"/>
          <w:color w:val="000000"/>
        </w:rPr>
      </w:pPr>
      <w:r>
        <w:rPr>
          <w:rFonts w:ascii="Arial" w:hAnsi="Arial"/>
          <w:b/>
          <w:noProof/>
          <w:color w:val="000000"/>
        </w:rPr>
        <w:pict>
          <v:group id="_x0000_s2236" style="position:absolute;left:0;text-align:left;margin-left:8.75pt;margin-top:23.15pt;width:404.3pt;height:211.95pt;z-index:251671552" coordorigin="2426,1584" coordsize="8086,3375" o:allowincell="f">
            <v:shape id="_x0000_s2237" type="#_x0000_t75" style="position:absolute;left:6379;top:1584;width:4133;height:3375">
              <v:imagedata r:id="rId9" o:title="" croptop="2474f"/>
            </v:shape>
            <v:shape id="_x0000_s2238" type="#_x0000_t75" style="position:absolute;left:2426;top:1652;width:4054;height:3198" stroked="t">
              <v:imagedata r:id="rId10" o:title=""/>
            </v:shape>
          </v:group>
        </w:pict>
      </w:r>
      <w:r>
        <w:rPr>
          <w:rStyle w:val="Textoennegrita"/>
          <w:rFonts w:ascii="Arial" w:hAnsi="Arial"/>
          <w:color w:val="000000"/>
        </w:rPr>
        <w:t>ENTRENAMIENTO:</w:t>
      </w:r>
    </w:p>
    <w:p w:rsidR="00000000" w:rsidRDefault="006D683D">
      <w:pPr>
        <w:pStyle w:val="NormalWeb"/>
        <w:spacing w:line="360" w:lineRule="auto"/>
        <w:ind w:left="401"/>
        <w:jc w:val="both"/>
        <w:rPr>
          <w:rStyle w:val="Textoennegrita"/>
          <w:rFonts w:ascii="Arial" w:hAnsi="Arial"/>
          <w:color w:val="000000"/>
        </w:rPr>
      </w:pPr>
    </w:p>
    <w:p w:rsidR="00000000" w:rsidRDefault="006D683D">
      <w:pPr>
        <w:pStyle w:val="NormalWeb"/>
        <w:spacing w:line="360" w:lineRule="auto"/>
        <w:ind w:firstLine="708"/>
        <w:jc w:val="both"/>
        <w:rPr>
          <w:rStyle w:val="Textoennegrita"/>
          <w:rFonts w:ascii="Arial" w:hAnsi="Arial"/>
          <w:color w:val="000000"/>
        </w:rPr>
      </w:pPr>
    </w:p>
    <w:p w:rsidR="00000000" w:rsidRDefault="006D683D">
      <w:pPr>
        <w:pStyle w:val="NormalWeb"/>
        <w:spacing w:line="360" w:lineRule="auto"/>
        <w:ind w:firstLine="708"/>
        <w:jc w:val="both"/>
        <w:rPr>
          <w:rStyle w:val="Textoennegrita"/>
          <w:rFonts w:ascii="Arial" w:hAnsi="Arial"/>
          <w:color w:val="000000"/>
        </w:rPr>
      </w:pPr>
    </w:p>
    <w:p w:rsidR="00000000" w:rsidRDefault="006D683D">
      <w:pPr>
        <w:pStyle w:val="NormalWeb"/>
        <w:spacing w:line="360" w:lineRule="auto"/>
        <w:ind w:firstLine="708"/>
        <w:jc w:val="both"/>
        <w:rPr>
          <w:rStyle w:val="Textoennegrita"/>
          <w:rFonts w:ascii="Arial" w:hAnsi="Arial"/>
          <w:color w:val="000000"/>
        </w:rPr>
      </w:pPr>
    </w:p>
    <w:p w:rsidR="00000000" w:rsidRDefault="006D683D">
      <w:pPr>
        <w:pStyle w:val="NormalWeb"/>
        <w:spacing w:line="360" w:lineRule="auto"/>
        <w:ind w:firstLine="708"/>
        <w:jc w:val="both"/>
        <w:rPr>
          <w:rStyle w:val="Textoennegrita"/>
          <w:rFonts w:ascii="Arial" w:hAnsi="Arial"/>
          <w:color w:val="000000"/>
        </w:rPr>
      </w:pPr>
    </w:p>
    <w:p w:rsidR="00000000" w:rsidRDefault="006D683D">
      <w:pPr>
        <w:pStyle w:val="NormalWeb"/>
        <w:spacing w:line="360" w:lineRule="auto"/>
        <w:ind w:firstLine="708"/>
        <w:jc w:val="both"/>
        <w:rPr>
          <w:rStyle w:val="Textoennegrita"/>
          <w:rFonts w:ascii="Arial" w:hAnsi="Arial"/>
          <w:color w:val="000000"/>
        </w:rPr>
      </w:pPr>
    </w:p>
    <w:p w:rsidR="00000000" w:rsidRDefault="006D683D">
      <w:pPr>
        <w:pStyle w:val="NormalWeb"/>
        <w:spacing w:line="360" w:lineRule="auto"/>
        <w:ind w:firstLine="708"/>
        <w:jc w:val="both"/>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r>
        <w:rPr>
          <w:rStyle w:val="Textoennegrita"/>
          <w:rFonts w:ascii="Arial" w:hAnsi="Arial"/>
          <w:color w:val="000000"/>
        </w:rPr>
        <w:t>Figura 4.3. Entrenamiento y Capacitación.</w:t>
      </w:r>
    </w:p>
    <w:p w:rsidR="00000000" w:rsidRDefault="006D683D">
      <w:pPr>
        <w:pStyle w:val="NormalWeb"/>
        <w:spacing w:line="360" w:lineRule="auto"/>
        <w:jc w:val="both"/>
        <w:rPr>
          <w:rStyle w:val="Textoennegrita"/>
          <w:rFonts w:ascii="Arial" w:hAnsi="Arial"/>
          <w:b w:val="0"/>
          <w:color w:val="000000"/>
        </w:rPr>
      </w:pPr>
      <w:r>
        <w:rPr>
          <w:rStyle w:val="Textoennegrita"/>
          <w:rFonts w:ascii="Arial" w:hAnsi="Arial"/>
          <w:b w:val="0"/>
          <w:color w:val="000000"/>
        </w:rPr>
        <w:t>Una vez ejecutado el P</w:t>
      </w:r>
      <w:r>
        <w:rPr>
          <w:rStyle w:val="Textoennegrita"/>
          <w:rFonts w:ascii="Arial" w:hAnsi="Arial"/>
          <w:b w:val="0"/>
          <w:color w:val="000000"/>
        </w:rPr>
        <w:t>lan de entrenamiento y capacitación dirigido a los grupos ocupacionales de mantenimiento y producción de la Planta de Detergentes (ver Figura 4.3), cuya duración fue de 288 horas /hombre, luego de impartir todos los conocimientos específicos sobre la metod</w:t>
      </w:r>
      <w:r>
        <w:rPr>
          <w:rStyle w:val="Textoennegrita"/>
          <w:rFonts w:ascii="Arial" w:hAnsi="Arial"/>
          <w:b w:val="0"/>
          <w:color w:val="000000"/>
        </w:rPr>
        <w:t>ología del Mantenimiento Productivo Total, se concluyo determinando e identificando las principales actividades componentes del Master Plan (ver Tabla 1), el Registro de Equipos; y , a través de la Matriz de Criticidad (ver Figura 4.5) se determinó el grad</w:t>
      </w:r>
      <w:r>
        <w:rPr>
          <w:rStyle w:val="Textoennegrita"/>
          <w:rFonts w:ascii="Arial" w:hAnsi="Arial"/>
          <w:b w:val="0"/>
          <w:color w:val="000000"/>
        </w:rPr>
        <w:t>o de  criticidad de los  sistemas, máquinas y equipos componentes del proceso productivo de detergentes, los mismos que se grafican en la Figura 4.4 y Tabla 2 y su aplicación del mantenimiento por criticidad en la Tabla 3.</w:t>
      </w: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ind w:firstLine="708"/>
        <w:jc w:val="both"/>
        <w:rPr>
          <w:rStyle w:val="Textoennegrita"/>
          <w:rFonts w:ascii="Arial" w:hAnsi="Arial"/>
          <w:color w:val="000000"/>
        </w:rPr>
      </w:pPr>
      <w:r>
        <w:rPr>
          <w:rStyle w:val="Textoennegrita"/>
          <w:rFonts w:ascii="Arial" w:hAnsi="Arial"/>
          <w:color w:val="000000"/>
        </w:rPr>
        <w:t>D)  MASTER PLAN</w:t>
      </w:r>
    </w:p>
    <w:p w:rsidR="00000000" w:rsidRDefault="006D683D">
      <w:pPr>
        <w:pStyle w:val="NormalWeb"/>
        <w:ind w:firstLine="708"/>
        <w:jc w:val="center"/>
        <w:rPr>
          <w:rStyle w:val="Textoennegrita"/>
          <w:rFonts w:ascii="Arial" w:hAnsi="Arial"/>
          <w:color w:val="000000"/>
        </w:rPr>
      </w:pPr>
      <w:r>
        <w:rPr>
          <w:rStyle w:val="Textoennegrita"/>
          <w:rFonts w:ascii="Arial" w:hAnsi="Arial"/>
          <w:color w:val="000000"/>
        </w:rPr>
        <w:t>Tabla 1</w:t>
      </w:r>
    </w:p>
    <w:p w:rsidR="00000000" w:rsidRDefault="006D683D">
      <w:pPr>
        <w:pStyle w:val="NormalWeb"/>
        <w:ind w:firstLine="708"/>
        <w:jc w:val="center"/>
        <w:rPr>
          <w:rStyle w:val="Textoennegrita"/>
          <w:rFonts w:ascii="Arial" w:hAnsi="Arial"/>
          <w:color w:val="000000"/>
        </w:rPr>
      </w:pPr>
      <w:r>
        <w:rPr>
          <w:rStyle w:val="Textoennegrita"/>
          <w:rFonts w:ascii="Arial" w:hAnsi="Arial"/>
          <w:color w:val="000000"/>
        </w:rPr>
        <w:t>MASTE</w:t>
      </w:r>
      <w:r>
        <w:rPr>
          <w:rStyle w:val="Textoennegrita"/>
          <w:rFonts w:ascii="Arial" w:hAnsi="Arial"/>
          <w:color w:val="000000"/>
        </w:rPr>
        <w:t>R PLAN</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69"/>
        <w:gridCol w:w="2551"/>
        <w:gridCol w:w="1345"/>
      </w:tblGrid>
      <w:tr w:rsidR="00000000">
        <w:tblPrEx>
          <w:tblCellMar>
            <w:top w:w="0" w:type="dxa"/>
            <w:bottom w:w="0" w:type="dxa"/>
          </w:tblCellMar>
        </w:tblPrEx>
        <w:trPr>
          <w:trHeight w:hRule="exact" w:val="344"/>
        </w:trPr>
        <w:tc>
          <w:tcPr>
            <w:tcW w:w="7865" w:type="dxa"/>
            <w:gridSpan w:val="3"/>
            <w:tcBorders>
              <w:bottom w:val="nil"/>
            </w:tcBorders>
            <w:shd w:val="clear" w:color="auto" w:fill="00FFFF"/>
          </w:tcPr>
          <w:p w:rsidR="00000000" w:rsidRDefault="006D683D">
            <w:pPr>
              <w:pStyle w:val="NormalWeb"/>
              <w:spacing w:line="360" w:lineRule="auto"/>
              <w:jc w:val="center"/>
              <w:rPr>
                <w:rStyle w:val="Textoennegrita"/>
                <w:rFonts w:ascii="Arial" w:hAnsi="Arial"/>
                <w:color w:val="000000"/>
              </w:rPr>
            </w:pPr>
            <w:r>
              <w:rPr>
                <w:rStyle w:val="Textoennegrita"/>
                <w:rFonts w:ascii="Arial" w:hAnsi="Arial"/>
                <w:color w:val="000000"/>
              </w:rPr>
              <w:t>ACTIVIDADES RELEVANTES DEL MASTER PLAN</w:t>
            </w: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tc>
      </w:tr>
      <w:tr w:rsidR="00000000">
        <w:tblPrEx>
          <w:tblCellMar>
            <w:top w:w="0" w:type="dxa"/>
            <w:bottom w:w="0" w:type="dxa"/>
          </w:tblCellMar>
        </w:tblPrEx>
        <w:trPr>
          <w:trHeight w:hRule="exact" w:val="292"/>
        </w:trPr>
        <w:tc>
          <w:tcPr>
            <w:tcW w:w="3969" w:type="dxa"/>
            <w:shd w:val="clear" w:color="auto" w:fill="FFFF00"/>
          </w:tcPr>
          <w:p w:rsidR="00000000" w:rsidRDefault="006D683D">
            <w:pPr>
              <w:pStyle w:val="NormalWeb"/>
              <w:spacing w:line="360" w:lineRule="auto"/>
              <w:jc w:val="center"/>
              <w:rPr>
                <w:rStyle w:val="Textoennegrita"/>
                <w:rFonts w:ascii="Arial" w:hAnsi="Arial"/>
                <w:color w:val="000000"/>
                <w:sz w:val="22"/>
              </w:rPr>
            </w:pPr>
            <w:r>
              <w:rPr>
                <w:rStyle w:val="Textoennegrita"/>
                <w:rFonts w:ascii="Arial" w:hAnsi="Arial"/>
                <w:color w:val="000000"/>
                <w:sz w:val="22"/>
              </w:rPr>
              <w:t>ACTIVIDAD:</w:t>
            </w:r>
          </w:p>
        </w:tc>
        <w:tc>
          <w:tcPr>
            <w:tcW w:w="2551" w:type="dxa"/>
            <w:shd w:val="clear" w:color="auto" w:fill="FFFF00"/>
          </w:tcPr>
          <w:p w:rsidR="00000000" w:rsidRDefault="006D683D">
            <w:pPr>
              <w:pStyle w:val="NormalWeb"/>
              <w:spacing w:line="360" w:lineRule="auto"/>
              <w:jc w:val="center"/>
              <w:rPr>
                <w:rStyle w:val="Textoennegrita"/>
                <w:rFonts w:ascii="Arial" w:hAnsi="Arial"/>
                <w:color w:val="000000"/>
                <w:sz w:val="22"/>
              </w:rPr>
            </w:pPr>
            <w:r>
              <w:rPr>
                <w:rStyle w:val="Textoennegrita"/>
                <w:rFonts w:ascii="Arial" w:hAnsi="Arial"/>
                <w:color w:val="000000"/>
                <w:sz w:val="22"/>
              </w:rPr>
              <w:t>CUMPLIMIENTO:</w:t>
            </w:r>
          </w:p>
        </w:tc>
        <w:tc>
          <w:tcPr>
            <w:tcW w:w="1345" w:type="dxa"/>
            <w:shd w:val="clear" w:color="auto" w:fill="FFFF00"/>
          </w:tcPr>
          <w:p w:rsidR="00000000" w:rsidRDefault="006D683D">
            <w:pPr>
              <w:pStyle w:val="NormalWeb"/>
              <w:spacing w:line="360" w:lineRule="auto"/>
              <w:jc w:val="center"/>
              <w:rPr>
                <w:rStyle w:val="Textoennegrita"/>
                <w:rFonts w:ascii="Arial" w:hAnsi="Arial"/>
                <w:color w:val="000000"/>
                <w:sz w:val="22"/>
              </w:rPr>
            </w:pPr>
            <w:r>
              <w:rPr>
                <w:rStyle w:val="Textoennegrita"/>
                <w:rFonts w:ascii="Arial" w:hAnsi="Arial"/>
                <w:color w:val="000000"/>
                <w:sz w:val="22"/>
              </w:rPr>
              <w:t>FECHA:</w:t>
            </w:r>
          </w:p>
        </w:tc>
      </w:tr>
      <w:tr w:rsidR="00000000">
        <w:tblPrEx>
          <w:tblCellMar>
            <w:top w:w="0" w:type="dxa"/>
            <w:bottom w:w="0" w:type="dxa"/>
          </w:tblCellMar>
        </w:tblPrEx>
        <w:trPr>
          <w:trHeight w:hRule="exact" w:val="551"/>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t>Actualización de data sheet de instrumentación.</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100%</w:t>
            </w: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Q3</w:t>
            </w:r>
          </w:p>
        </w:tc>
      </w:tr>
      <w:tr w:rsidR="00000000">
        <w:tblPrEx>
          <w:tblCellMar>
            <w:top w:w="0" w:type="dxa"/>
            <w:bottom w:w="0" w:type="dxa"/>
          </w:tblCellMar>
        </w:tblPrEx>
        <w:trPr>
          <w:trHeight w:hRule="exact" w:val="701"/>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lastRenderedPageBreak/>
              <w:t>Revisión de Instrumentación de lo requerido VS existente.</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20%</w:t>
            </w:r>
          </w:p>
          <w:p w:rsidR="00000000" w:rsidRDefault="006D683D">
            <w:pPr>
              <w:pStyle w:val="NormalWeb"/>
              <w:jc w:val="center"/>
              <w:rPr>
                <w:rStyle w:val="Textoennegrita"/>
                <w:rFonts w:ascii="Arial" w:hAnsi="Arial"/>
                <w:color w:val="000000"/>
                <w:sz w:val="22"/>
              </w:rPr>
            </w:pP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Q3</w:t>
            </w:r>
          </w:p>
        </w:tc>
      </w:tr>
      <w:tr w:rsidR="00000000">
        <w:tblPrEx>
          <w:tblCellMar>
            <w:top w:w="0" w:type="dxa"/>
            <w:bottom w:w="0" w:type="dxa"/>
          </w:tblCellMar>
        </w:tblPrEx>
        <w:trPr>
          <w:trHeight w:hRule="exact" w:val="568"/>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t>Levantamiento de la hoja de vida de los motores.</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60%</w:t>
            </w: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Q2</w:t>
            </w:r>
          </w:p>
        </w:tc>
      </w:tr>
      <w:tr w:rsidR="00000000">
        <w:tblPrEx>
          <w:tblCellMar>
            <w:top w:w="0" w:type="dxa"/>
            <w:bottom w:w="0" w:type="dxa"/>
          </w:tblCellMar>
        </w:tblPrEx>
        <w:trPr>
          <w:trHeight w:hRule="exact" w:val="562"/>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t>Revalidación de cálculos de criticidad, método regional.</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10%</w:t>
            </w: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Q2</w:t>
            </w:r>
          </w:p>
        </w:tc>
      </w:tr>
      <w:tr w:rsidR="00000000">
        <w:tblPrEx>
          <w:tblCellMar>
            <w:top w:w="0" w:type="dxa"/>
            <w:bottom w:w="0" w:type="dxa"/>
          </w:tblCellMar>
        </w:tblPrEx>
        <w:trPr>
          <w:trHeight w:hRule="exact" w:val="712"/>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t xml:space="preserve">Implementación del Sistema de Mantenimiento Predictivo. </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10%</w:t>
            </w: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Q4</w:t>
            </w:r>
          </w:p>
        </w:tc>
      </w:tr>
      <w:tr w:rsidR="00000000">
        <w:tblPrEx>
          <w:tblCellMar>
            <w:top w:w="0" w:type="dxa"/>
            <w:bottom w:w="0" w:type="dxa"/>
          </w:tblCellMar>
        </w:tblPrEx>
        <w:trPr>
          <w:trHeight w:hRule="exact" w:val="695"/>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t>Elaboración de Planes Visuales por áreas de procesos.</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10%</w:t>
            </w: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Q2</w:t>
            </w:r>
          </w:p>
        </w:tc>
      </w:tr>
      <w:tr w:rsidR="00000000">
        <w:tblPrEx>
          <w:tblCellMar>
            <w:top w:w="0" w:type="dxa"/>
            <w:bottom w:w="0" w:type="dxa"/>
          </w:tblCellMar>
        </w:tblPrEx>
        <w:trPr>
          <w:trHeight w:hRule="exact" w:val="706"/>
        </w:trPr>
        <w:tc>
          <w:tcPr>
            <w:tcW w:w="3969" w:type="dxa"/>
          </w:tcPr>
          <w:p w:rsidR="00000000" w:rsidRDefault="006D683D">
            <w:pPr>
              <w:pStyle w:val="NormalWeb"/>
              <w:jc w:val="both"/>
              <w:rPr>
                <w:rStyle w:val="Textoennegrita"/>
                <w:rFonts w:ascii="Arial" w:hAnsi="Arial"/>
                <w:color w:val="000000"/>
                <w:sz w:val="22"/>
              </w:rPr>
            </w:pPr>
            <w:r>
              <w:rPr>
                <w:rStyle w:val="Textoennegrita"/>
                <w:rFonts w:ascii="Arial" w:hAnsi="Arial"/>
                <w:color w:val="000000"/>
                <w:sz w:val="22"/>
              </w:rPr>
              <w:t>Levantamiento de despiece visual de maquinaria de la pla</w:t>
            </w:r>
            <w:r>
              <w:rPr>
                <w:rStyle w:val="Textoennegrita"/>
                <w:rFonts w:ascii="Arial" w:hAnsi="Arial"/>
                <w:color w:val="000000"/>
                <w:sz w:val="22"/>
              </w:rPr>
              <w:t>nta.</w:t>
            </w:r>
          </w:p>
        </w:tc>
        <w:tc>
          <w:tcPr>
            <w:tcW w:w="2551"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30%</w:t>
            </w:r>
          </w:p>
        </w:tc>
        <w:tc>
          <w:tcPr>
            <w:tcW w:w="1345" w:type="dxa"/>
          </w:tcPr>
          <w:p w:rsidR="00000000" w:rsidRDefault="006D683D">
            <w:pPr>
              <w:pStyle w:val="NormalWeb"/>
              <w:jc w:val="center"/>
              <w:rPr>
                <w:rStyle w:val="Textoennegrita"/>
                <w:rFonts w:ascii="Arial" w:hAnsi="Arial"/>
                <w:color w:val="000000"/>
                <w:sz w:val="22"/>
              </w:rPr>
            </w:pPr>
            <w:r>
              <w:rPr>
                <w:rStyle w:val="Textoennegrita"/>
                <w:rFonts w:ascii="Arial" w:hAnsi="Arial"/>
                <w:color w:val="000000"/>
                <w:sz w:val="22"/>
              </w:rPr>
              <w:t>Q3</w:t>
            </w:r>
          </w:p>
        </w:tc>
      </w:tr>
    </w:tbl>
    <w:p w:rsidR="00000000" w:rsidRDefault="006D683D">
      <w:pPr>
        <w:pStyle w:val="NormalWeb"/>
        <w:jc w:val="center"/>
        <w:rPr>
          <w:rStyle w:val="Textoennegrita"/>
          <w:rFonts w:ascii="Arial" w:hAnsi="Arial"/>
          <w:color w:val="000000"/>
        </w:rPr>
      </w:pPr>
    </w:p>
    <w:p w:rsidR="00000000" w:rsidRDefault="006D683D" w:rsidP="006D683D">
      <w:pPr>
        <w:pStyle w:val="NormalWeb"/>
        <w:numPr>
          <w:ilvl w:val="0"/>
          <w:numId w:val="5"/>
        </w:numPr>
        <w:spacing w:line="360" w:lineRule="auto"/>
        <w:jc w:val="both"/>
        <w:rPr>
          <w:rStyle w:val="Textoennegrita"/>
          <w:rFonts w:ascii="Arial" w:hAnsi="Arial"/>
          <w:b w:val="0"/>
          <w:color w:val="000000"/>
        </w:rPr>
      </w:pPr>
      <w:r>
        <w:rPr>
          <w:rStyle w:val="Textoennegrita"/>
          <w:rFonts w:ascii="Arial" w:hAnsi="Arial"/>
          <w:color w:val="000000"/>
        </w:rPr>
        <w:t>CRITICIDAD A, B Y C</w:t>
      </w:r>
    </w:p>
    <w:p w:rsidR="00000000" w:rsidRDefault="00652894">
      <w:pPr>
        <w:pStyle w:val="NormalWeb"/>
        <w:spacing w:line="360" w:lineRule="auto"/>
        <w:jc w:val="both"/>
        <w:rPr>
          <w:rStyle w:val="Textoennegrita"/>
          <w:rFonts w:ascii="Arial" w:hAnsi="Arial"/>
          <w:color w:val="000000"/>
        </w:rPr>
      </w:pPr>
      <w:r>
        <w:rPr>
          <w:rFonts w:ascii="Arial" w:hAnsi="Arial"/>
          <w:noProof/>
          <w:color w:val="000000"/>
        </w:rPr>
        <w:drawing>
          <wp:anchor distT="0" distB="0" distL="114300" distR="114300" simplePos="0" relativeHeight="251642880" behindDoc="0" locked="0" layoutInCell="0" allowOverlap="1">
            <wp:simplePos x="0" y="0"/>
            <wp:positionH relativeFrom="column">
              <wp:posOffset>842645</wp:posOffset>
            </wp:positionH>
            <wp:positionV relativeFrom="paragraph">
              <wp:posOffset>-10160</wp:posOffset>
            </wp:positionV>
            <wp:extent cx="4572000" cy="2277745"/>
            <wp:effectExtent l="57150" t="38100" r="38100" b="27305"/>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a:srcRect l="-2844" t="16431"/>
                    <a:stretch>
                      <a:fillRect/>
                    </a:stretch>
                  </pic:blipFill>
                  <pic:spPr bwMode="auto">
                    <a:xfrm>
                      <a:off x="0" y="0"/>
                      <a:ext cx="4572000" cy="2277745"/>
                    </a:xfrm>
                    <a:prstGeom prst="rect">
                      <a:avLst/>
                    </a:prstGeom>
                    <a:solidFill>
                      <a:srgbClr val="FFFFCC"/>
                    </a:solidFill>
                    <a:ln w="38100" cmpd="dbl">
                      <a:solidFill>
                        <a:srgbClr val="000000"/>
                      </a:solidFill>
                      <a:miter lim="800000"/>
                      <a:headEnd/>
                      <a:tailEnd/>
                    </a:ln>
                    <a:effectLst/>
                  </pic:spPr>
                </pic:pic>
              </a:graphicData>
            </a:graphic>
          </wp:anchor>
        </w:drawing>
      </w: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r>
        <w:rPr>
          <w:rStyle w:val="Textoennegrita"/>
          <w:rFonts w:ascii="Arial" w:hAnsi="Arial"/>
          <w:color w:val="000000"/>
        </w:rPr>
        <w:t>Figura 4.4.  Porcentajes de Criticidad de los Equipos de Planta.</w:t>
      </w:r>
    </w:p>
    <w:p w:rsidR="00000000" w:rsidRDefault="00652894">
      <w:pPr>
        <w:pStyle w:val="NormalWeb"/>
        <w:spacing w:line="360" w:lineRule="auto"/>
        <w:jc w:val="center"/>
        <w:rPr>
          <w:rStyle w:val="Textoennegrita"/>
          <w:rFonts w:ascii="Arial" w:hAnsi="Arial"/>
          <w:color w:val="000000"/>
        </w:rPr>
      </w:pPr>
      <w:r>
        <w:rPr>
          <w:rFonts w:ascii="Arial" w:hAnsi="Arial"/>
          <w:noProof/>
          <w:color w:val="000000"/>
        </w:rPr>
        <w:drawing>
          <wp:anchor distT="0" distB="0" distL="114300" distR="114300" simplePos="0" relativeHeight="251643904" behindDoc="0" locked="0" layoutInCell="0" allowOverlap="1">
            <wp:simplePos x="0" y="0"/>
            <wp:positionH relativeFrom="column">
              <wp:posOffset>339090</wp:posOffset>
            </wp:positionH>
            <wp:positionV relativeFrom="paragraph">
              <wp:posOffset>202565</wp:posOffset>
            </wp:positionV>
            <wp:extent cx="4928870" cy="7223760"/>
            <wp:effectExtent l="57150" t="38100" r="43180" b="1524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srcRect/>
                    <a:stretch>
                      <a:fillRect/>
                    </a:stretch>
                  </pic:blipFill>
                  <pic:spPr bwMode="auto">
                    <a:xfrm>
                      <a:off x="0" y="0"/>
                      <a:ext cx="4928870" cy="7223760"/>
                    </a:xfrm>
                    <a:prstGeom prst="rect">
                      <a:avLst/>
                    </a:prstGeom>
                    <a:noFill/>
                    <a:ln w="38100" cmpd="dbl">
                      <a:solidFill>
                        <a:srgbClr val="008080"/>
                      </a:solidFill>
                      <a:miter lim="800000"/>
                      <a:headEnd/>
                      <a:tailEnd/>
                    </a:ln>
                    <a:effectLst/>
                  </pic:spPr>
                </pic:pic>
              </a:graphicData>
            </a:graphic>
          </wp:anchor>
        </w:drawing>
      </w: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r>
        <w:rPr>
          <w:rStyle w:val="Textoennegrita"/>
          <w:rFonts w:ascii="Arial" w:hAnsi="Arial"/>
          <w:color w:val="000000"/>
        </w:rPr>
        <w:t>Figura 4.5. Matriz de Criticidad.</w:t>
      </w:r>
    </w:p>
    <w:p w:rsidR="00000000" w:rsidRDefault="006D683D">
      <w:pPr>
        <w:pStyle w:val="NormalWeb"/>
        <w:jc w:val="center"/>
        <w:rPr>
          <w:rStyle w:val="Textoennegrita"/>
          <w:rFonts w:ascii="Arial" w:hAnsi="Arial"/>
          <w:color w:val="000000"/>
        </w:rPr>
      </w:pPr>
      <w:r>
        <w:rPr>
          <w:rStyle w:val="Textoennegrita"/>
          <w:rFonts w:ascii="Arial" w:hAnsi="Arial"/>
          <w:color w:val="000000"/>
        </w:rPr>
        <w:t>Tabla 2</w:t>
      </w:r>
    </w:p>
    <w:p w:rsidR="00000000" w:rsidRDefault="006D683D">
      <w:pPr>
        <w:pStyle w:val="NormalWeb"/>
        <w:jc w:val="center"/>
        <w:rPr>
          <w:rStyle w:val="Textoennegrita"/>
          <w:rFonts w:ascii="Arial" w:hAnsi="Arial"/>
          <w:color w:val="000000"/>
        </w:rPr>
      </w:pPr>
      <w:r>
        <w:rPr>
          <w:rFonts w:ascii="Arial" w:hAnsi="Arial"/>
          <w:noProof/>
          <w:color w:val="000000"/>
        </w:rPr>
        <w:pict>
          <v:group id="_x0000_s2143" style="position:absolute;left:0;text-align:left;margin-left:23.15pt;margin-top:18.75pt;width:410.4pt;height:9in;z-index:251651072" coordorigin="1872,7488" coordsize="8064,4320" o:allowincell="f">
            <v:shape id="_x0000_s2144" type="#_x0000_t75" style="position:absolute;left:1872;top:7488;width:7968;height:4320" fillcolor="#0c9">
              <v:imagedata r:id="rId13" o:title="" croptop="5958f"/>
            </v:shape>
            <v:rect id="_x0000_s2145" style="position:absolute;left:1872;top:7488;width:1332;height:113" stroked="f"/>
            <v:rect id="_x0000_s2146" style="position:absolute;left:8604;top:7488;width:1332;height:113" stroked="f"/>
          </v:group>
        </w:pict>
      </w:r>
      <w:r>
        <w:rPr>
          <w:rStyle w:val="Textoennegrita"/>
          <w:rFonts w:ascii="Arial" w:hAnsi="Arial"/>
          <w:color w:val="000000"/>
        </w:rPr>
        <w:t>LISTADO DE EQUIPOS POR SU CRITICIDAD</w:t>
      </w:r>
      <w:r>
        <w:rPr>
          <w:rFonts w:ascii="Arial" w:hAnsi="Arial"/>
          <w:noProof/>
          <w:color w:val="000000"/>
        </w:rPr>
        <w:t xml:space="preserve"> </w:t>
      </w:r>
    </w:p>
    <w:p w:rsidR="00000000" w:rsidRDefault="006D683D">
      <w:pPr>
        <w:pStyle w:val="NormalWeb"/>
        <w:jc w:val="center"/>
        <w:rPr>
          <w:rStyle w:val="Textoennegrita"/>
          <w:rFonts w:ascii="Arial" w:hAnsi="Arial"/>
          <w:color w:val="000000"/>
        </w:rPr>
      </w:pPr>
    </w:p>
    <w:p w:rsidR="00000000" w:rsidRDefault="006D683D">
      <w:pPr>
        <w:pStyle w:val="NormalWeb"/>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rsidP="006D683D">
      <w:pPr>
        <w:pStyle w:val="NormalWeb"/>
        <w:numPr>
          <w:ilvl w:val="0"/>
          <w:numId w:val="5"/>
        </w:numPr>
        <w:spacing w:line="360" w:lineRule="auto"/>
        <w:jc w:val="both"/>
        <w:rPr>
          <w:rStyle w:val="Textoennegrita"/>
          <w:rFonts w:ascii="Arial" w:hAnsi="Arial"/>
          <w:color w:val="000000"/>
        </w:rPr>
      </w:pPr>
      <w:r>
        <w:rPr>
          <w:rStyle w:val="Textoennegrita"/>
          <w:rFonts w:ascii="Arial" w:hAnsi="Arial"/>
          <w:color w:val="000000"/>
        </w:rPr>
        <w:t>ESTABLECIMIENTO DE PRIORIDAD</w:t>
      </w:r>
      <w:r>
        <w:rPr>
          <w:rStyle w:val="Textoennegrita"/>
          <w:rFonts w:ascii="Arial" w:hAnsi="Arial"/>
          <w:color w:val="000000"/>
        </w:rPr>
        <w:t>ES DE LAS AVERÍAS/FALLOS – NIVELES DE AVERÍA</w:t>
      </w:r>
    </w:p>
    <w:p w:rsidR="00000000" w:rsidRDefault="006D683D">
      <w:pPr>
        <w:pStyle w:val="NormalWeb"/>
        <w:ind w:left="426"/>
        <w:jc w:val="center"/>
        <w:rPr>
          <w:rStyle w:val="Textoennegrita"/>
          <w:rFonts w:ascii="Arial" w:hAnsi="Arial"/>
          <w:color w:val="000000"/>
        </w:rPr>
      </w:pPr>
      <w:r>
        <w:rPr>
          <w:rStyle w:val="Textoennegrita"/>
          <w:rFonts w:ascii="Arial" w:hAnsi="Arial"/>
          <w:color w:val="000000"/>
        </w:rPr>
        <w:t>Tabla 3</w:t>
      </w:r>
    </w:p>
    <w:p w:rsidR="00000000" w:rsidRDefault="006D683D">
      <w:pPr>
        <w:pStyle w:val="NormalWeb"/>
        <w:ind w:left="426"/>
        <w:jc w:val="center"/>
        <w:rPr>
          <w:rStyle w:val="Textoennegrita"/>
          <w:rFonts w:ascii="Arial" w:hAnsi="Arial"/>
          <w:b w:val="0"/>
          <w:color w:val="000000"/>
        </w:rPr>
      </w:pPr>
      <w:r>
        <w:rPr>
          <w:rStyle w:val="Textoennegrita"/>
          <w:rFonts w:ascii="Arial" w:hAnsi="Arial"/>
          <w:color w:val="000000"/>
        </w:rPr>
        <w:t>APLICACIÓN DEL MANTENIMIENTO POR CRITICIDAD</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3685"/>
        <w:gridCol w:w="3613"/>
      </w:tblGrid>
      <w:tr w:rsidR="00000000">
        <w:tblPrEx>
          <w:tblCellMar>
            <w:top w:w="0" w:type="dxa"/>
            <w:bottom w:w="0" w:type="dxa"/>
          </w:tblCellMar>
        </w:tblPrEx>
        <w:trPr>
          <w:trHeight w:val="472"/>
        </w:trPr>
        <w:tc>
          <w:tcPr>
            <w:tcW w:w="851" w:type="dxa"/>
            <w:tcBorders>
              <w:bottom w:val="nil"/>
            </w:tcBorders>
            <w:shd w:val="clear" w:color="auto" w:fill="80800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lastRenderedPageBreak/>
              <w:t>No.</w:t>
            </w:r>
          </w:p>
        </w:tc>
        <w:tc>
          <w:tcPr>
            <w:tcW w:w="3685" w:type="dxa"/>
            <w:tcBorders>
              <w:bottom w:val="nil"/>
            </w:tcBorders>
            <w:shd w:val="clear" w:color="auto" w:fill="80800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Clase de Mantenimiento:</w:t>
            </w:r>
          </w:p>
        </w:tc>
        <w:tc>
          <w:tcPr>
            <w:tcW w:w="3613" w:type="dxa"/>
            <w:tcBorders>
              <w:bottom w:val="nil"/>
            </w:tcBorders>
            <w:shd w:val="clear" w:color="auto" w:fill="80800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Mantenimiento</w:t>
            </w:r>
          </w:p>
        </w:tc>
      </w:tr>
      <w:tr w:rsidR="00000000">
        <w:tblPrEx>
          <w:tblCellMar>
            <w:top w:w="0" w:type="dxa"/>
            <w:bottom w:w="0" w:type="dxa"/>
          </w:tblCellMar>
        </w:tblPrEx>
        <w:tc>
          <w:tcPr>
            <w:tcW w:w="851"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01</w:t>
            </w:r>
          </w:p>
        </w:tc>
        <w:tc>
          <w:tcPr>
            <w:tcW w:w="3685"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Clase “A”</w:t>
            </w:r>
          </w:p>
        </w:tc>
        <w:tc>
          <w:tcPr>
            <w:tcW w:w="3613"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Mantenimiento Predictivo</w:t>
            </w:r>
          </w:p>
        </w:tc>
      </w:tr>
      <w:tr w:rsidR="00000000">
        <w:tblPrEx>
          <w:tblCellMar>
            <w:top w:w="0" w:type="dxa"/>
            <w:bottom w:w="0" w:type="dxa"/>
          </w:tblCellMar>
        </w:tblPrEx>
        <w:tc>
          <w:tcPr>
            <w:tcW w:w="851"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02</w:t>
            </w:r>
          </w:p>
        </w:tc>
        <w:tc>
          <w:tcPr>
            <w:tcW w:w="3685"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Clase “B”</w:t>
            </w:r>
          </w:p>
        </w:tc>
        <w:tc>
          <w:tcPr>
            <w:tcW w:w="3613"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Mantenimiento Preventivo</w:t>
            </w:r>
          </w:p>
        </w:tc>
      </w:tr>
      <w:tr w:rsidR="00000000">
        <w:tblPrEx>
          <w:tblCellMar>
            <w:top w:w="0" w:type="dxa"/>
            <w:bottom w:w="0" w:type="dxa"/>
          </w:tblCellMar>
        </w:tblPrEx>
        <w:trPr>
          <w:trHeight w:val="207"/>
        </w:trPr>
        <w:tc>
          <w:tcPr>
            <w:tcW w:w="851"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03</w:t>
            </w:r>
          </w:p>
        </w:tc>
        <w:tc>
          <w:tcPr>
            <w:tcW w:w="3685"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Clase “C”</w:t>
            </w:r>
          </w:p>
        </w:tc>
        <w:tc>
          <w:tcPr>
            <w:tcW w:w="3613" w:type="dxa"/>
            <w:shd w:val="clear" w:color="auto" w:fill="008080"/>
          </w:tcPr>
          <w:p w:rsidR="00000000" w:rsidRDefault="006D683D">
            <w:pPr>
              <w:pStyle w:val="NormalWeb"/>
              <w:jc w:val="center"/>
              <w:rPr>
                <w:rStyle w:val="Textoennegrita"/>
                <w:rFonts w:ascii="Arial" w:hAnsi="Arial"/>
                <w:color w:val="FFFFFF"/>
                <w:sz w:val="22"/>
              </w:rPr>
            </w:pPr>
            <w:r>
              <w:rPr>
                <w:rStyle w:val="Textoennegrita"/>
                <w:rFonts w:ascii="Arial" w:hAnsi="Arial"/>
                <w:color w:val="FFFFFF"/>
                <w:sz w:val="22"/>
              </w:rPr>
              <w:t>Mantenimiento Correctivo</w:t>
            </w:r>
          </w:p>
        </w:tc>
      </w:tr>
    </w:tbl>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480" w:lineRule="auto"/>
        <w:ind w:left="851" w:hanging="425"/>
        <w:jc w:val="both"/>
        <w:rPr>
          <w:rStyle w:val="Textoennegrita"/>
          <w:rFonts w:ascii="Arial" w:hAnsi="Arial"/>
          <w:color w:val="000000"/>
        </w:rPr>
      </w:pPr>
      <w:r>
        <w:rPr>
          <w:rStyle w:val="Textoennegrita"/>
          <w:rFonts w:ascii="Arial" w:hAnsi="Arial"/>
          <w:color w:val="000000"/>
        </w:rPr>
        <w:t>I) INDICADORES DE MANTENIMIENTO</w:t>
      </w:r>
    </w:p>
    <w:p w:rsidR="00000000" w:rsidRDefault="006D683D">
      <w:pPr>
        <w:pStyle w:val="NormalWeb"/>
        <w:spacing w:line="480" w:lineRule="auto"/>
        <w:jc w:val="both"/>
        <w:rPr>
          <w:rStyle w:val="Textoennegrita"/>
          <w:rFonts w:ascii="Arial" w:hAnsi="Arial"/>
          <w:b w:val="0"/>
          <w:color w:val="000000"/>
        </w:rPr>
      </w:pPr>
      <w:r>
        <w:rPr>
          <w:rStyle w:val="Textoennegrita"/>
          <w:rFonts w:ascii="Arial" w:hAnsi="Arial"/>
          <w:b w:val="0"/>
          <w:color w:val="000000"/>
        </w:rPr>
        <w:t>Los indicadores de mantenimiento se determinaron, luego de haber recopilado la información diaria recolectada mediante la Hoja de Registro de Tiempos Perdidos,  donde se registra: Las Perdidas Planeadas, Perdidas por Parad</w:t>
      </w:r>
      <w:r>
        <w:rPr>
          <w:rStyle w:val="Textoennegrita"/>
          <w:rFonts w:ascii="Arial" w:hAnsi="Arial"/>
          <w:b w:val="0"/>
          <w:color w:val="000000"/>
        </w:rPr>
        <w:t>as, Perdidas por Rendimiento y Perdidas por Defectos de parte de  los operadores de las diferentes subáreas del proceso de producción de detergentes, información que una vez  procesada se resumen en los índices: Tiempos Medios entre Fallas (MTBF), Tiempo M</w:t>
      </w:r>
      <w:r>
        <w:rPr>
          <w:rStyle w:val="Textoennegrita"/>
          <w:rFonts w:ascii="Arial" w:hAnsi="Arial"/>
          <w:b w:val="0"/>
          <w:color w:val="000000"/>
        </w:rPr>
        <w:t>edio entre Reparaciones (MTTR), Costo de Mantenimiento CRV (%), Costo de Mantenimiento y el Número Total de Fallas &gt; a 10 minutos, graficados en las Figuras 4.6 a, 4.6 b, 4.6 c, 4.6 d y 4.6 e.</w:t>
      </w:r>
    </w:p>
    <w:p w:rsidR="00000000" w:rsidRDefault="006D683D">
      <w:pPr>
        <w:pStyle w:val="NormalWeb"/>
        <w:spacing w:line="480" w:lineRule="auto"/>
        <w:jc w:val="both"/>
        <w:rPr>
          <w:rStyle w:val="Textoennegrita"/>
          <w:rFonts w:ascii="Arial" w:hAnsi="Arial"/>
          <w:b w:val="0"/>
          <w:color w:val="000000"/>
        </w:rPr>
      </w:pPr>
    </w:p>
    <w:p w:rsidR="00000000" w:rsidRDefault="006D683D">
      <w:pPr>
        <w:pStyle w:val="NormalWeb"/>
        <w:spacing w:line="480" w:lineRule="auto"/>
        <w:ind w:left="708"/>
        <w:jc w:val="both"/>
        <w:rPr>
          <w:rStyle w:val="Textoennegrita"/>
          <w:rFonts w:ascii="Arial" w:hAnsi="Arial"/>
          <w:b w:val="0"/>
          <w:color w:val="000000"/>
        </w:rPr>
      </w:pPr>
    </w:p>
    <w:p w:rsidR="00000000" w:rsidRDefault="006D683D">
      <w:pPr>
        <w:pStyle w:val="NormalWeb"/>
        <w:spacing w:line="480" w:lineRule="auto"/>
        <w:ind w:left="708"/>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color w:val="000000"/>
        </w:rPr>
      </w:pPr>
      <w:r>
        <w:rPr>
          <w:rFonts w:ascii="Arial" w:hAnsi="Arial"/>
          <w:noProof/>
          <w:color w:val="000000"/>
        </w:rPr>
        <w:pict>
          <v:group id="_x0000_s1202" style="position:absolute;left:0;text-align:left;margin-left:30.35pt;margin-top:-20.05pt;width:396pt;height:280.85pt;z-index:251644928" coordorigin="1728,1440" coordsize="8504,5617" o:allowincell="f">
            <v:shape id="_x0000_s1203" type="#_x0000_t75" style="position:absolute;left:1728;top:1440;width:8504;height:5617" fillcolor="#0c9">
              <v:imagedata r:id="rId14" o:title=""/>
            </v:shape>
            <v:rect id="_x0000_s1204" style="position:absolute;left:1872;top:1728;width:720;height:576" stroked="f"/>
            <v:rect id="_x0000_s1205" style="position:absolute;left:9216;top:1728;width:720;height:720" stroked="f"/>
          </v:group>
        </w:pict>
      </w: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r>
        <w:rPr>
          <w:rFonts w:ascii="Arial" w:hAnsi="Arial"/>
          <w:b/>
          <w:noProof/>
          <w:color w:val="000000"/>
        </w:rPr>
        <w:pict>
          <v:group id="_x0000_s1206" style="position:absolute;left:0;text-align:left;margin-left:30.35pt;margin-top:25.05pt;width:403.2pt;height:295.6pt;z-index:251645952" coordorigin="1728,8219" coordsize="8504,5461" o:allowincell="f">
            <v:shape id="_x0000_s1207" type="#_x0000_t75" style="position:absolute;left:1728;top:8219;width:8504;height:5461" fillcolor="#0c9">
              <v:imagedata r:id="rId15" o:title=""/>
            </v:shape>
            <v:rect id="_x0000_s1208" style="position:absolute;left:1872;top:8352;width:864;height:720" stroked="f"/>
            <v:rect id="_x0000_s1209" style="position:absolute;left:9216;top:8352;width:864;height:720" stroked="f"/>
          </v:group>
        </w:pict>
      </w:r>
      <w:r>
        <w:rPr>
          <w:rStyle w:val="Textoennegrita"/>
          <w:rFonts w:ascii="Arial" w:hAnsi="Arial"/>
          <w:color w:val="000000"/>
        </w:rPr>
        <w:t>Figura 4.6 a.  Tiempo medio entre fallas (MTBF).</w:t>
      </w: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b w:val="0"/>
          <w:color w:val="000000"/>
        </w:rPr>
      </w:pPr>
      <w:r>
        <w:rPr>
          <w:rStyle w:val="Textoennegrita"/>
          <w:rFonts w:ascii="Arial" w:hAnsi="Arial"/>
          <w:color w:val="000000"/>
        </w:rPr>
        <w:t>Figura 4.6 b.  Tiempo medio entre reparaciones (MTTR).</w:t>
      </w:r>
    </w:p>
    <w:p w:rsidR="00000000" w:rsidRDefault="006D683D">
      <w:pPr>
        <w:pStyle w:val="NormalWeb"/>
        <w:spacing w:line="360" w:lineRule="auto"/>
        <w:jc w:val="both"/>
        <w:rPr>
          <w:rStyle w:val="Textoennegrita"/>
          <w:rFonts w:ascii="Arial" w:hAnsi="Arial"/>
          <w:b w:val="0"/>
          <w:color w:val="000000"/>
        </w:rPr>
      </w:pPr>
      <w:r>
        <w:rPr>
          <w:rFonts w:ascii="Arial" w:hAnsi="Arial"/>
          <w:noProof/>
          <w:color w:val="000000"/>
        </w:rPr>
        <w:pict>
          <v:group id="_x0000_s1210" style="position:absolute;left:0;text-align:left;margin-left:30.35pt;margin-top:1.55pt;width:403.2pt;height:252pt;z-index:251646976" coordorigin="1728,8437" coordsize="8504,5617" o:allowincell="f">
            <v:shape id="_x0000_s1211" type="#_x0000_t75" style="position:absolute;left:1728;top:8437;width:8504;height:5617" fillcolor="#0c9">
              <v:imagedata r:id="rId16" o:title=""/>
            </v:shape>
            <v:rect id="_x0000_s1212" style="position:absolute;left:2016;top:8496;width:864;height:720" stroked="f"/>
            <v:rect id="_x0000_s1213" style="position:absolute;left:9360;top:8640;width:720;height:864" stroked="f"/>
            <v:oval id="_x0000_s1214" style="position:absolute;left:9216;top:9072;width:288;height:144" stroked="f"/>
          </v:group>
        </w:pict>
      </w:r>
    </w:p>
    <w:p w:rsidR="00000000" w:rsidRDefault="006D683D">
      <w:pPr>
        <w:pStyle w:val="NormalWeb"/>
        <w:spacing w:line="360" w:lineRule="auto"/>
        <w:rPr>
          <w:rStyle w:val="Textoennegrita"/>
          <w:rFonts w:ascii="Arial" w:hAnsi="Arial"/>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b w:val="0"/>
          <w:color w:val="000000"/>
        </w:rPr>
      </w:pPr>
      <w:r>
        <w:rPr>
          <w:rStyle w:val="Textoennegrita"/>
          <w:rFonts w:ascii="Arial" w:hAnsi="Arial"/>
          <w:color w:val="000000"/>
        </w:rPr>
        <w:t>Figura 4.6 c.  Costo de Mantenimiento CRV (%).</w:t>
      </w:r>
    </w:p>
    <w:p w:rsidR="00000000" w:rsidRDefault="006D683D">
      <w:pPr>
        <w:pStyle w:val="NormalWeb"/>
        <w:spacing w:line="360" w:lineRule="auto"/>
        <w:jc w:val="both"/>
        <w:rPr>
          <w:rStyle w:val="Textoennegrita"/>
          <w:rFonts w:ascii="Arial" w:hAnsi="Arial"/>
          <w:b w:val="0"/>
          <w:color w:val="000000"/>
        </w:rPr>
      </w:pPr>
      <w:r>
        <w:rPr>
          <w:rFonts w:ascii="Arial" w:hAnsi="Arial"/>
          <w:b/>
          <w:noProof/>
          <w:color w:val="000000"/>
        </w:rPr>
        <w:pict>
          <v:group id="_x0000_s2153" style="position:absolute;left:0;text-align:left;margin-left:30.35pt;margin-top:1.95pt;width:403.2pt;height:280.8pt;z-index:251652096" coordorigin="1728,1584" coordsize="8504,5605" o:allowincell="f">
            <v:shape id="_x0000_s2154" type="#_x0000_t75" style="position:absolute;left:1728;top:1584;width:8504;height:5605" fillcolor="#0c9">
              <v:imagedata r:id="rId17" o:title=""/>
            </v:shape>
            <v:rect id="_x0000_s2155" style="position:absolute;left:1872;top:1728;width:720;height:576" stroked="f"/>
            <v:rect id="_x0000_s2156" style="position:absolute;left:9216;top:1728;width:720;height:720" stroked="f"/>
          </v:group>
        </w:pict>
      </w: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color w:val="000000"/>
        </w:rPr>
      </w:pPr>
    </w:p>
    <w:p w:rsidR="00000000" w:rsidRDefault="006D683D">
      <w:pPr>
        <w:pStyle w:val="NormalWeb"/>
        <w:jc w:val="both"/>
        <w:rPr>
          <w:rStyle w:val="Textoennegrita"/>
          <w:rFonts w:ascii="Arial" w:hAnsi="Arial"/>
          <w:b w:val="0"/>
          <w:color w:val="000000"/>
        </w:rPr>
      </w:pPr>
    </w:p>
    <w:p w:rsidR="00000000" w:rsidRDefault="006D683D">
      <w:pPr>
        <w:pStyle w:val="NormalWeb"/>
        <w:jc w:val="center"/>
        <w:rPr>
          <w:rStyle w:val="Textoennegrita"/>
          <w:rFonts w:ascii="Arial" w:hAnsi="Arial"/>
          <w:color w:val="000000"/>
        </w:rPr>
      </w:pPr>
    </w:p>
    <w:p w:rsidR="00000000" w:rsidRDefault="006D683D">
      <w:pPr>
        <w:pStyle w:val="NormalWeb"/>
        <w:jc w:val="center"/>
        <w:rPr>
          <w:rStyle w:val="Textoennegrita"/>
          <w:rFonts w:ascii="Arial" w:hAnsi="Arial"/>
          <w:color w:val="000000"/>
        </w:rPr>
      </w:pPr>
    </w:p>
    <w:p w:rsidR="00000000" w:rsidRDefault="006D683D">
      <w:pPr>
        <w:pStyle w:val="NormalWeb"/>
        <w:jc w:val="center"/>
        <w:rPr>
          <w:rStyle w:val="Textoennegrita"/>
          <w:rFonts w:ascii="Arial" w:hAnsi="Arial"/>
          <w:color w:val="000000"/>
        </w:rPr>
      </w:pPr>
    </w:p>
    <w:p w:rsidR="00000000" w:rsidRDefault="006D683D">
      <w:pPr>
        <w:pStyle w:val="NormalWeb"/>
        <w:jc w:val="center"/>
        <w:rPr>
          <w:rStyle w:val="Textoennegrita"/>
          <w:rFonts w:ascii="Arial" w:hAnsi="Arial"/>
          <w:color w:val="000000"/>
        </w:rPr>
      </w:pPr>
    </w:p>
    <w:p w:rsidR="00000000" w:rsidRDefault="006D683D">
      <w:pPr>
        <w:pStyle w:val="NormalWeb"/>
        <w:jc w:val="center"/>
        <w:rPr>
          <w:rStyle w:val="Textoennegrita"/>
          <w:rFonts w:ascii="Arial" w:hAnsi="Arial"/>
          <w:color w:val="000000"/>
        </w:rPr>
      </w:pPr>
      <w:r>
        <w:rPr>
          <w:rStyle w:val="Textoennegrita"/>
          <w:rFonts w:ascii="Arial" w:hAnsi="Arial"/>
          <w:color w:val="000000"/>
        </w:rPr>
        <w:t>Figura 4.6 d.  Costo de Mantenimiento.</w:t>
      </w:r>
    </w:p>
    <w:p w:rsidR="00000000" w:rsidRDefault="006D683D">
      <w:pPr>
        <w:pStyle w:val="NormalWeb"/>
        <w:jc w:val="both"/>
        <w:rPr>
          <w:rStyle w:val="Textoennegrita"/>
          <w:rFonts w:ascii="Arial" w:hAnsi="Arial"/>
          <w:color w:val="000000"/>
        </w:rPr>
      </w:pPr>
      <w:r>
        <w:rPr>
          <w:rFonts w:ascii="Arial" w:hAnsi="Arial"/>
          <w:b/>
          <w:noProof/>
          <w:color w:val="000000"/>
        </w:rPr>
        <w:pict>
          <v:group id="_x0000_s2221" style="position:absolute;left:0;text-align:left;margin-left:30.35pt;margin-top:8.75pt;width:403.2pt;height:237.6pt;z-index:251667456" coordorigin="1728,1597" coordsize="8504,5539" o:regroupid="1" o:allowincell="f">
            <v:shape id="_x0000_s2222" type="#_x0000_t75" style="position:absolute;left:1728;top:1597;width:8504;height:5539" fillcolor="#0c9">
              <v:imagedata r:id="rId18" o:title=""/>
            </v:shape>
            <v:rect id="_x0000_s2223" style="position:absolute;left:1872;top:1872;width:864;height:576" stroked="f"/>
            <v:rect id="_x0000_s2224" style="position:absolute;left:9216;top:1872;width:864;height:720" stroked="f"/>
          </v:group>
        </w:pict>
      </w: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both"/>
        <w:rPr>
          <w:rStyle w:val="Textoennegrita"/>
          <w:rFonts w:ascii="Arial" w:hAnsi="Arial"/>
          <w:color w:val="000000"/>
        </w:rPr>
      </w:pPr>
    </w:p>
    <w:p w:rsidR="00000000" w:rsidRDefault="006D683D">
      <w:pPr>
        <w:pStyle w:val="NormalWeb"/>
        <w:jc w:val="center"/>
        <w:rPr>
          <w:rStyle w:val="Textoennegrita"/>
          <w:rFonts w:ascii="Arial" w:hAnsi="Arial"/>
          <w:color w:val="000000"/>
        </w:rPr>
      </w:pPr>
      <w:r>
        <w:rPr>
          <w:rStyle w:val="Textoennegrita"/>
          <w:rFonts w:ascii="Arial" w:hAnsi="Arial"/>
          <w:color w:val="000000"/>
        </w:rPr>
        <w:t>Figura 4.6 e.  Número de Fallas &gt; 10 minutos.</w:t>
      </w:r>
    </w:p>
    <w:p w:rsidR="00000000" w:rsidRDefault="006D683D">
      <w:pPr>
        <w:pStyle w:val="NormalWeb"/>
        <w:jc w:val="center"/>
        <w:rPr>
          <w:rStyle w:val="Textoennegrita"/>
          <w:rFonts w:ascii="Arial" w:hAnsi="Arial"/>
          <w:color w:val="000000"/>
        </w:rPr>
      </w:pPr>
    </w:p>
    <w:p w:rsidR="00000000" w:rsidRDefault="006D683D" w:rsidP="006D683D">
      <w:pPr>
        <w:pStyle w:val="NormalWeb"/>
        <w:numPr>
          <w:ilvl w:val="2"/>
          <w:numId w:val="21"/>
        </w:numPr>
        <w:spacing w:line="480" w:lineRule="auto"/>
        <w:jc w:val="both"/>
        <w:rPr>
          <w:rStyle w:val="Textoennegrita"/>
          <w:rFonts w:ascii="Arial" w:hAnsi="Arial"/>
          <w:b w:val="0"/>
          <w:color w:val="000000"/>
        </w:rPr>
      </w:pPr>
      <w:r>
        <w:rPr>
          <w:rStyle w:val="Textoennegrita"/>
          <w:rFonts w:ascii="Arial" w:hAnsi="Arial"/>
          <w:color w:val="000000"/>
        </w:rPr>
        <w:t>Restaurar las condicione</w:t>
      </w:r>
      <w:r>
        <w:rPr>
          <w:rStyle w:val="Textoennegrita"/>
          <w:rFonts w:ascii="Arial" w:hAnsi="Arial"/>
          <w:color w:val="000000"/>
        </w:rPr>
        <w:t>s ideales</w:t>
      </w:r>
    </w:p>
    <w:p w:rsidR="00000000" w:rsidRDefault="006D683D" w:rsidP="006D683D">
      <w:pPr>
        <w:pStyle w:val="NormalWeb"/>
        <w:numPr>
          <w:ilvl w:val="0"/>
          <w:numId w:val="11"/>
        </w:numPr>
        <w:tabs>
          <w:tab w:val="clear" w:pos="761"/>
          <w:tab w:val="num" w:pos="1469"/>
        </w:tabs>
        <w:spacing w:line="480" w:lineRule="auto"/>
        <w:ind w:left="1469"/>
        <w:jc w:val="both"/>
        <w:rPr>
          <w:rStyle w:val="Textoennegrita"/>
          <w:rFonts w:ascii="Arial" w:hAnsi="Arial"/>
          <w:b w:val="0"/>
          <w:color w:val="000000"/>
        </w:rPr>
      </w:pPr>
      <w:r>
        <w:rPr>
          <w:rStyle w:val="Textoennegrita"/>
          <w:rFonts w:ascii="Arial" w:hAnsi="Arial"/>
          <w:b w:val="0"/>
          <w:color w:val="000000"/>
        </w:rPr>
        <w:t>Luego de realizar el estudio de criticidad de los equipos y determinar el número de fallas mayores a 10 minutos, el tiempo medio entre fallas, el tiempo medio entre reparaciones, el costo del mantenimiento CRV y el Costo del Mantenimiento, se dec</w:t>
      </w:r>
      <w:r>
        <w:rPr>
          <w:rStyle w:val="Textoennegrita"/>
          <w:rFonts w:ascii="Arial" w:hAnsi="Arial"/>
          <w:b w:val="0"/>
          <w:color w:val="000000"/>
        </w:rPr>
        <w:t>idió   restaurar la deterioración forzada, cumpliendo con las condiciones básicas, corrigiendo  las debilidades del sistema de envase para ampliar la vida útil, en razón de la excesiva frecuencia de fallas mayores a diez minutos que abortó el análisis.</w:t>
      </w:r>
    </w:p>
    <w:p w:rsidR="00000000" w:rsidRDefault="006D683D" w:rsidP="006D683D">
      <w:pPr>
        <w:pStyle w:val="NormalWeb"/>
        <w:numPr>
          <w:ilvl w:val="0"/>
          <w:numId w:val="11"/>
        </w:numPr>
        <w:tabs>
          <w:tab w:val="clear" w:pos="761"/>
          <w:tab w:val="num" w:pos="1469"/>
        </w:tabs>
        <w:spacing w:line="480" w:lineRule="auto"/>
        <w:ind w:left="1469"/>
        <w:jc w:val="both"/>
        <w:rPr>
          <w:rStyle w:val="Textoennegrita"/>
          <w:lang w:val="es-MX"/>
        </w:rPr>
      </w:pPr>
      <w:r>
        <w:rPr>
          <w:rStyle w:val="Textoennegrita"/>
          <w:rFonts w:ascii="Arial" w:hAnsi="Arial"/>
          <w:b w:val="0"/>
        </w:rPr>
        <w:t>Tom</w:t>
      </w:r>
      <w:r>
        <w:rPr>
          <w:rStyle w:val="Textoennegrita"/>
          <w:rFonts w:ascii="Arial" w:hAnsi="Arial"/>
          <w:b w:val="0"/>
        </w:rPr>
        <w:t>ando como caso prototipo, se determinó realizar la mejora el Sistema de Dosificación de las Máquinas Envasadoras HAMAC siguiendo los dos primeros pasos del Mantenimiento Planificado del MPT, priorizado mediante el análisis grupal del Equipo de Mantenimient</w:t>
      </w:r>
      <w:r>
        <w:rPr>
          <w:rStyle w:val="Textoennegrita"/>
          <w:rFonts w:ascii="Arial" w:hAnsi="Arial"/>
          <w:b w:val="0"/>
        </w:rPr>
        <w:t xml:space="preserve">o, por su criticidad en cuanto a producción, calidad, </w:t>
      </w:r>
      <w:r>
        <w:rPr>
          <w:rStyle w:val="Textoennegrita"/>
          <w:rFonts w:ascii="Arial" w:hAnsi="Arial"/>
          <w:b w:val="0"/>
        </w:rPr>
        <w:lastRenderedPageBreak/>
        <w:t>mantenimiento, seguridad para restaurar  sus condiciones ideales; y, que se pueda evaluar su mejoramiento en intervalos cortos de tiempo para posteriormente hacer la réplica o “cascada” en  los demás eq</w:t>
      </w:r>
      <w:r>
        <w:rPr>
          <w:rStyle w:val="Textoennegrita"/>
          <w:rFonts w:ascii="Arial" w:hAnsi="Arial"/>
          <w:b w:val="0"/>
        </w:rPr>
        <w:t>uipos.</w:t>
      </w:r>
    </w:p>
    <w:p w:rsidR="00000000" w:rsidRDefault="006D683D" w:rsidP="006D683D">
      <w:pPr>
        <w:pStyle w:val="NormalWeb"/>
        <w:numPr>
          <w:ilvl w:val="0"/>
          <w:numId w:val="11"/>
        </w:numPr>
        <w:tabs>
          <w:tab w:val="clear" w:pos="761"/>
          <w:tab w:val="num" w:pos="1469"/>
        </w:tabs>
        <w:spacing w:line="480" w:lineRule="auto"/>
        <w:ind w:left="1469"/>
        <w:jc w:val="both"/>
        <w:rPr>
          <w:rStyle w:val="Textoennegrita"/>
          <w:rFonts w:ascii="Arial" w:hAnsi="Arial"/>
          <w:b w:val="0"/>
        </w:rPr>
      </w:pPr>
      <w:r>
        <w:rPr>
          <w:rStyle w:val="Textoennegrita"/>
          <w:rFonts w:ascii="Arial" w:hAnsi="Arial"/>
          <w:b w:val="0"/>
        </w:rPr>
        <w:t>Una vez evaluada la productividad perdida en tiempo, en volúmenes y en costo de las envasadoras HAMAC (ver Figuras 4.7 a, 4.7 b, 4.7 c y Tabla 7), se elaboró el Arbol de Pérdidas (ver Figura 4.8) donde se identificó el punto critico del sistema de d</w:t>
      </w:r>
      <w:r>
        <w:rPr>
          <w:rStyle w:val="Textoennegrita"/>
          <w:rFonts w:ascii="Arial" w:hAnsi="Arial"/>
          <w:b w:val="0"/>
        </w:rPr>
        <w:t xml:space="preserve">osificación; y, posteriormente con la ayuda de la gráfica de Pareto (ver Figura 4.9 y Tabla 8) se identificó y sé priorizó todos los componentes del problema a resolver en este caso. </w:t>
      </w:r>
    </w:p>
    <w:p w:rsidR="00000000" w:rsidRDefault="006D683D">
      <w:pPr>
        <w:pStyle w:val="NormalWeb"/>
        <w:spacing w:line="360" w:lineRule="auto"/>
        <w:jc w:val="both"/>
        <w:rPr>
          <w:rStyle w:val="Textoennegrita"/>
          <w:rFonts w:ascii="Arial" w:hAnsi="Arial"/>
          <w:b w:val="0"/>
        </w:rPr>
      </w:pPr>
    </w:p>
    <w:p w:rsidR="00000000" w:rsidRDefault="006D683D">
      <w:pPr>
        <w:pStyle w:val="NormalWeb"/>
        <w:spacing w:line="360" w:lineRule="auto"/>
        <w:jc w:val="both"/>
        <w:rPr>
          <w:rStyle w:val="Textoennegrita"/>
          <w:rFonts w:ascii="Arial" w:hAnsi="Arial"/>
          <w:b w:val="0"/>
        </w:rPr>
      </w:pPr>
    </w:p>
    <w:p w:rsidR="00000000" w:rsidRDefault="006D683D">
      <w:pPr>
        <w:pStyle w:val="NormalWeb"/>
        <w:spacing w:line="360" w:lineRule="auto"/>
        <w:jc w:val="both"/>
        <w:rPr>
          <w:rStyle w:val="Textoennegrita"/>
          <w:rFonts w:ascii="Arial" w:hAnsi="Arial"/>
          <w:b w:val="0"/>
        </w:rPr>
      </w:pPr>
    </w:p>
    <w:p w:rsidR="00000000" w:rsidRDefault="00652894">
      <w:pPr>
        <w:pStyle w:val="NormalWeb"/>
        <w:spacing w:line="360" w:lineRule="auto"/>
        <w:jc w:val="center"/>
        <w:rPr>
          <w:rStyle w:val="Textoennegrita"/>
          <w:rFonts w:ascii="Arial" w:hAnsi="Arial"/>
        </w:rPr>
      </w:pPr>
      <w:r>
        <w:rPr>
          <w:rFonts w:ascii="Arial" w:hAnsi="Arial"/>
          <w:b/>
          <w:bCs/>
          <w:noProof/>
        </w:rPr>
        <w:lastRenderedPageBreak/>
        <w:drawing>
          <wp:anchor distT="0" distB="0" distL="114300" distR="114300" simplePos="0" relativeHeight="251658240" behindDoc="0" locked="0" layoutInCell="0" allowOverlap="1">
            <wp:simplePos x="0" y="0"/>
            <wp:positionH relativeFrom="column">
              <wp:posOffset>-180340</wp:posOffset>
            </wp:positionH>
            <wp:positionV relativeFrom="paragraph">
              <wp:posOffset>-368935</wp:posOffset>
            </wp:positionV>
            <wp:extent cx="5400040" cy="3863340"/>
            <wp:effectExtent l="0" t="0" r="0" b="0"/>
            <wp:wrapTopAndBottom/>
            <wp:docPr id="1172"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9"/>
                    <a:srcRect/>
                    <a:stretch>
                      <a:fillRect/>
                    </a:stretch>
                  </pic:blipFill>
                  <pic:spPr bwMode="auto">
                    <a:xfrm>
                      <a:off x="0" y="0"/>
                      <a:ext cx="5400040" cy="3863340"/>
                    </a:xfrm>
                    <a:prstGeom prst="rect">
                      <a:avLst/>
                    </a:prstGeom>
                    <a:noFill/>
                    <a:ln w="9525">
                      <a:noFill/>
                      <a:miter lim="800000"/>
                      <a:headEnd/>
                      <a:tailEnd/>
                    </a:ln>
                  </pic:spPr>
                </pic:pic>
              </a:graphicData>
            </a:graphic>
          </wp:anchor>
        </w:drawing>
      </w:r>
      <w:r w:rsidR="006D683D">
        <w:rPr>
          <w:rStyle w:val="Textoennegrita"/>
          <w:rFonts w:ascii="Arial" w:hAnsi="Arial"/>
        </w:rPr>
        <w:t>Figura 4.7 a. Productividad Perdida en Horas</w:t>
      </w:r>
    </w:p>
    <w:p w:rsidR="00000000" w:rsidRDefault="00652894">
      <w:pPr>
        <w:pStyle w:val="NormalWeb"/>
        <w:spacing w:line="360" w:lineRule="auto"/>
        <w:jc w:val="center"/>
        <w:rPr>
          <w:rStyle w:val="Textoennegrita"/>
          <w:rFonts w:ascii="Arial" w:hAnsi="Arial"/>
          <w:b w:val="0"/>
        </w:rPr>
      </w:pPr>
      <w:r>
        <w:rPr>
          <w:bCs/>
          <w:noProof/>
        </w:rPr>
        <w:drawing>
          <wp:anchor distT="0" distB="0" distL="114300" distR="114300" simplePos="0" relativeHeight="251659264" behindDoc="0" locked="0" layoutInCell="0" allowOverlap="1">
            <wp:simplePos x="0" y="0"/>
            <wp:positionH relativeFrom="column">
              <wp:posOffset>-74930</wp:posOffset>
            </wp:positionH>
            <wp:positionV relativeFrom="paragraph">
              <wp:posOffset>250190</wp:posOffset>
            </wp:positionV>
            <wp:extent cx="5398135" cy="3399155"/>
            <wp:effectExtent l="0" t="0" r="0" b="0"/>
            <wp:wrapTopAndBottom/>
            <wp:docPr id="1173"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
                    <a:srcRect/>
                    <a:stretch>
                      <a:fillRect/>
                    </a:stretch>
                  </pic:blipFill>
                  <pic:spPr bwMode="auto">
                    <a:xfrm>
                      <a:off x="0" y="0"/>
                      <a:ext cx="5398135" cy="3399155"/>
                    </a:xfrm>
                    <a:prstGeom prst="rect">
                      <a:avLst/>
                    </a:prstGeom>
                    <a:noFill/>
                    <a:ln w="9525">
                      <a:noFill/>
                      <a:miter lim="800000"/>
                      <a:headEnd/>
                      <a:tailEnd/>
                    </a:ln>
                  </pic:spPr>
                </pic:pic>
              </a:graphicData>
            </a:graphic>
          </wp:anchor>
        </w:drawing>
      </w:r>
      <w:r w:rsidR="006D683D">
        <w:rPr>
          <w:rStyle w:val="Textoennegrita"/>
          <w:rFonts w:ascii="Arial" w:hAnsi="Arial"/>
        </w:rPr>
        <w:t>Figura 4.7 b.  Product</w:t>
      </w:r>
      <w:r w:rsidR="006D683D">
        <w:rPr>
          <w:rStyle w:val="Textoennegrita"/>
          <w:rFonts w:ascii="Arial" w:hAnsi="Arial"/>
        </w:rPr>
        <w:t>ividad Perdida en Toneladas.</w:t>
      </w:r>
    </w:p>
    <w:p w:rsidR="00000000" w:rsidRDefault="00652894">
      <w:pPr>
        <w:pStyle w:val="NormalWeb"/>
        <w:spacing w:line="360" w:lineRule="auto"/>
        <w:jc w:val="center"/>
        <w:rPr>
          <w:rStyle w:val="Textoennegrita"/>
          <w:rFonts w:ascii="Arial" w:hAnsi="Arial"/>
          <w:b w:val="0"/>
        </w:rPr>
      </w:pPr>
      <w:r>
        <w:rPr>
          <w:rFonts w:ascii="Arial" w:hAnsi="Arial"/>
          <w:noProof/>
        </w:rPr>
        <w:lastRenderedPageBreak/>
        <w:drawing>
          <wp:anchor distT="0" distB="0" distL="114300" distR="114300" simplePos="0" relativeHeight="251660288" behindDoc="0" locked="0" layoutInCell="0" allowOverlap="1">
            <wp:simplePos x="0" y="0"/>
            <wp:positionH relativeFrom="column">
              <wp:posOffset>-71755</wp:posOffset>
            </wp:positionH>
            <wp:positionV relativeFrom="paragraph">
              <wp:posOffset>202565</wp:posOffset>
            </wp:positionV>
            <wp:extent cx="5400040" cy="3863340"/>
            <wp:effectExtent l="0" t="0" r="0" b="0"/>
            <wp:wrapTopAndBottom/>
            <wp:docPr id="11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1"/>
                    <a:srcRect/>
                    <a:stretch>
                      <a:fillRect/>
                    </a:stretch>
                  </pic:blipFill>
                  <pic:spPr bwMode="auto">
                    <a:xfrm>
                      <a:off x="0" y="0"/>
                      <a:ext cx="5400040" cy="3863340"/>
                    </a:xfrm>
                    <a:prstGeom prst="rect">
                      <a:avLst/>
                    </a:prstGeom>
                    <a:noFill/>
                    <a:ln w="9525">
                      <a:noFill/>
                      <a:miter lim="800000"/>
                      <a:headEnd/>
                      <a:tailEnd/>
                    </a:ln>
                  </pic:spPr>
                </pic:pic>
              </a:graphicData>
            </a:graphic>
          </wp:anchor>
        </w:drawing>
      </w:r>
      <w:r w:rsidR="006D683D">
        <w:rPr>
          <w:rStyle w:val="Textoennegrita"/>
          <w:rFonts w:ascii="Arial" w:hAnsi="Arial"/>
        </w:rPr>
        <w:t>Figura 4.7 c. Productividad Perdida en Dólares.</w:t>
      </w:r>
    </w:p>
    <w:p w:rsidR="00000000" w:rsidRDefault="006D683D">
      <w:pPr>
        <w:rPr>
          <w:rFonts w:ascii="Tahoma" w:hAnsi="Tahoma"/>
          <w:sz w:val="26"/>
        </w:rPr>
      </w:pPr>
    </w:p>
    <w:p w:rsidR="00000000" w:rsidRDefault="006D683D">
      <w:pPr>
        <w:pStyle w:val="Ttulo6"/>
        <w:spacing w:line="360" w:lineRule="auto"/>
        <w:rPr>
          <w:rStyle w:val="Textoennegrita"/>
        </w:rPr>
      </w:pPr>
      <w:r>
        <w:rPr>
          <w:rStyle w:val="Textoennegrita"/>
        </w:rPr>
        <w:t>Tabla 7</w:t>
      </w:r>
    </w:p>
    <w:p w:rsidR="00000000" w:rsidRDefault="006D683D">
      <w:pPr>
        <w:jc w:val="center"/>
        <w:rPr>
          <w:rStyle w:val="Textoennegrita"/>
          <w:rFonts w:ascii="Arial" w:hAnsi="Arial"/>
          <w:sz w:val="24"/>
        </w:rPr>
      </w:pPr>
      <w:r>
        <w:rPr>
          <w:rStyle w:val="Textoennegrita"/>
          <w:rFonts w:ascii="Arial" w:hAnsi="Arial"/>
          <w:sz w:val="24"/>
        </w:rPr>
        <w:t xml:space="preserve">RESUMEN DE PERDIDAS POR FALLAS </w:t>
      </w:r>
    </w:p>
    <w:p w:rsidR="00000000" w:rsidRDefault="006D683D">
      <w:pPr>
        <w:pStyle w:val="Ttulo7"/>
        <w:rPr>
          <w:rStyle w:val="Textoennegrita"/>
        </w:rPr>
      </w:pPr>
      <w:r>
        <w:rPr>
          <w:rStyle w:val="Textoennegrita"/>
        </w:rPr>
        <w:t>EN ENVASADORAS HAMAC</w:t>
      </w:r>
    </w:p>
    <w:p w:rsidR="00000000" w:rsidRDefault="006D683D">
      <w:pPr>
        <w:rPr>
          <w:rFonts w:ascii="Tahoma" w:hAnsi="Tahoma"/>
          <w:sz w:val="26"/>
        </w:rPr>
      </w:pPr>
    </w:p>
    <w:tbl>
      <w:tblPr>
        <w:tblW w:w="0" w:type="auto"/>
        <w:tblInd w:w="172" w:type="dxa"/>
        <w:tblLayout w:type="fixed"/>
        <w:tblCellMar>
          <w:left w:w="30" w:type="dxa"/>
          <w:right w:w="30" w:type="dxa"/>
        </w:tblCellMar>
        <w:tblLook w:val="0000"/>
      </w:tblPr>
      <w:tblGrid>
        <w:gridCol w:w="1701"/>
        <w:gridCol w:w="2126"/>
        <w:gridCol w:w="2268"/>
        <w:gridCol w:w="2127"/>
      </w:tblGrid>
      <w:tr w:rsidR="00000000">
        <w:tblPrEx>
          <w:tblCellMar>
            <w:top w:w="0" w:type="dxa"/>
            <w:bottom w:w="0" w:type="dxa"/>
          </w:tblCellMar>
        </w:tblPrEx>
        <w:trPr>
          <w:trHeight w:val="514"/>
        </w:trPr>
        <w:tc>
          <w:tcPr>
            <w:tcW w:w="1701" w:type="dxa"/>
            <w:tcBorders>
              <w:top w:val="double" w:sz="4" w:space="0" w:color="auto"/>
              <w:left w:val="double" w:sz="4" w:space="0" w:color="auto"/>
              <w:right w:val="double" w:sz="4" w:space="0" w:color="auto"/>
            </w:tcBorders>
            <w:shd w:val="clear" w:color="auto" w:fill="00FFFF"/>
          </w:tcPr>
          <w:p w:rsidR="00000000" w:rsidRDefault="006D683D">
            <w:pPr>
              <w:jc w:val="center"/>
              <w:rPr>
                <w:rFonts w:ascii="Arial" w:hAnsi="Arial"/>
                <w:b/>
                <w:snapToGrid w:val="0"/>
                <w:color w:val="000000"/>
                <w:sz w:val="22"/>
              </w:rPr>
            </w:pPr>
          </w:p>
          <w:p w:rsidR="00000000" w:rsidRDefault="006D683D">
            <w:pPr>
              <w:jc w:val="center"/>
              <w:rPr>
                <w:rFonts w:ascii="Arial" w:hAnsi="Arial"/>
                <w:b/>
                <w:snapToGrid w:val="0"/>
                <w:color w:val="000000"/>
                <w:sz w:val="22"/>
              </w:rPr>
            </w:pPr>
            <w:r>
              <w:rPr>
                <w:rFonts w:ascii="Arial" w:hAnsi="Arial"/>
                <w:b/>
                <w:snapToGrid w:val="0"/>
                <w:color w:val="000000"/>
                <w:sz w:val="22"/>
              </w:rPr>
              <w:t>MAQUINA</w:t>
            </w:r>
          </w:p>
        </w:tc>
        <w:tc>
          <w:tcPr>
            <w:tcW w:w="2126" w:type="dxa"/>
            <w:tcBorders>
              <w:top w:val="double" w:sz="4" w:space="0" w:color="auto"/>
              <w:left w:val="double" w:sz="4" w:space="0" w:color="auto"/>
              <w:right w:val="double" w:sz="4" w:space="0" w:color="auto"/>
            </w:tcBorders>
            <w:shd w:val="clear" w:color="auto" w:fill="00FFFF"/>
          </w:tcPr>
          <w:p w:rsidR="00000000" w:rsidRDefault="006D683D">
            <w:pPr>
              <w:jc w:val="center"/>
              <w:rPr>
                <w:rFonts w:ascii="Arial" w:hAnsi="Arial"/>
                <w:b/>
                <w:snapToGrid w:val="0"/>
                <w:color w:val="000000"/>
                <w:sz w:val="22"/>
              </w:rPr>
            </w:pPr>
          </w:p>
          <w:p w:rsidR="00000000" w:rsidRDefault="006D683D">
            <w:pPr>
              <w:jc w:val="center"/>
              <w:rPr>
                <w:rFonts w:ascii="Arial" w:hAnsi="Arial"/>
                <w:b/>
                <w:snapToGrid w:val="0"/>
                <w:color w:val="000000"/>
                <w:sz w:val="22"/>
              </w:rPr>
            </w:pPr>
            <w:r>
              <w:rPr>
                <w:rFonts w:ascii="Arial" w:hAnsi="Arial"/>
                <w:b/>
                <w:snapToGrid w:val="0"/>
                <w:color w:val="000000"/>
                <w:sz w:val="22"/>
              </w:rPr>
              <w:t>TIEMPO PERDIDO (hrs)</w:t>
            </w:r>
          </w:p>
        </w:tc>
        <w:tc>
          <w:tcPr>
            <w:tcW w:w="2268" w:type="dxa"/>
            <w:tcBorders>
              <w:top w:val="double" w:sz="4" w:space="0" w:color="auto"/>
              <w:left w:val="double" w:sz="4" w:space="0" w:color="auto"/>
              <w:right w:val="double" w:sz="4" w:space="0" w:color="auto"/>
            </w:tcBorders>
            <w:shd w:val="clear" w:color="auto" w:fill="00FFFF"/>
          </w:tcPr>
          <w:p w:rsidR="00000000" w:rsidRDefault="006D683D">
            <w:pPr>
              <w:jc w:val="center"/>
              <w:rPr>
                <w:rFonts w:ascii="Arial" w:hAnsi="Arial"/>
                <w:b/>
                <w:snapToGrid w:val="0"/>
                <w:color w:val="000000"/>
                <w:sz w:val="22"/>
              </w:rPr>
            </w:pPr>
            <w:r>
              <w:rPr>
                <w:rFonts w:ascii="Arial" w:hAnsi="Arial"/>
                <w:b/>
                <w:snapToGrid w:val="0"/>
                <w:color w:val="000000"/>
                <w:sz w:val="22"/>
              </w:rPr>
              <w:t>PRODUCCIÓN PERDIDA</w:t>
            </w:r>
          </w:p>
          <w:p w:rsidR="00000000" w:rsidRDefault="006D683D">
            <w:pPr>
              <w:jc w:val="center"/>
              <w:rPr>
                <w:rFonts w:ascii="Arial" w:hAnsi="Arial"/>
                <w:b/>
                <w:snapToGrid w:val="0"/>
                <w:color w:val="000000"/>
                <w:sz w:val="22"/>
              </w:rPr>
            </w:pPr>
            <w:r>
              <w:rPr>
                <w:rFonts w:ascii="Arial" w:hAnsi="Arial"/>
                <w:b/>
                <w:snapToGrid w:val="0"/>
                <w:color w:val="000000"/>
                <w:sz w:val="22"/>
              </w:rPr>
              <w:t xml:space="preserve"> (en Ton)</w:t>
            </w:r>
          </w:p>
        </w:tc>
        <w:tc>
          <w:tcPr>
            <w:tcW w:w="2127" w:type="dxa"/>
            <w:tcBorders>
              <w:top w:val="double" w:sz="4" w:space="0" w:color="auto"/>
              <w:left w:val="double" w:sz="4" w:space="0" w:color="auto"/>
              <w:right w:val="double" w:sz="4" w:space="0" w:color="auto"/>
            </w:tcBorders>
            <w:shd w:val="clear" w:color="auto" w:fill="00FFFF"/>
          </w:tcPr>
          <w:p w:rsidR="00000000" w:rsidRDefault="006D683D">
            <w:pPr>
              <w:jc w:val="center"/>
              <w:rPr>
                <w:rFonts w:ascii="Arial" w:hAnsi="Arial"/>
                <w:b/>
                <w:snapToGrid w:val="0"/>
                <w:color w:val="000000"/>
                <w:sz w:val="22"/>
              </w:rPr>
            </w:pPr>
          </w:p>
          <w:p w:rsidR="00000000" w:rsidRDefault="006D683D">
            <w:pPr>
              <w:jc w:val="center"/>
              <w:rPr>
                <w:rFonts w:ascii="Arial" w:hAnsi="Arial"/>
                <w:b/>
                <w:snapToGrid w:val="0"/>
                <w:color w:val="000000"/>
                <w:sz w:val="22"/>
              </w:rPr>
            </w:pPr>
            <w:r>
              <w:rPr>
                <w:rFonts w:ascii="Arial" w:hAnsi="Arial"/>
                <w:b/>
                <w:snapToGrid w:val="0"/>
                <w:color w:val="000000"/>
                <w:sz w:val="22"/>
              </w:rPr>
              <w:t>DINERO PERDIDO (USD)</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1</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111.2</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80</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6364</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2</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9</w:t>
            </w:r>
            <w:r>
              <w:rPr>
                <w:rFonts w:ascii="Arial" w:hAnsi="Arial"/>
                <w:b/>
                <w:snapToGrid w:val="0"/>
                <w:color w:val="000000"/>
                <w:sz w:val="22"/>
              </w:rPr>
              <w:t>3.2</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67.2</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5336</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3</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109.6</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78.8</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6272</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4</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84</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60.4</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4808</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5</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234.8</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169.2</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13.440</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6</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840</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504</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40.068</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HAMAC 7</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147.2</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106</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8424</w:t>
            </w:r>
          </w:p>
        </w:tc>
      </w:tr>
      <w:tr w:rsidR="00000000">
        <w:tblPrEx>
          <w:tblCellMar>
            <w:top w:w="0" w:type="dxa"/>
            <w:bottom w:w="0" w:type="dxa"/>
          </w:tblCellMar>
        </w:tblPrEx>
        <w:trPr>
          <w:trHeight w:val="264"/>
        </w:trPr>
        <w:tc>
          <w:tcPr>
            <w:tcW w:w="1701"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TOTAL</w:t>
            </w:r>
          </w:p>
        </w:tc>
        <w:tc>
          <w:tcPr>
            <w:tcW w:w="2126"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1620</w:t>
            </w:r>
          </w:p>
        </w:tc>
        <w:tc>
          <w:tcPr>
            <w:tcW w:w="2268"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1065.6</w:t>
            </w:r>
          </w:p>
        </w:tc>
        <w:tc>
          <w:tcPr>
            <w:tcW w:w="2127" w:type="dxa"/>
            <w:tcBorders>
              <w:top w:val="double" w:sz="4" w:space="0" w:color="auto"/>
              <w:left w:val="double" w:sz="4" w:space="0" w:color="auto"/>
              <w:bottom w:val="double" w:sz="4" w:space="0" w:color="auto"/>
              <w:right w:val="double" w:sz="4" w:space="0" w:color="auto"/>
            </w:tcBorders>
            <w:shd w:val="clear" w:color="auto" w:fill="FFFF00"/>
          </w:tcPr>
          <w:p w:rsidR="00000000" w:rsidRDefault="006D683D">
            <w:pPr>
              <w:jc w:val="center"/>
              <w:rPr>
                <w:rFonts w:ascii="Arial" w:hAnsi="Arial"/>
                <w:b/>
                <w:snapToGrid w:val="0"/>
                <w:color w:val="000000"/>
                <w:sz w:val="22"/>
              </w:rPr>
            </w:pPr>
            <w:r>
              <w:rPr>
                <w:rFonts w:ascii="Arial" w:hAnsi="Arial"/>
                <w:b/>
                <w:snapToGrid w:val="0"/>
                <w:color w:val="000000"/>
                <w:sz w:val="22"/>
              </w:rPr>
              <w:t>84.712</w:t>
            </w:r>
          </w:p>
        </w:tc>
      </w:tr>
    </w:tbl>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both"/>
        <w:rPr>
          <w:rStyle w:val="Textoennegrita"/>
          <w:rFonts w:ascii="Arial" w:hAnsi="Arial"/>
          <w:b w:val="0"/>
        </w:rPr>
      </w:pPr>
      <w:r>
        <w:rPr>
          <w:rFonts w:ascii="Arial" w:hAnsi="Arial"/>
          <w:noProof/>
          <w:color w:val="000000"/>
        </w:rPr>
        <w:lastRenderedPageBreak/>
        <w:pict>
          <v:group id="_x0000_s2157" style="position:absolute;left:0;text-align:left;margin-left:-12.85pt;margin-top:1.55pt;width:446.4pt;height:295.85pt;z-index:251653120" coordorigin="2016,1728" coordsize="8928,5917" o:allowincell="f">
            <v:rect id="_x0000_s2158" style="position:absolute;left:6878;top:5760;width:1474;height:1316" fillcolor="#f99" strokecolor="red" strokeweight="2.25pt">
              <v:textbox style="mso-next-textbox:#_x0000_s2158">
                <w:txbxContent>
                  <w:p w:rsidR="00000000" w:rsidRDefault="006D683D">
                    <w:pPr>
                      <w:jc w:val="center"/>
                      <w:rPr>
                        <w:rFonts w:ascii="Impact" w:hAnsi="Impact"/>
                        <w:sz w:val="22"/>
                      </w:rPr>
                    </w:pPr>
                  </w:p>
                  <w:p w:rsidR="00000000" w:rsidRDefault="006D683D">
                    <w:pPr>
                      <w:jc w:val="center"/>
                      <w:rPr>
                        <w:rFonts w:ascii="Impact" w:hAnsi="Impact"/>
                        <w:sz w:val="22"/>
                      </w:rPr>
                    </w:pPr>
                    <w:r>
                      <w:rPr>
                        <w:rFonts w:ascii="Impact" w:hAnsi="Impact"/>
                        <w:sz w:val="22"/>
                      </w:rPr>
                      <w:t>SIST. DE</w:t>
                    </w:r>
                  </w:p>
                  <w:p w:rsidR="00000000" w:rsidRDefault="006D683D">
                    <w:pPr>
                      <w:jc w:val="center"/>
                      <w:rPr>
                        <w:rFonts w:ascii="Impact" w:hAnsi="Impact"/>
                        <w:sz w:val="22"/>
                      </w:rPr>
                    </w:pPr>
                    <w:r>
                      <w:rPr>
                        <w:rFonts w:ascii="Impact" w:hAnsi="Impact"/>
                        <w:sz w:val="22"/>
                      </w:rPr>
                      <w:t>DOSIFI-CACION</w:t>
                    </w:r>
                  </w:p>
                </w:txbxContent>
              </v:textbox>
            </v:rect>
            <v:rect id="_x0000_s2159" style="position:absolute;left:2991;top:3564;width:1473;height:650" fillcolor="#ccecff" strokeweight="2.25pt">
              <v:textbox style="mso-next-textbox:#_x0000_s2159">
                <w:txbxContent>
                  <w:p w:rsidR="00000000" w:rsidRDefault="006D683D">
                    <w:pPr>
                      <w:pStyle w:val="Textoindependiente3"/>
                      <w:jc w:val="center"/>
                      <w:rPr>
                        <w:rFonts w:ascii="Impact" w:hAnsi="Impact"/>
                        <w:sz w:val="20"/>
                      </w:rPr>
                    </w:pPr>
                    <w:r>
                      <w:rPr>
                        <w:rFonts w:ascii="Impact" w:hAnsi="Impact"/>
                        <w:sz w:val="20"/>
                      </w:rPr>
                      <w:t>SOPLADO</w:t>
                    </w:r>
                  </w:p>
                  <w:p w:rsidR="00000000" w:rsidRDefault="006D683D">
                    <w:pPr>
                      <w:pStyle w:val="Textoindependiente3"/>
                      <w:jc w:val="center"/>
                      <w:rPr>
                        <w:rFonts w:ascii="Impact" w:hAnsi="Impact"/>
                        <w:sz w:val="20"/>
                      </w:rPr>
                    </w:pPr>
                    <w:r>
                      <w:rPr>
                        <w:rFonts w:ascii="Impact" w:hAnsi="Impact"/>
                        <w:sz w:val="20"/>
                      </w:rPr>
                      <w:t>M P</w:t>
                    </w:r>
                  </w:p>
                </w:txbxContent>
              </v:textbox>
            </v:rect>
            <v:rect id="_x0000_s2160" style="position:absolute;left:2991;top:2442;width:1473;height:582" fillcolor="#ccecff" strokeweight="2.25pt">
              <v:textbox style="mso-next-textbox:#_x0000_s2160">
                <w:txbxContent>
                  <w:p w:rsidR="00000000" w:rsidRDefault="006D683D">
                    <w:pPr>
                      <w:jc w:val="center"/>
                      <w:rPr>
                        <w:rFonts w:ascii="Impact" w:hAnsi="Impact"/>
                      </w:rPr>
                    </w:pPr>
                    <w:r>
                      <w:rPr>
                        <w:rFonts w:ascii="Impact" w:hAnsi="Impact"/>
                      </w:rPr>
                      <w:t>AUTOCLAVE</w:t>
                    </w:r>
                  </w:p>
                </w:txbxContent>
              </v:textbox>
            </v:rect>
            <v:rect id="_x0000_s2161" style="position:absolute;left:2991;top:3024;width:1473;height:576" fillcolor="#ccecff" strokeweight="2.25pt">
              <v:textbox style="mso-next-textbox:#_x0000_s2161">
                <w:txbxContent>
                  <w:p w:rsidR="00000000" w:rsidRDefault="006D683D">
                    <w:pPr>
                      <w:pStyle w:val="Textoindependiente"/>
                      <w:rPr>
                        <w:rFonts w:ascii="Impact" w:hAnsi="Impact"/>
                        <w:sz w:val="20"/>
                      </w:rPr>
                    </w:pPr>
                    <w:r>
                      <w:rPr>
                        <w:rFonts w:ascii="Impact" w:hAnsi="Impact"/>
                        <w:sz w:val="20"/>
                      </w:rPr>
                      <w:t>SULFONACIÓN</w:t>
                    </w:r>
                  </w:p>
                </w:txbxContent>
              </v:textbox>
            </v:rect>
            <v:rect id="_x0000_s2162" style="position:absolute;left:2991;top:4214;width:1473;height:781" fillcolor="#ccecff" strokeweight="2.25pt">
              <v:textbox style="mso-next-textbox:#_x0000_s2162">
                <w:txbxContent>
                  <w:p w:rsidR="00000000" w:rsidRDefault="006D683D">
                    <w:pPr>
                      <w:jc w:val="center"/>
                      <w:rPr>
                        <w:rFonts w:ascii="Impact" w:hAnsi="Impact"/>
                        <w:sz w:val="22"/>
                      </w:rPr>
                    </w:pPr>
                    <w:r>
                      <w:rPr>
                        <w:rFonts w:ascii="Impact" w:hAnsi="Impact"/>
                        <w:sz w:val="22"/>
                      </w:rPr>
                      <w:t>PREP.  Y</w:t>
                    </w:r>
                  </w:p>
                  <w:p w:rsidR="00000000" w:rsidRDefault="006D683D">
                    <w:pPr>
                      <w:jc w:val="center"/>
                      <w:rPr>
                        <w:rFonts w:ascii="Impact" w:hAnsi="Impact"/>
                        <w:sz w:val="18"/>
                      </w:rPr>
                    </w:pPr>
                    <w:r>
                      <w:rPr>
                        <w:rFonts w:ascii="Impact" w:hAnsi="Impact"/>
                        <w:sz w:val="22"/>
                      </w:rPr>
                      <w:t>SECADO</w:t>
                    </w:r>
                  </w:p>
                </w:txbxContent>
              </v:textbox>
            </v:rect>
            <v:rect id="_x0000_s2163" style="position:absolute;left:2991;top:4995;width:1473;height:699" fillcolor="#ccecff" strokeweight="2.25pt">
              <v:textbox style="mso-next-textbox:#_x0000_s2163">
                <w:txbxContent>
                  <w:p w:rsidR="00000000" w:rsidRDefault="006D683D">
                    <w:pPr>
                      <w:pStyle w:val="Textoindependiente2"/>
                      <w:jc w:val="center"/>
                      <w:rPr>
                        <w:rFonts w:ascii="Impact" w:hAnsi="Impact"/>
                        <w:sz w:val="22"/>
                      </w:rPr>
                    </w:pPr>
                    <w:r>
                      <w:rPr>
                        <w:rFonts w:ascii="Impact" w:hAnsi="Impact"/>
                        <w:sz w:val="22"/>
                      </w:rPr>
                      <w:t>POST DOSING</w:t>
                    </w:r>
                  </w:p>
                </w:txbxContent>
              </v:textbox>
            </v:rect>
            <v:rect id="_x0000_s2164" style="position:absolute;left:2991;top:1866;width:1473;height:576" fillcolor="#ccecff" strokeweight="2.25pt">
              <v:textbox style="mso-next-textbox:#_x0000_s2164">
                <w:txbxContent>
                  <w:p w:rsidR="00000000" w:rsidRDefault="006D683D">
                    <w:pPr>
                      <w:pStyle w:val="Textoindependiente3"/>
                      <w:jc w:val="center"/>
                      <w:rPr>
                        <w:rFonts w:ascii="Impact" w:hAnsi="Impact"/>
                        <w:sz w:val="18"/>
                      </w:rPr>
                    </w:pPr>
                    <w:r>
                      <w:rPr>
                        <w:rFonts w:ascii="Impact" w:hAnsi="Impact"/>
                        <w:sz w:val="18"/>
                      </w:rPr>
                      <w:t>SERVICIOS  GENERALES</w:t>
                    </w:r>
                  </w:p>
                  <w:p w:rsidR="00000000" w:rsidRDefault="006D683D">
                    <w:pPr>
                      <w:jc w:val="center"/>
                      <w:rPr>
                        <w:rFonts w:ascii="Impact" w:hAnsi="Impact"/>
                        <w:sz w:val="12"/>
                      </w:rPr>
                    </w:pPr>
                  </w:p>
                </w:txbxContent>
              </v:textbox>
            </v:rect>
            <v:rect id="_x0000_s2165" style="position:absolute;left:2991;top:5694;width:1473;height:1385" fillcolor="#f99" strokecolor="red" strokeweight="2.25pt">
              <v:textbox style="mso-next-textbox:#_x0000_s2165">
                <w:txbxContent>
                  <w:p w:rsidR="00000000" w:rsidRDefault="006D683D">
                    <w:pPr>
                      <w:rPr>
                        <w:rFonts w:ascii="Impact" w:hAnsi="Impact"/>
                      </w:rPr>
                    </w:pPr>
                  </w:p>
                  <w:p w:rsidR="00000000" w:rsidRDefault="006D683D">
                    <w:pPr>
                      <w:pStyle w:val="Textoindependiente"/>
                      <w:jc w:val="center"/>
                      <w:rPr>
                        <w:rFonts w:ascii="Impact" w:hAnsi="Impact"/>
                        <w:sz w:val="24"/>
                      </w:rPr>
                    </w:pPr>
                    <w:r>
                      <w:rPr>
                        <w:rFonts w:ascii="Impact" w:hAnsi="Impact"/>
                        <w:sz w:val="24"/>
                      </w:rPr>
                      <w:t>ENVASADO</w:t>
                    </w:r>
                  </w:p>
                </w:txbxContent>
              </v:textbox>
            </v:rect>
            <v:rect id="_x0000_s2166" style="position:absolute;left:4933;top:4604;width:1403;height:2472" fillcolor="#f99" strokecolor="red" strokeweight="2.25pt">
              <v:textbox style="mso-next-textbox:#_x0000_s2166">
                <w:txbxContent>
                  <w:p w:rsidR="00000000" w:rsidRDefault="006D683D"/>
                  <w:p w:rsidR="00000000" w:rsidRDefault="006D683D"/>
                  <w:p w:rsidR="00000000" w:rsidRDefault="006D683D"/>
                  <w:p w:rsidR="00000000" w:rsidRDefault="006D683D"/>
                  <w:p w:rsidR="00000000" w:rsidRDefault="006D683D"/>
                  <w:p w:rsidR="00000000" w:rsidRDefault="006D683D">
                    <w:pPr>
                      <w:pStyle w:val="Ttulo4"/>
                    </w:pPr>
                    <w:r>
                      <w:t>HAMAC</w:t>
                    </w:r>
                  </w:p>
                </w:txbxContent>
              </v:textbox>
            </v:rect>
            <v:rect id="_x0000_s2167" style="position:absolute;left:4933;top:3312;width:1403;height:642" fillcolor="#ff9" strokeweight="2.25pt">
              <v:textbox style="mso-next-textbox:#_x0000_s2167">
                <w:txbxContent>
                  <w:p w:rsidR="00000000" w:rsidRDefault="006D683D">
                    <w:pPr>
                      <w:pStyle w:val="Ttulo2"/>
                      <w:jc w:val="center"/>
                      <w:rPr>
                        <w:rFonts w:ascii="Impact" w:hAnsi="Impact"/>
                        <w:b w:val="0"/>
                        <w:sz w:val="20"/>
                      </w:rPr>
                    </w:pPr>
                    <w:r>
                      <w:rPr>
                        <w:rFonts w:ascii="Impact" w:hAnsi="Impact"/>
                        <w:b w:val="0"/>
                        <w:sz w:val="20"/>
                      </w:rPr>
                      <w:t>BOSCH</w:t>
                    </w:r>
                  </w:p>
                </w:txbxContent>
              </v:textbox>
            </v:rect>
            <v:rect id="_x0000_s2168" style="position:absolute;left:4933;top:3954;width:1403;height:650" fillcolor="#ff9" strokeweight="2.25pt">
              <v:textbox style="mso-next-textbox:#_x0000_s2168">
                <w:txbxContent>
                  <w:p w:rsidR="00000000" w:rsidRDefault="006D683D">
                    <w:pPr>
                      <w:jc w:val="center"/>
                      <w:rPr>
                        <w:rFonts w:ascii="Impact" w:hAnsi="Impact"/>
                        <w:sz w:val="10"/>
                      </w:rPr>
                    </w:pPr>
                  </w:p>
                  <w:p w:rsidR="00000000" w:rsidRDefault="006D683D">
                    <w:pPr>
                      <w:jc w:val="center"/>
                      <w:rPr>
                        <w:rFonts w:ascii="Impact" w:hAnsi="Impact"/>
                      </w:rPr>
                    </w:pPr>
                    <w:r>
                      <w:rPr>
                        <w:rFonts w:ascii="Impact" w:hAnsi="Impact"/>
                      </w:rPr>
                      <w:t>TRIANGLE</w:t>
                    </w:r>
                  </w:p>
                </w:txbxContent>
              </v:textbox>
            </v:rect>
            <v:rect id="_x0000_s2169" style="position:absolute;left:6878;top:3600;width:1474;height:663" fillcolor="#fcc" strokeweight="2.25pt">
              <v:textbox style="mso-next-textbox:#_x0000_s2169">
                <w:txbxContent>
                  <w:p w:rsidR="00000000" w:rsidRDefault="006D683D">
                    <w:pPr>
                      <w:pStyle w:val="Textoindependiente3"/>
                      <w:jc w:val="center"/>
                      <w:rPr>
                        <w:rFonts w:ascii="Impact" w:hAnsi="Impact"/>
                        <w:sz w:val="20"/>
                      </w:rPr>
                    </w:pPr>
                    <w:r>
                      <w:rPr>
                        <w:rFonts w:ascii="Impact" w:hAnsi="Impact"/>
                        <w:sz w:val="20"/>
                      </w:rPr>
                      <w:t>SISTEMA</w:t>
                    </w:r>
                  </w:p>
                  <w:p w:rsidR="00000000" w:rsidRDefault="006D683D">
                    <w:pPr>
                      <w:pStyle w:val="Textoindependiente3"/>
                      <w:jc w:val="center"/>
                      <w:rPr>
                        <w:rFonts w:ascii="Impact" w:hAnsi="Impact"/>
                        <w:sz w:val="20"/>
                      </w:rPr>
                    </w:pPr>
                    <w:r>
                      <w:rPr>
                        <w:rFonts w:ascii="Impact" w:hAnsi="Impact"/>
                        <w:sz w:val="20"/>
                      </w:rPr>
                      <w:t>HIDRAULICO</w:t>
                    </w:r>
                  </w:p>
                </w:txbxContent>
              </v:textbox>
            </v:rect>
            <v:rect id="_x0000_s2170" style="position:absolute;left:6878;top:4913;width:1474;height:847" fillcolor="#fcc" strokeweight="2.25pt">
              <v:textbox style="mso-next-textbox:#_x0000_s2170">
                <w:txbxContent>
                  <w:p w:rsidR="00000000" w:rsidRDefault="006D683D">
                    <w:pPr>
                      <w:pStyle w:val="Textoindependiente2"/>
                      <w:jc w:val="center"/>
                      <w:rPr>
                        <w:rFonts w:ascii="Impact" w:hAnsi="Impact"/>
                        <w:sz w:val="20"/>
                      </w:rPr>
                    </w:pPr>
                    <w:r>
                      <w:rPr>
                        <w:rFonts w:ascii="Impact" w:hAnsi="Impact"/>
                        <w:sz w:val="20"/>
                      </w:rPr>
                      <w:t>SIST DE TRANSMISION</w:t>
                    </w:r>
                  </w:p>
                </w:txbxContent>
              </v:textbox>
            </v:rect>
            <v:rect id="_x0000_s2171" style="position:absolute;left:6878;top:4263;width:1474;height:650" fillcolor="#fcc" strokeweight="2.25pt">
              <v:textbox style="mso-next-textbox:#_x0000_s2171">
                <w:txbxContent>
                  <w:p w:rsidR="00000000" w:rsidRDefault="006D683D">
                    <w:pPr>
                      <w:pStyle w:val="Textoindependiente2"/>
                      <w:jc w:val="center"/>
                      <w:rPr>
                        <w:rFonts w:ascii="Impact" w:hAnsi="Impact"/>
                        <w:sz w:val="20"/>
                      </w:rPr>
                    </w:pPr>
                    <w:r>
                      <w:rPr>
                        <w:rFonts w:ascii="Impact" w:hAnsi="Impact"/>
                        <w:sz w:val="20"/>
                      </w:rPr>
                      <w:t>SISTEMA</w:t>
                    </w:r>
                  </w:p>
                  <w:p w:rsidR="00000000" w:rsidRDefault="006D683D">
                    <w:pPr>
                      <w:pStyle w:val="Textoindependiente2"/>
                      <w:jc w:val="center"/>
                      <w:rPr>
                        <w:rFonts w:ascii="Impact" w:hAnsi="Impact"/>
                        <w:sz w:val="20"/>
                      </w:rPr>
                    </w:pPr>
                    <w:r>
                      <w:rPr>
                        <w:rFonts w:ascii="Impact" w:hAnsi="Impact"/>
                        <w:sz w:val="20"/>
                      </w:rPr>
                      <w:t>NEUMATICO</w:t>
                    </w:r>
                  </w:p>
                </w:txbxContent>
              </v:textbox>
            </v:rect>
            <v:rect id="_x0000_s2172" style="position:absolute;left:8928;top:2880;width:1440;height:431" fillcolor="#fcc" strokeweight="2.25pt">
              <v:textbox style="mso-next-textbox:#_x0000_s2172">
                <w:txbxContent>
                  <w:p w:rsidR="00000000" w:rsidRDefault="006D683D">
                    <w:pPr>
                      <w:jc w:val="center"/>
                      <w:rPr>
                        <w:rFonts w:ascii="Impact" w:hAnsi="Impact"/>
                      </w:rPr>
                    </w:pPr>
                    <w:r>
                      <w:rPr>
                        <w:rFonts w:ascii="Impact" w:hAnsi="Impact"/>
                      </w:rPr>
                      <w:t>CADENA</w:t>
                    </w:r>
                  </w:p>
                </w:txbxContent>
              </v:textbox>
            </v:rect>
            <v:rect id="_x0000_s2173" style="position:absolute;left:8928;top:3312;width:1440;height:431" fillcolor="#fcc" strokeweight="2.25pt">
              <v:textbox style="mso-next-textbox:#_x0000_s2173">
                <w:txbxContent>
                  <w:p w:rsidR="00000000" w:rsidRDefault="006D683D">
                    <w:pPr>
                      <w:jc w:val="center"/>
                      <w:rPr>
                        <w:rFonts w:ascii="Impact" w:hAnsi="Impact"/>
                      </w:rPr>
                    </w:pPr>
                    <w:r>
                      <w:rPr>
                        <w:rFonts w:ascii="Impact" w:hAnsi="Impact"/>
                      </w:rPr>
                      <w:t>RESORTES</w:t>
                    </w:r>
                  </w:p>
                </w:txbxContent>
              </v:textbox>
            </v:rect>
            <v:rect id="_x0000_s2174" style="position:absolute;left:8928;top:3744;width:1440;height:431" fillcolor="#fcc" strokeweight="2.25pt">
              <v:textbox style="mso-next-textbox:#_x0000_s2174">
                <w:txbxContent>
                  <w:p w:rsidR="00000000" w:rsidRDefault="006D683D">
                    <w:pPr>
                      <w:jc w:val="center"/>
                      <w:rPr>
                        <w:rFonts w:ascii="Impact" w:hAnsi="Impact"/>
                      </w:rPr>
                    </w:pPr>
                    <w:r>
                      <w:rPr>
                        <w:rFonts w:ascii="Impact" w:hAnsi="Impact"/>
                      </w:rPr>
                      <w:t>BRAZOS</w:t>
                    </w:r>
                  </w:p>
                </w:txbxContent>
              </v:textbox>
            </v:rect>
            <v:rect id="_x0000_s2175" style="position:absolute;left:8928;top:4176;width:1440;height:432" fillcolor="#fcc" strokeweight="2.25pt">
              <v:textbox style="mso-next-textbox:#_x0000_s2175">
                <w:txbxContent>
                  <w:p w:rsidR="00000000" w:rsidRDefault="006D683D">
                    <w:pPr>
                      <w:jc w:val="center"/>
                      <w:rPr>
                        <w:rFonts w:ascii="Impact" w:hAnsi="Impact"/>
                      </w:rPr>
                    </w:pPr>
                    <w:r>
                      <w:rPr>
                        <w:rFonts w:ascii="Impact" w:hAnsi="Impact"/>
                      </w:rPr>
                      <w:t>CHAPALETAS</w:t>
                    </w:r>
                  </w:p>
                </w:txbxContent>
              </v:textbox>
            </v:rect>
            <v:rect id="_x0000_s2176" style="position:absolute;left:8928;top:4608;width:1440;height:432" fillcolor="#fcc" strokeweight="2.25pt">
              <v:textbox style="mso-next-textbox:#_x0000_s2176">
                <w:txbxContent>
                  <w:p w:rsidR="00000000" w:rsidRDefault="006D683D">
                    <w:pPr>
                      <w:jc w:val="center"/>
                      <w:rPr>
                        <w:rFonts w:ascii="Impact" w:hAnsi="Impact"/>
                      </w:rPr>
                    </w:pPr>
                    <w:r>
                      <w:rPr>
                        <w:rFonts w:ascii="Impact" w:hAnsi="Impact"/>
                      </w:rPr>
                      <w:t>TOLVA</w:t>
                    </w:r>
                  </w:p>
                </w:txbxContent>
              </v:textbox>
            </v:rect>
            <v:rect id="_x0000_s2177" style="position:absolute;left:8928;top:5040;width:1440;height:864" fillcolor="#fcc" strokeweight="2.25pt">
              <v:textbox style="mso-next-textbox:#_x0000_s2177">
                <w:txbxContent>
                  <w:p w:rsidR="00000000" w:rsidRDefault="006D683D">
                    <w:pPr>
                      <w:jc w:val="center"/>
                      <w:rPr>
                        <w:rFonts w:ascii="Impact" w:hAnsi="Impact"/>
                      </w:rPr>
                    </w:pPr>
                    <w:r>
                      <w:rPr>
                        <w:rFonts w:ascii="Impact" w:hAnsi="Impact"/>
                      </w:rPr>
                      <w:t>SISTEMA</w:t>
                    </w:r>
                  </w:p>
                  <w:p w:rsidR="00000000" w:rsidRDefault="006D683D">
                    <w:pPr>
                      <w:jc w:val="center"/>
                      <w:rPr>
                        <w:rFonts w:ascii="Impact" w:hAnsi="Impact"/>
                      </w:rPr>
                    </w:pPr>
                    <w:r>
                      <w:rPr>
                        <w:rFonts w:ascii="Impact" w:hAnsi="Impact"/>
                      </w:rPr>
                      <w:t>REGUL.AC.</w:t>
                    </w:r>
                  </w:p>
                  <w:p w:rsidR="00000000" w:rsidRDefault="006D683D">
                    <w:pPr>
                      <w:jc w:val="center"/>
                      <w:rPr>
                        <w:b/>
                      </w:rPr>
                    </w:pPr>
                    <w:r>
                      <w:rPr>
                        <w:rFonts w:ascii="Impact" w:hAnsi="Impact"/>
                      </w:rPr>
                      <w:t>DE</w:t>
                    </w:r>
                    <w:r>
                      <w:t xml:space="preserve"> </w:t>
                    </w:r>
                    <w:r>
                      <w:rPr>
                        <w:rFonts w:ascii="Impact" w:hAnsi="Impact"/>
                      </w:rPr>
                      <w:t>PESO</w:t>
                    </w:r>
                  </w:p>
                </w:txbxContent>
              </v:textbox>
            </v:rect>
            <v:rect id="_x0000_s2178" style="position:absolute;left:8928;top:5904;width:1440;height:1152" fillcolor="#fcc" strokeweight="2.25pt">
              <v:textbox style="mso-next-textbox:#_x0000_s2178">
                <w:txbxContent>
                  <w:p w:rsidR="00000000" w:rsidRDefault="006D683D">
                    <w:pPr>
                      <w:rPr>
                        <w:rFonts w:ascii="Impact" w:hAnsi="Impact"/>
                        <w:sz w:val="14"/>
                      </w:rPr>
                    </w:pPr>
                  </w:p>
                  <w:p w:rsidR="00000000" w:rsidRDefault="006D683D">
                    <w:pPr>
                      <w:pStyle w:val="Ttulo4"/>
                    </w:pPr>
                    <w:r>
                      <w:t>LEVA</w:t>
                    </w:r>
                  </w:p>
                </w:txbxContent>
              </v:textbox>
            </v:rect>
            <v:rect id="_x0000_s2179" style="position:absolute;left:8928;top:2016;width:1440;height:431" fillcolor="#fcc" strokeweight="2.25pt">
              <v:textbox style="mso-next-textbox:#_x0000_s2179">
                <w:txbxContent>
                  <w:p w:rsidR="00000000" w:rsidRDefault="006D683D">
                    <w:pPr>
                      <w:jc w:val="center"/>
                      <w:rPr>
                        <w:rFonts w:ascii="Impact" w:hAnsi="Impact"/>
                      </w:rPr>
                    </w:pPr>
                    <w:r>
                      <w:rPr>
                        <w:rFonts w:ascii="Impact" w:hAnsi="Impact"/>
                      </w:rPr>
                      <w:t>SEGUIDOR</w:t>
                    </w:r>
                  </w:p>
                </w:txbxContent>
              </v:textbox>
            </v:rect>
            <v:rect id="_x0000_s2180" style="position:absolute;left:8928;top:2448;width:1440;height:431" fillcolor="#fcc" strokeweight="2.25pt">
              <v:textbox style="mso-next-textbox:#_x0000_s2180">
                <w:txbxContent>
                  <w:p w:rsidR="00000000" w:rsidRDefault="006D683D">
                    <w:pPr>
                      <w:jc w:val="center"/>
                      <w:rPr>
                        <w:rFonts w:ascii="Impact" w:hAnsi="Impact"/>
                      </w:rPr>
                    </w:pPr>
                    <w:r>
                      <w:rPr>
                        <w:rFonts w:ascii="Impact" w:hAnsi="Impact"/>
                      </w:rPr>
                      <w:t>VINCHAS</w:t>
                    </w:r>
                  </w:p>
                </w:txbxContent>
              </v:textbox>
            </v:rect>
            <v:line id="_x0000_s2181" style="position:absolute;flip:y" from="2711,7056" to="10944,7076" strokeweight="2.25pt">
              <v:stroke endarrow="block" endarrowlength="long"/>
            </v:line>
            <v:line id="_x0000_s2182" style="position:absolute;flip:y" from="2736,1728" to="2736,7056" strokeweight="2.25pt">
              <v:stroke endarrow="block" endarrowlength="long"/>
            </v:line>
            <v:shapetype id="_x0000_t202" coordsize="21600,21600" o:spt="202" path="m,l,21600r21600,l21600,xe">
              <v:stroke joinstyle="miter"/>
              <v:path gradientshapeok="t" o:connecttype="rect"/>
            </v:shapetype>
            <v:shape id="_x0000_s2183" type="#_x0000_t202" style="position:absolute;left:3127;top:7255;width:973;height:390" fillcolor="#ccf" stroked="f" strokeweight="2.25pt">
              <v:fill r:id="rId22" o:title="Papel bouquet" type="tile"/>
              <v:textbox style="mso-next-textbox:#_x0000_s2183">
                <w:txbxContent>
                  <w:p w:rsidR="00000000" w:rsidRDefault="006D683D">
                    <w:pPr>
                      <w:jc w:val="center"/>
                      <w:rPr>
                        <w:rFonts w:ascii="Impact" w:hAnsi="Impact"/>
                        <w:sz w:val="24"/>
                      </w:rPr>
                    </w:pPr>
                    <w:r>
                      <w:rPr>
                        <w:rFonts w:ascii="Impact" w:hAnsi="Impact"/>
                        <w:sz w:val="24"/>
                      </w:rPr>
                      <w:t>AREASS</w:t>
                    </w:r>
                  </w:p>
                </w:txbxContent>
              </v:textbox>
            </v:shape>
            <v:shape id="_x0000_s2184" type="#_x0000_t202" style="position:absolute;left:4656;top:7255;width:1667;height:390" fillcolor="#ccf" stroked="f" strokeweight="2.25pt">
              <v:fill r:id="rId22" o:title="Papel bouquet" type="tile"/>
              <v:textbox style="mso-next-textbox:#_x0000_s2184">
                <w:txbxContent>
                  <w:p w:rsidR="00000000" w:rsidRDefault="006D683D">
                    <w:pPr>
                      <w:jc w:val="center"/>
                      <w:rPr>
                        <w:sz w:val="24"/>
                      </w:rPr>
                    </w:pPr>
                    <w:r>
                      <w:rPr>
                        <w:rFonts w:ascii="Impact" w:hAnsi="Impact"/>
                        <w:sz w:val="24"/>
                      </w:rPr>
                      <w:t>ENVASADORASS</w:t>
                    </w:r>
                  </w:p>
                </w:txbxContent>
              </v:textbox>
            </v:shape>
            <v:shape id="_x0000_s2185" type="#_x0000_t202" style="position:absolute;left:6878;top:7255;width:1251;height:390" fillcolor="#ccf" stroked="f" strokeweight="2.25pt">
              <v:fill r:id="rId22" o:title="Papel bouquet" type="tile"/>
              <v:textbox style="mso-next-textbox:#_x0000_s2185">
                <w:txbxContent>
                  <w:p w:rsidR="00000000" w:rsidRDefault="006D683D">
                    <w:pPr>
                      <w:pStyle w:val="Ttulo4"/>
                    </w:pPr>
                    <w:r>
                      <w:t>SISTEMAS</w:t>
                    </w:r>
                  </w:p>
                </w:txbxContent>
              </v:textbox>
            </v:shape>
            <v:shape id="_x0000_s2186" type="#_x0000_t202" style="position:absolute;left:8546;top:7255;width:1806;height:390" fillcolor="#ccf" stroked="f" strokeweight="2.25pt">
              <v:fill r:id="rId22" o:title="Papel bouquet" type="tile"/>
              <v:textbox style="mso-next-textbox:#_x0000_s2186">
                <w:txbxContent>
                  <w:p w:rsidR="00000000" w:rsidRDefault="006D683D">
                    <w:pPr>
                      <w:jc w:val="center"/>
                      <w:rPr>
                        <w:sz w:val="24"/>
                      </w:rPr>
                    </w:pPr>
                    <w:r>
                      <w:rPr>
                        <w:rFonts w:ascii="Impact" w:hAnsi="Impact"/>
                        <w:sz w:val="24"/>
                      </w:rPr>
                      <w:t>COMPONENTES</w:t>
                    </w:r>
                  </w:p>
                </w:txbxContent>
              </v:textbox>
            </v:shape>
            <v:shape id="_x0000_s2187" type="#_x0000_t202" style="position:absolute;left:2016;top:3482;width:556;height:1952" filled="f" fillcolor="#c00" stroked="f" strokeweight="2.25pt">
              <v:textbox style="layout-flow:vertical;mso-layout-flow-alt:bottom-to-top;mso-next-textbox:#_x0000_s2187">
                <w:txbxContent>
                  <w:p w:rsidR="00000000" w:rsidRDefault="006D683D">
                    <w:pPr>
                      <w:pStyle w:val="Ttulo3"/>
                    </w:pPr>
                    <w:r>
                      <w:t>TIEMPO PERDIDO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88" type="#_x0000_t13" style="position:absolute;left:4464;top:6048;width:432;height:288" fillcolor="red"/>
            <v:shape id="_x0000_s2189" type="#_x0000_t13" style="position:absolute;left:6336;top:6048;width:576;height:288" fillcolor="red"/>
            <v:shape id="_x0000_s2190" type="#_x0000_t13" style="position:absolute;left:8352;top:6048;width:576;height:288" fillcolor="red"/>
          </v:group>
        </w:pict>
      </w:r>
    </w:p>
    <w:p w:rsidR="00000000" w:rsidRDefault="006D683D">
      <w:pPr>
        <w:pStyle w:val="NormalWeb"/>
        <w:spacing w:line="360" w:lineRule="auto"/>
        <w:jc w:val="both"/>
        <w:rPr>
          <w:rStyle w:val="Textoennegrita"/>
          <w:rFonts w:ascii="Arial" w:hAnsi="Arial"/>
          <w:b w:val="0"/>
        </w:rPr>
      </w:pP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spacing w:line="360" w:lineRule="auto"/>
        <w:jc w:val="center"/>
        <w:rPr>
          <w:rStyle w:val="Textoennegrita"/>
          <w:rFonts w:ascii="Arial" w:hAnsi="Arial"/>
          <w:color w:val="000000"/>
        </w:rPr>
      </w:pPr>
      <w:r>
        <w:rPr>
          <w:rStyle w:val="Textoennegrita"/>
          <w:rFonts w:ascii="Arial" w:hAnsi="Arial"/>
          <w:color w:val="000000"/>
        </w:rPr>
        <w:t>Figura 4.8. Arbol de Pérdidas</w:t>
      </w:r>
    </w:p>
    <w:p w:rsidR="00000000" w:rsidRDefault="006D683D">
      <w:pPr>
        <w:pStyle w:val="NormalWeb"/>
        <w:jc w:val="center"/>
        <w:rPr>
          <w:rStyle w:val="Textoennegrita"/>
          <w:rFonts w:ascii="Arial" w:hAnsi="Arial"/>
          <w:color w:val="000000"/>
          <w:sz w:val="12"/>
        </w:rPr>
      </w:pPr>
    </w:p>
    <w:p w:rsidR="00000000" w:rsidRDefault="006D683D">
      <w:pPr>
        <w:pStyle w:val="NormalWeb"/>
        <w:jc w:val="center"/>
        <w:rPr>
          <w:rStyle w:val="Textoennegrita"/>
          <w:rFonts w:ascii="Arial" w:hAnsi="Arial"/>
          <w:color w:val="000000"/>
        </w:rPr>
      </w:pPr>
      <w:r>
        <w:rPr>
          <w:rStyle w:val="Textoennegrita"/>
          <w:rFonts w:ascii="Arial" w:hAnsi="Arial"/>
          <w:color w:val="000000"/>
        </w:rPr>
        <w:t>Tabla 8</w:t>
      </w:r>
    </w:p>
    <w:p w:rsidR="00000000" w:rsidRDefault="006D683D">
      <w:pPr>
        <w:pStyle w:val="NormalWeb"/>
        <w:jc w:val="center"/>
        <w:rPr>
          <w:rStyle w:val="Textoennegrita"/>
          <w:rFonts w:ascii="Arial" w:hAnsi="Arial"/>
          <w:color w:val="000000"/>
        </w:rPr>
      </w:pPr>
      <w:r>
        <w:rPr>
          <w:rStyle w:val="Textoennegrita"/>
          <w:rFonts w:ascii="Arial" w:hAnsi="Arial"/>
          <w:color w:val="000000"/>
        </w:rPr>
        <w:t>PARETO DEL SISTEMA DE DOSIFICACIÓN</w:t>
      </w:r>
      <w:r w:rsidR="00652894">
        <w:rPr>
          <w:rFonts w:ascii="Arial" w:hAnsi="Arial"/>
          <w:noProof/>
          <w:color w:val="000000"/>
        </w:rPr>
        <w:drawing>
          <wp:anchor distT="0" distB="0" distL="114300" distR="114300" simplePos="0" relativeHeight="251654144" behindDoc="0" locked="0" layoutInCell="0" allowOverlap="1">
            <wp:simplePos x="0" y="0"/>
            <wp:positionH relativeFrom="column">
              <wp:posOffset>111125</wp:posOffset>
            </wp:positionH>
            <wp:positionV relativeFrom="paragraph">
              <wp:posOffset>528320</wp:posOffset>
            </wp:positionV>
            <wp:extent cx="5398135" cy="2740025"/>
            <wp:effectExtent l="19050" t="0" r="0" b="0"/>
            <wp:wrapTopAndBottom/>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3"/>
                    <a:srcRect/>
                    <a:stretch>
                      <a:fillRect/>
                    </a:stretch>
                  </pic:blipFill>
                  <pic:spPr bwMode="auto">
                    <a:xfrm>
                      <a:off x="0" y="0"/>
                      <a:ext cx="5398135" cy="2740025"/>
                    </a:xfrm>
                    <a:prstGeom prst="rect">
                      <a:avLst/>
                    </a:prstGeom>
                    <a:noFill/>
                    <a:ln w="9525">
                      <a:noFill/>
                      <a:miter lim="800000"/>
                      <a:headEnd/>
                      <a:tailEnd/>
                    </a:ln>
                  </pic:spPr>
                </pic:pic>
              </a:graphicData>
            </a:graphic>
          </wp:anchor>
        </w:drawing>
      </w:r>
    </w:p>
    <w:p w:rsidR="00000000" w:rsidRDefault="006D683D">
      <w:pPr>
        <w:pStyle w:val="NormalWeb"/>
        <w:spacing w:line="360" w:lineRule="auto"/>
        <w:jc w:val="center"/>
        <w:rPr>
          <w:rStyle w:val="Textoennegrita"/>
          <w:rFonts w:ascii="Arial" w:hAnsi="Arial"/>
          <w:b w:val="0"/>
          <w:color w:val="000000"/>
        </w:rPr>
      </w:pPr>
      <w:r>
        <w:rPr>
          <w:rFonts w:ascii="Arial" w:hAnsi="Arial"/>
          <w:b/>
          <w:noProof/>
          <w:color w:val="000000"/>
        </w:rPr>
        <w:lastRenderedPageBreak/>
        <w:pict>
          <v:group id="_x0000_s1215" style="position:absolute;left:0;text-align:left;margin-left:8.75pt;margin-top:1.55pt;width:420.65pt;height:218.1pt;z-index:251648000" coordorigin="1729,6823" coordsize="8413,4362" o:allowincell="f">
            <v:rect id="_x0000_s1216" style="position:absolute;left:1729;top:6823;width:8413;height:4362" fillcolor="#ffc" strokeweight="0">
              <v:fill color2="black"/>
              <v:stroke color2="black"/>
            </v:rect>
            <v:rect id="_x0000_s1217" style="position:absolute;left:3472;top:7083;width:6002;height:3260" fillcolor="#cff" stroked="f">
              <v:fill color2="black"/>
            </v:rect>
            <v:rect id="_x0000_s1218" style="position:absolute;left:3472;top:7083;width:6002;height:3260" filled="f" strokecolor="gray" strokeweight=".7pt"/>
            <v:rect id="_x0000_s1219" style="position:absolute;left:3669;top:7602;width:269;height:2741" fillcolor="#936" strokeweight=".7pt"/>
            <v:rect id="_x0000_s1220" style="position:absolute;left:4337;top:8006;width:266;height:2337" fillcolor="#936" strokeweight=".7pt"/>
            <v:rect id="_x0000_s1221" style="position:absolute;left:5002;top:9783;width:269;height:560" fillcolor="#936" strokeweight=".7pt"/>
            <v:rect id="_x0000_s1222" style="position:absolute;left:5670;top:9801;width:269;height:542" fillcolor="#936" strokeweight=".7pt"/>
            <v:rect id="_x0000_s1223" style="position:absolute;left:6338;top:10117;width:266;height:226" fillcolor="#936" strokeweight=".7pt"/>
            <v:rect id="_x0000_s1224" style="position:absolute;left:7002;top:10206;width:270;height:137" fillcolor="#936" strokeweight=".7pt"/>
            <v:rect id="_x0000_s1225" style="position:absolute;left:7670;top:10310;width:270;height:33" fillcolor="#936" strokeweight=".7pt"/>
            <v:rect id="_x0000_s1226" style="position:absolute;left:8339;top:10317;width:265;height:26" fillcolor="#936" strokeweight=".7pt"/>
            <v:line id="_x0000_s1227" style="position:absolute" from="3472,7083" to="3473,10343" strokeweight="0"/>
            <v:line id="_x0000_s1228" style="position:absolute" from="3425,10343" to="3518,10344" strokeweight="0"/>
            <v:line id="_x0000_s1229" style="position:absolute" from="3425,9935" to="3518,9936" strokeweight="0"/>
            <v:line id="_x0000_s1230" style="position:absolute" from="3425,9527" to="3518,9528" strokeweight="0"/>
            <v:line id="_x0000_s1231" style="position:absolute" from="3425,9119" to="3518,9120" strokeweight="0"/>
            <v:line id="_x0000_s1232" style="position:absolute" from="3425,8715" to="3518,8716" strokeweight="0"/>
            <v:line id="_x0000_s1233" style="position:absolute" from="3425,8307" to="3518,8308" strokeweight="0"/>
            <v:line id="_x0000_s1234" style="position:absolute" from="3425,7899" to="3518,7900" strokeweight="0"/>
            <v:line id="_x0000_s1235" style="position:absolute" from="3425,7491" to="3518,7492" strokeweight="0"/>
            <v:line id="_x0000_s1236" style="position:absolute" from="3425,7083" to="3518,7084" strokeweight="0"/>
            <v:line id="_x0000_s1237" style="position:absolute" from="3472,10343" to="9474,10344" strokeweight="0"/>
            <v:line id="_x0000_s1238" style="position:absolute" from="9474,7083" to="9475,10343" strokeweight="0"/>
            <v:line id="_x0000_s1239" style="position:absolute" from="9427,10343" to="9520,10344" strokeweight="0"/>
            <v:line id="_x0000_s1240" style="position:absolute" from="9427,9716" to="9520,9717" strokeweight="0"/>
            <v:line id="_x0000_s1241" style="position:absolute" from="9427,9089" to="9520,9090" strokeweight="0"/>
            <v:line id="_x0000_s1242" style="position:absolute" from="9427,8463" to="9520,8464" strokeweight="0"/>
            <v:line id="_x0000_s1243" style="position:absolute" from="9427,7836" to="9520,7837" strokeweight="0"/>
            <v:line id="_x0000_s1244" style="position:absolute" from="9427,7209" to="9520,7210" strokeweight="0"/>
            <v:line id="_x0000_s1245" style="position:absolute;flip:y" from="3806,7932" to="4474,9041" strokecolor="red" strokeweight="2.15pt"/>
            <v:line id="_x0000_s1246" style="position:absolute;flip:y" from="4474,7665" to="5138,7932" strokecolor="red" strokeweight="2.15pt"/>
            <v:line id="_x0000_s1247" style="position:absolute;flip:y" from="5138,7409" to="5806,7665" strokecolor="red" strokeweight="2.15pt"/>
            <v:line id="_x0000_s1248" style="position:absolute;flip:y" from="5806,7302" to="6474,7409" strokecolor="red" strokeweight="2.15pt"/>
            <v:line id="_x0000_s1249" style="position:absolute;flip:y" from="6474,7235" to="7139,7302" strokecolor="red" strokeweight="2.15pt"/>
            <v:line id="_x0000_s1250" style="position:absolute;flip:y" from="7139,7220" to="7807,7235" strokecolor="red" strokeweight="2.15pt"/>
            <v:line id="_x0000_s1251" style="position:absolute;flip:y" from="7807,7209" to="8475,7220" strokecolor="red" strokeweight="2.15pt"/>
            <v:line id="_x0000_s1252" style="position:absolute" from="8475,7209" to="9140,7210" strokecolor="red" strokeweight="2.15pt"/>
            <v:shape id="_x0000_s1253" style="position:absolute;left:3759;top:8993;width:93;height:96" coordsize="93,96" path="m47,l93,48,47,96,,48,47,xe" fillcolor="red" strokecolor="#f60" strokeweight=".7pt">
              <v:fill color2="black"/>
              <v:stroke color2="black"/>
              <v:path arrowok="t"/>
            </v:shape>
            <v:shape id="_x0000_s1254" style="position:absolute;left:4427;top:7884;width:93;height:96" coordsize="93,96" path="m47,l93,48,47,96,,48,47,xe" fillcolor="red" strokecolor="#f60" strokeweight=".7pt">
              <v:fill color2="black"/>
              <v:stroke color2="black"/>
              <v:path arrowok="t"/>
            </v:shape>
            <v:shape id="_x0000_s1255" style="position:absolute;left:5091;top:7617;width:94;height:96" coordsize="94,96" path="m47,l94,48,47,96,,48,47,xe" fillcolor="red" strokecolor="#f60" strokeweight=".7pt">
              <v:fill color2="black"/>
              <v:stroke color2="black"/>
              <v:path arrowok="t"/>
            </v:shape>
            <v:shape id="_x0000_s1256" style="position:absolute;left:5760;top:7361;width:93;height:96" coordsize="93,96" path="m46,l93,48,46,96,,48,46,xe" fillcolor="red" strokecolor="#f60" strokeweight=".7pt">
              <v:fill color2="black"/>
              <v:stroke color2="black"/>
              <v:path arrowok="t"/>
            </v:shape>
            <v:shape id="_x0000_s1257" style="position:absolute;left:6428;top:7254;width:93;height:96" coordsize="93,96" path="m46,l93,48,46,96,,48,46,xe" fillcolor="red" strokecolor="#f60" strokeweight=".7pt">
              <v:fill color2="black"/>
              <v:stroke color2="black"/>
              <v:path arrowok="t"/>
            </v:shape>
            <v:shape id="_x0000_s1258" style="position:absolute;left:7092;top:7187;width:94;height:96" coordsize="94,96" path="m47,l94,48,47,96,,48,47,xe" fillcolor="red" strokecolor="#f60" strokeweight=".7pt">
              <v:fill color2="black"/>
              <v:stroke color2="black"/>
              <v:path arrowok="t"/>
            </v:shape>
            <v:shape id="_x0000_s1259" style="position:absolute;left:7760;top:7172;width:94;height:96" coordsize="94,96" path="m47,l94,48,47,96,,48,47,xe" fillcolor="red" strokecolor="#f60" strokeweight=".7pt">
              <v:fill color2="black"/>
              <v:stroke color2="black"/>
              <v:path arrowok="t"/>
            </v:shape>
            <v:shape id="_x0000_s1260" style="position:absolute;left:8428;top:7161;width:94;height:96" coordsize="94,96" path="m47,l94,48,47,96,,48,47,xe" fillcolor="red" strokecolor="#f60" strokeweight=".7pt">
              <v:fill color2="black"/>
              <v:stroke color2="black"/>
              <v:path arrowok="t"/>
            </v:shape>
            <v:shape id="_x0000_s1261" style="position:absolute;left:9093;top:7161;width:93;height:96" coordsize="93,96" path="m47,l93,48,47,96,,48,47,xe" fillcolor="red" strokecolor="#f60" strokeweight=".7pt">
              <v:fill color2="black"/>
              <v:stroke color2="black"/>
              <v:path arrowok="t"/>
            </v:shape>
            <v:rect id="_x0000_s1262" style="position:absolute;left:3148;top:10246;width:291;height:230" filled="f" stroked="f">
              <v:textbox style="mso-next-textbox:#_x0000_s1262;mso-rotate-with-shape:t" inset="0,0,0,0">
                <w:txbxContent>
                  <w:p w:rsidR="00000000" w:rsidRDefault="006D683D">
                    <w:r>
                      <w:rPr>
                        <w:rFonts w:ascii="Arial" w:hAnsi="Arial"/>
                        <w:b/>
                        <w:snapToGrid w:val="0"/>
                        <w:color w:val="000000"/>
                        <w:sz w:val="16"/>
                        <w:lang w:val="en-US"/>
                      </w:rPr>
                      <w:t>0,0</w:t>
                    </w:r>
                  </w:p>
                </w:txbxContent>
              </v:textbox>
            </v:rect>
            <v:rect id="_x0000_s1263" style="position:absolute;left:2983;top:9839;width:463;height:230" filled="f" stroked="f">
              <v:textbox style="mso-next-textbox:#_x0000_s1263;mso-rotate-with-shape:t" inset="0,0,0,0">
                <w:txbxContent>
                  <w:p w:rsidR="00000000" w:rsidRDefault="006D683D">
                    <w:r>
                      <w:rPr>
                        <w:rFonts w:ascii="Arial" w:hAnsi="Arial"/>
                        <w:b/>
                        <w:snapToGrid w:val="0"/>
                        <w:color w:val="000000"/>
                        <w:sz w:val="16"/>
                        <w:lang w:val="en-US"/>
                      </w:rPr>
                      <w:t>100,0</w:t>
                    </w:r>
                  </w:p>
                </w:txbxContent>
              </v:textbox>
            </v:rect>
            <v:rect id="_x0000_s1264" style="position:absolute;left:2983;top:9431;width:463;height:230" filled="f" stroked="f">
              <v:textbox style="mso-next-textbox:#_x0000_s1264;mso-rotate-with-shape:t" inset="0,0,0,0">
                <w:txbxContent>
                  <w:p w:rsidR="00000000" w:rsidRDefault="006D683D">
                    <w:r>
                      <w:rPr>
                        <w:rFonts w:ascii="Arial" w:hAnsi="Arial"/>
                        <w:b/>
                        <w:snapToGrid w:val="0"/>
                        <w:color w:val="000000"/>
                        <w:sz w:val="16"/>
                        <w:lang w:val="en-US"/>
                      </w:rPr>
                      <w:t>200,0</w:t>
                    </w:r>
                  </w:p>
                </w:txbxContent>
              </v:textbox>
            </v:rect>
            <v:rect id="_x0000_s1265" style="position:absolute;left:2983;top:9023;width:463;height:230" filled="f" stroked="f">
              <v:textbox style="mso-next-textbox:#_x0000_s1265;mso-rotate-with-shape:t" inset="0,0,0,0">
                <w:txbxContent>
                  <w:p w:rsidR="00000000" w:rsidRDefault="006D683D">
                    <w:r>
                      <w:rPr>
                        <w:rFonts w:ascii="Arial" w:hAnsi="Arial"/>
                        <w:b/>
                        <w:snapToGrid w:val="0"/>
                        <w:color w:val="000000"/>
                        <w:sz w:val="16"/>
                        <w:lang w:val="en-US"/>
                      </w:rPr>
                      <w:t>300,0</w:t>
                    </w:r>
                  </w:p>
                </w:txbxContent>
              </v:textbox>
            </v:rect>
            <v:rect id="_x0000_s1266" style="position:absolute;left:2983;top:8618;width:463;height:230" filled="f" stroked="f">
              <v:textbox style="mso-next-textbox:#_x0000_s1266;mso-rotate-with-shape:t" inset="0,0,0,0">
                <w:txbxContent>
                  <w:p w:rsidR="00000000" w:rsidRDefault="006D683D">
                    <w:r>
                      <w:rPr>
                        <w:rFonts w:ascii="Arial" w:hAnsi="Arial"/>
                        <w:b/>
                        <w:snapToGrid w:val="0"/>
                        <w:color w:val="000000"/>
                        <w:sz w:val="16"/>
                        <w:lang w:val="en-US"/>
                      </w:rPr>
                      <w:t>400,0</w:t>
                    </w:r>
                  </w:p>
                </w:txbxContent>
              </v:textbox>
            </v:rect>
            <v:rect id="_x0000_s1267" style="position:absolute;left:2983;top:8210;width:463;height:230" filled="f" stroked="f">
              <v:textbox style="mso-next-textbox:#_x0000_s1267;mso-rotate-with-shape:t" inset="0,0,0,0">
                <w:txbxContent>
                  <w:p w:rsidR="00000000" w:rsidRDefault="006D683D">
                    <w:r>
                      <w:rPr>
                        <w:rFonts w:ascii="Arial" w:hAnsi="Arial"/>
                        <w:b/>
                        <w:snapToGrid w:val="0"/>
                        <w:color w:val="000000"/>
                        <w:sz w:val="16"/>
                        <w:lang w:val="en-US"/>
                      </w:rPr>
                      <w:t>500,0</w:t>
                    </w:r>
                  </w:p>
                </w:txbxContent>
              </v:textbox>
            </v:rect>
            <v:rect id="_x0000_s1268" style="position:absolute;left:2983;top:7802;width:463;height:230" filled="f" stroked="f">
              <v:textbox style="mso-next-textbox:#_x0000_s1268;mso-rotate-with-shape:t" inset="0,0,0,0">
                <w:txbxContent>
                  <w:p w:rsidR="00000000" w:rsidRDefault="006D683D">
                    <w:r>
                      <w:rPr>
                        <w:rFonts w:ascii="Arial" w:hAnsi="Arial"/>
                        <w:b/>
                        <w:snapToGrid w:val="0"/>
                        <w:color w:val="000000"/>
                        <w:sz w:val="16"/>
                        <w:lang w:val="en-US"/>
                      </w:rPr>
                      <w:t>600,0</w:t>
                    </w:r>
                  </w:p>
                </w:txbxContent>
              </v:textbox>
            </v:rect>
            <v:rect id="_x0000_s1269" style="position:absolute;left:2983;top:7394;width:463;height:230" filled="f" stroked="f">
              <v:textbox style="mso-next-textbox:#_x0000_s1269;mso-rotate-with-shape:t" inset="0,0,0,0">
                <w:txbxContent>
                  <w:p w:rsidR="00000000" w:rsidRDefault="006D683D">
                    <w:r>
                      <w:rPr>
                        <w:rFonts w:ascii="Arial" w:hAnsi="Arial"/>
                        <w:b/>
                        <w:snapToGrid w:val="0"/>
                        <w:color w:val="000000"/>
                        <w:sz w:val="16"/>
                        <w:lang w:val="en-US"/>
                      </w:rPr>
                      <w:t>700,0</w:t>
                    </w:r>
                  </w:p>
                </w:txbxContent>
              </v:textbox>
            </v:rect>
            <v:rect id="_x0000_s1270" style="position:absolute;left:2983;top:6986;width:463;height:230" filled="f" stroked="f">
              <v:textbox style="mso-next-textbox:#_x0000_s1270;mso-rotate-with-shape:t" inset="0,0,0,0">
                <w:txbxContent>
                  <w:p w:rsidR="00000000" w:rsidRDefault="006D683D">
                    <w:r>
                      <w:rPr>
                        <w:rFonts w:ascii="Arial" w:hAnsi="Arial"/>
                        <w:b/>
                        <w:snapToGrid w:val="0"/>
                        <w:color w:val="000000"/>
                        <w:sz w:val="16"/>
                        <w:lang w:val="en-US"/>
                      </w:rPr>
                      <w:t>800,0</w:t>
                    </w:r>
                  </w:p>
                </w:txbxContent>
              </v:textbox>
            </v:rect>
            <v:rect id="_x0000_s1271" style="position:absolute;left:9588;top:10246;width:302;height:230" filled="f" stroked="f">
              <v:textbox style="mso-next-textbox:#_x0000_s1271;mso-rotate-with-shape:t" inset="0,0,0,0">
                <w:txbxContent>
                  <w:p w:rsidR="00000000" w:rsidRDefault="006D683D">
                    <w:r>
                      <w:rPr>
                        <w:rFonts w:ascii="Arial" w:hAnsi="Arial"/>
                        <w:b/>
                        <w:snapToGrid w:val="0"/>
                        <w:color w:val="000000"/>
                        <w:sz w:val="16"/>
                        <w:lang w:val="en-US"/>
                      </w:rPr>
                      <w:t>0%</w:t>
                    </w:r>
                  </w:p>
                </w:txbxContent>
              </v:textbox>
            </v:rect>
            <v:rect id="_x0000_s1272" style="position:absolute;left:9588;top:9620;width:388;height:230" filled="f" stroked="f">
              <v:textbox style="mso-next-textbox:#_x0000_s1272;mso-rotate-with-shape:t" inset="0,0,0,0">
                <w:txbxContent>
                  <w:p w:rsidR="00000000" w:rsidRDefault="006D683D">
                    <w:r>
                      <w:rPr>
                        <w:rFonts w:ascii="Arial" w:hAnsi="Arial"/>
                        <w:b/>
                        <w:snapToGrid w:val="0"/>
                        <w:color w:val="000000"/>
                        <w:sz w:val="16"/>
                        <w:lang w:val="en-US"/>
                      </w:rPr>
                      <w:t>20%</w:t>
                    </w:r>
                  </w:p>
                </w:txbxContent>
              </v:textbox>
            </v:rect>
            <v:rect id="_x0000_s1273" style="position:absolute;left:9588;top:8993;width:388;height:230" filled="f" stroked="f">
              <v:textbox style="mso-next-textbox:#_x0000_s1273;mso-rotate-with-shape:t" inset="0,0,0,0">
                <w:txbxContent>
                  <w:p w:rsidR="00000000" w:rsidRDefault="006D683D">
                    <w:r>
                      <w:rPr>
                        <w:rFonts w:ascii="Arial" w:hAnsi="Arial"/>
                        <w:b/>
                        <w:snapToGrid w:val="0"/>
                        <w:color w:val="000000"/>
                        <w:sz w:val="16"/>
                        <w:lang w:val="en-US"/>
                      </w:rPr>
                      <w:t>40%</w:t>
                    </w:r>
                  </w:p>
                </w:txbxContent>
              </v:textbox>
            </v:rect>
            <v:rect id="_x0000_s1274" style="position:absolute;left:9588;top:8366;width:388;height:230" filled="f" stroked="f">
              <v:textbox style="mso-next-textbox:#_x0000_s1274;mso-rotate-with-shape:t" inset="0,0,0,0">
                <w:txbxContent>
                  <w:p w:rsidR="00000000" w:rsidRDefault="006D683D">
                    <w:r>
                      <w:rPr>
                        <w:rFonts w:ascii="Arial" w:hAnsi="Arial"/>
                        <w:b/>
                        <w:snapToGrid w:val="0"/>
                        <w:color w:val="000000"/>
                        <w:sz w:val="16"/>
                        <w:lang w:val="en-US"/>
                      </w:rPr>
                      <w:t>60%</w:t>
                    </w:r>
                  </w:p>
                </w:txbxContent>
              </v:textbox>
            </v:rect>
            <v:rect id="_x0000_s1275" style="position:absolute;left:9588;top:7739;width:388;height:230" filled="f" stroked="f">
              <v:textbox style="mso-next-textbox:#_x0000_s1275;mso-rotate-with-shape:t" inset="0,0,0,0">
                <w:txbxContent>
                  <w:p w:rsidR="00000000" w:rsidRDefault="006D683D">
                    <w:r>
                      <w:rPr>
                        <w:rFonts w:ascii="Arial" w:hAnsi="Arial"/>
                        <w:b/>
                        <w:snapToGrid w:val="0"/>
                        <w:color w:val="000000"/>
                        <w:sz w:val="16"/>
                        <w:lang w:val="en-US"/>
                      </w:rPr>
                      <w:t>80%</w:t>
                    </w:r>
                  </w:p>
                </w:txbxContent>
              </v:textbox>
            </v:rect>
            <v:rect id="_x0000_s1276" style="position:absolute;left:9588;top:7113;width:474;height:230" filled="f" stroked="f">
              <v:textbox style="mso-next-textbox:#_x0000_s1276;mso-rotate-with-shape:t" inset="0,0,0,0">
                <w:txbxContent>
                  <w:p w:rsidR="00000000" w:rsidRDefault="006D683D">
                    <w:r>
                      <w:rPr>
                        <w:rFonts w:ascii="Arial" w:hAnsi="Arial"/>
                        <w:b/>
                        <w:snapToGrid w:val="0"/>
                        <w:color w:val="000000"/>
                        <w:sz w:val="16"/>
                        <w:lang w:val="en-US"/>
                      </w:rPr>
                      <w:t>100%</w:t>
                    </w:r>
                  </w:p>
                </w:txbxContent>
              </v:textbox>
            </v:rect>
            <v:line id="_x0000_s1277" style="position:absolute" from="1891,10554" to="9474,10555" strokeweight="0"/>
            <v:line id="_x0000_s1278" style="position:absolute" from="1891,10962" to="9474,10963" strokeweight="0"/>
            <v:line id="_x0000_s1279" style="position:absolute" from="3472,10343" to="9474,10344" strokeweight="0"/>
            <v:line id="_x0000_s1280" style="position:absolute" from="1891,10554" to="1892,10962" strokeweight="0"/>
            <v:line id="_x0000_s1281" style="position:absolute" from="3472,10343" to="3473,10962" strokeweight="0"/>
            <v:line id="_x0000_s1282" style="position:absolute" from="4140,10343" to="4141,10962" strokeweight="0"/>
            <v:line id="_x0000_s1283" style="position:absolute" from="4804,10343" to="4805,10962" strokeweight="0"/>
            <v:line id="_x0000_s1284" style="position:absolute" from="5472,10343" to="5473,10962" strokeweight="0"/>
            <v:line id="_x0000_s1285" style="position:absolute" from="6140,10343" to="6141,10962" strokeweight="0"/>
            <v:line id="_x0000_s1286" style="position:absolute" from="6805,10343" to="6806,10962" strokeweight="0"/>
            <v:line id="_x0000_s1287" style="position:absolute" from="7473,10343" to="7474,10962" strokeweight="0"/>
            <v:line id="_x0000_s1288" style="position:absolute" from="8141,10343" to="8142,10962" strokeweight="0"/>
            <v:line id="_x0000_s1289" style="position:absolute" from="8805,10343" to="8806,10962" strokeweight="0"/>
            <v:line id="_x0000_s1290" style="position:absolute" from="9474,10343" to="9475,10962" strokeweight="0"/>
            <v:rect id="_x0000_s1291" style="position:absolute;left:1923;top:10632;width:302;height:78" fillcolor="#936" strokeweight=".7pt"/>
            <v:rect id="_x0000_s1292" style="position:absolute;left:2254;top:10599;width:1368;height:200" filled="f" stroked="f">
              <v:textbox style="mso-next-textbox:#_x0000_s1292;mso-rotate-with-shape:t" inset="0,0,0,0">
                <w:txbxContent>
                  <w:p w:rsidR="00000000" w:rsidRDefault="006D683D">
                    <w:r>
                      <w:rPr>
                        <w:rFonts w:ascii="Arial" w:hAnsi="Arial"/>
                        <w:b/>
                        <w:snapToGrid w:val="0"/>
                        <w:color w:val="000000"/>
                        <w:sz w:val="12"/>
                        <w:lang w:val="en-US"/>
                      </w:rPr>
                      <w:t>Tiempo Perdido (hr)</w:t>
                    </w:r>
                  </w:p>
                </w:txbxContent>
              </v:textbox>
            </v:rect>
            <v:rect id="_x0000_s1293" style="position:absolute;left:3658;top:10584;width:406;height:200" filled="f" stroked="f">
              <v:textbox style="mso-next-textbox:#_x0000_s1293;mso-rotate-with-shape:t" inset="0,0,0,0">
                <w:txbxContent>
                  <w:p w:rsidR="00000000" w:rsidRDefault="006D683D">
                    <w:r>
                      <w:rPr>
                        <w:rFonts w:ascii="Arial" w:hAnsi="Arial"/>
                        <w:b/>
                        <w:snapToGrid w:val="0"/>
                        <w:color w:val="000000"/>
                        <w:sz w:val="12"/>
                        <w:lang w:val="en-US"/>
                      </w:rPr>
                      <w:t>672,3</w:t>
                    </w:r>
                  </w:p>
                </w:txbxContent>
              </v:textbox>
            </v:rect>
            <v:rect id="_x0000_s1294" style="position:absolute;left:4326;top:10584;width:406;height:200" filled="f" stroked="f">
              <v:textbox style="mso-next-textbox:#_x0000_s1294;mso-rotate-with-shape:t" inset="0,0,0,0">
                <w:txbxContent>
                  <w:p w:rsidR="00000000" w:rsidRDefault="006D683D">
                    <w:r>
                      <w:rPr>
                        <w:rFonts w:ascii="Arial" w:hAnsi="Arial"/>
                        <w:b/>
                        <w:snapToGrid w:val="0"/>
                        <w:color w:val="000000"/>
                        <w:sz w:val="12"/>
                        <w:lang w:val="en-US"/>
                      </w:rPr>
                      <w:t>573,5</w:t>
                    </w:r>
                  </w:p>
                </w:txbxContent>
              </v:textbox>
            </v:rect>
            <v:rect id="_x0000_s1295" style="position:absolute;left:4991;top:10584;width:406;height:200" filled="f" stroked="f">
              <v:textbox style="mso-next-textbox:#_x0000_s1295;mso-rotate-with-shape:t" inset="0,0,0,0">
                <w:txbxContent>
                  <w:p w:rsidR="00000000" w:rsidRDefault="006D683D">
                    <w:r>
                      <w:rPr>
                        <w:rFonts w:ascii="Arial" w:hAnsi="Arial"/>
                        <w:b/>
                        <w:snapToGrid w:val="0"/>
                        <w:color w:val="000000"/>
                        <w:sz w:val="12"/>
                        <w:lang w:val="en-US"/>
                      </w:rPr>
                      <w:t>137,7</w:t>
                    </w:r>
                  </w:p>
                </w:txbxContent>
              </v:textbox>
            </v:rect>
            <v:rect id="_x0000_s1296" style="position:absolute;left:5659;top:10584;width:406;height:200" filled="f" stroked="f">
              <v:textbox style="mso-next-textbox:#_x0000_s1296;mso-rotate-with-shape:t" inset="0,0,0,0">
                <w:txbxContent>
                  <w:p w:rsidR="00000000" w:rsidRDefault="006D683D">
                    <w:r>
                      <w:rPr>
                        <w:rFonts w:ascii="Arial" w:hAnsi="Arial"/>
                        <w:b/>
                        <w:snapToGrid w:val="0"/>
                        <w:color w:val="000000"/>
                        <w:sz w:val="12"/>
                        <w:lang w:val="en-US"/>
                      </w:rPr>
                      <w:t>132,8</w:t>
                    </w:r>
                  </w:p>
                </w:txbxContent>
              </v:textbox>
            </v:rect>
            <v:rect id="_x0000_s1297" style="position:absolute;left:6359;top:10584;width:330;height:200" filled="f" stroked="f">
              <v:textbox style="mso-next-textbox:#_x0000_s1297;mso-rotate-with-shape:t" inset="0,0,0,0">
                <w:txbxContent>
                  <w:p w:rsidR="00000000" w:rsidRDefault="006D683D">
                    <w:r>
                      <w:rPr>
                        <w:rFonts w:ascii="Arial" w:hAnsi="Arial"/>
                        <w:b/>
                        <w:snapToGrid w:val="0"/>
                        <w:color w:val="000000"/>
                        <w:sz w:val="12"/>
                        <w:lang w:val="en-US"/>
                      </w:rPr>
                      <w:t>55,1</w:t>
                    </w:r>
                  </w:p>
                </w:txbxContent>
              </v:textbox>
            </v:rect>
            <v:rect id="_x0000_s1298" style="position:absolute;left:7024;top:10584;width:330;height:200" filled="f" stroked="f">
              <v:textbox style="mso-next-textbox:#_x0000_s1298;mso-rotate-with-shape:t" inset="0,0,0,0">
                <w:txbxContent>
                  <w:p w:rsidR="00000000" w:rsidRDefault="006D683D">
                    <w:r>
                      <w:rPr>
                        <w:rFonts w:ascii="Arial" w:hAnsi="Arial"/>
                        <w:b/>
                        <w:snapToGrid w:val="0"/>
                        <w:color w:val="000000"/>
                        <w:sz w:val="12"/>
                        <w:lang w:val="en-US"/>
                      </w:rPr>
                      <w:t>34,0</w:t>
                    </w:r>
                  </w:p>
                </w:txbxContent>
              </v:textbox>
            </v:rect>
            <v:rect id="_x0000_s1299" style="position:absolute;left:7724;top:10584;width:255;height:200" filled="f" stroked="f">
              <v:textbox style="mso-next-textbox:#_x0000_s1299;mso-rotate-with-shape:t" inset="0,0,0,0">
                <w:txbxContent>
                  <w:p w:rsidR="00000000" w:rsidRDefault="006D683D">
                    <w:r>
                      <w:rPr>
                        <w:rFonts w:ascii="Arial" w:hAnsi="Arial"/>
                        <w:b/>
                        <w:snapToGrid w:val="0"/>
                        <w:color w:val="000000"/>
                        <w:sz w:val="12"/>
                        <w:lang w:val="en-US"/>
                      </w:rPr>
                      <w:t>8,1</w:t>
                    </w:r>
                  </w:p>
                </w:txbxContent>
              </v:textbox>
            </v:rect>
            <v:rect id="_x0000_s1300" style="position:absolute;left:8392;top:10584;width:255;height:200" filled="f" stroked="f">
              <v:textbox style="mso-next-textbox:#_x0000_s1300;mso-rotate-with-shape:t" inset="0,0,0,0">
                <w:txbxContent>
                  <w:p w:rsidR="00000000" w:rsidRDefault="006D683D">
                    <w:r>
                      <w:rPr>
                        <w:rFonts w:ascii="Arial" w:hAnsi="Arial"/>
                        <w:b/>
                        <w:snapToGrid w:val="0"/>
                        <w:color w:val="000000"/>
                        <w:sz w:val="12"/>
                        <w:lang w:val="en-US"/>
                      </w:rPr>
                      <w:t>6,5</w:t>
                    </w:r>
                  </w:p>
                </w:txbxContent>
              </v:textbox>
            </v:rect>
            <v:rect id="_x0000_s1301" style="position:absolute;left:9057;top:10584;width:255;height:200" filled="f" stroked="f">
              <v:textbox style="mso-next-textbox:#_x0000_s1301;mso-rotate-with-shape:t" inset="0,0,0,0">
                <w:txbxContent>
                  <w:p w:rsidR="00000000" w:rsidRDefault="006D683D">
                    <w:r>
                      <w:rPr>
                        <w:rFonts w:ascii="Arial" w:hAnsi="Arial"/>
                        <w:b/>
                        <w:snapToGrid w:val="0"/>
                        <w:color w:val="000000"/>
                        <w:sz w:val="12"/>
                        <w:lang w:val="en-US"/>
                      </w:rPr>
                      <w:t>0,0</w:t>
                    </w:r>
                  </w:p>
                </w:txbxContent>
              </v:textbox>
            </v:rect>
            <v:line id="_x0000_s1302" style="position:absolute" from="1895,10758" to="9470,10759" strokeweight="0"/>
            <v:line id="_x0000_s1303" style="position:absolute" from="1923,10858" to="2225,10859" strokecolor="red" strokeweight="2.15pt"/>
            <v:shape id="_x0000_s1304" style="position:absolute;left:2038;top:10821;width:72;height:75" coordsize="72,75" path="m36,l72,37,36,75,,37,36,xe" fillcolor="red" strokecolor="#f60" strokeweight=".7pt">
              <v:fill color2="black"/>
              <v:stroke color2="black"/>
              <v:path arrowok="t"/>
            </v:shape>
            <v:rect id="_x0000_s1305" style="position:absolute;left:2254;top:10803;width:1433;height:200" filled="f" stroked="f">
              <v:textbox style="mso-next-textbox:#_x0000_s1305;mso-rotate-with-shape:t" inset="0,0,0,0">
                <w:txbxContent>
                  <w:p w:rsidR="00000000" w:rsidRDefault="006D683D">
                    <w:r>
                      <w:rPr>
                        <w:rFonts w:ascii="Arial" w:hAnsi="Arial"/>
                        <w:b/>
                        <w:snapToGrid w:val="0"/>
                        <w:color w:val="000000"/>
                        <w:sz w:val="12"/>
                        <w:lang w:val="en-US"/>
                      </w:rPr>
                      <w:t>Porcentaje Acum.(%)</w:t>
                    </w:r>
                  </w:p>
                </w:txbxContent>
              </v:textbox>
            </v:rect>
            <v:rect id="_x0000_s1306" style="position:absolute;left:3694;top:10788;width:334;height:200" filled="f" stroked="f">
              <v:textbox style="mso-next-textbox:#_x0000_s1306;mso-rotate-with-shape:t" inset="0,0,0,0">
                <w:txbxContent>
                  <w:p w:rsidR="00000000" w:rsidRDefault="006D683D">
                    <w:r>
                      <w:rPr>
                        <w:rFonts w:ascii="Arial" w:hAnsi="Arial"/>
                        <w:b/>
                        <w:snapToGrid w:val="0"/>
                        <w:color w:val="000000"/>
                        <w:sz w:val="12"/>
                        <w:lang w:val="en-US"/>
                      </w:rPr>
                      <w:t>42%</w:t>
                    </w:r>
                  </w:p>
                </w:txbxContent>
              </v:textbox>
            </v:rect>
            <v:rect id="_x0000_s1307" style="position:absolute;left:4362;top:10788;width:334;height:200" filled="f" stroked="f">
              <v:textbox style="mso-next-textbox:#_x0000_s1307;mso-rotate-with-shape:t" inset="0,0,0,0">
                <w:txbxContent>
                  <w:p w:rsidR="00000000" w:rsidRDefault="006D683D">
                    <w:r>
                      <w:rPr>
                        <w:rFonts w:ascii="Arial" w:hAnsi="Arial"/>
                        <w:b/>
                        <w:snapToGrid w:val="0"/>
                        <w:color w:val="000000"/>
                        <w:sz w:val="12"/>
                        <w:lang w:val="en-US"/>
                      </w:rPr>
                      <w:t>77%</w:t>
                    </w:r>
                  </w:p>
                </w:txbxContent>
              </v:textbox>
            </v:rect>
            <v:rect id="_x0000_s1308" style="position:absolute;left:5027;top:10788;width:334;height:200" filled="f" stroked="f">
              <v:textbox style="mso-next-textbox:#_x0000_s1308;mso-rotate-with-shape:t" inset="0,0,0,0">
                <w:txbxContent>
                  <w:p w:rsidR="00000000" w:rsidRDefault="006D683D">
                    <w:r>
                      <w:rPr>
                        <w:rFonts w:ascii="Arial" w:hAnsi="Arial"/>
                        <w:b/>
                        <w:snapToGrid w:val="0"/>
                        <w:color w:val="000000"/>
                        <w:sz w:val="12"/>
                        <w:lang w:val="en-US"/>
                      </w:rPr>
                      <w:t>85%</w:t>
                    </w:r>
                  </w:p>
                </w:txbxContent>
              </v:textbox>
            </v:rect>
            <v:rect id="_x0000_s1309" style="position:absolute;left:5695;top:10788;width:334;height:200" filled="f" stroked="f">
              <v:textbox style="mso-next-textbox:#_x0000_s1309;mso-rotate-with-shape:t" inset="0,0,0,0">
                <w:txbxContent>
                  <w:p w:rsidR="00000000" w:rsidRDefault="006D683D">
                    <w:r>
                      <w:rPr>
                        <w:rFonts w:ascii="Arial" w:hAnsi="Arial"/>
                        <w:b/>
                        <w:snapToGrid w:val="0"/>
                        <w:color w:val="000000"/>
                        <w:sz w:val="12"/>
                        <w:lang w:val="en-US"/>
                      </w:rPr>
                      <w:t>94%</w:t>
                    </w:r>
                  </w:p>
                </w:txbxContent>
              </v:textbox>
            </v:rect>
            <v:rect id="_x0000_s1310" style="position:absolute;left:6363;top:10788;width:334;height:200" filled="f" stroked="f">
              <v:textbox style="mso-next-textbox:#_x0000_s1310;mso-rotate-with-shape:t" inset="0,0,0,0">
                <w:txbxContent>
                  <w:p w:rsidR="00000000" w:rsidRDefault="006D683D">
                    <w:r>
                      <w:rPr>
                        <w:rFonts w:ascii="Arial" w:hAnsi="Arial"/>
                        <w:b/>
                        <w:snapToGrid w:val="0"/>
                        <w:color w:val="000000"/>
                        <w:sz w:val="12"/>
                        <w:lang w:val="en-US"/>
                      </w:rPr>
                      <w:t>97%</w:t>
                    </w:r>
                  </w:p>
                </w:txbxContent>
              </v:textbox>
            </v:rect>
            <v:rect id="_x0000_s1311" style="position:absolute;left:7027;top:10788;width:334;height:200" filled="f" stroked="f">
              <v:textbox style="mso-next-textbox:#_x0000_s1311;mso-rotate-with-shape:t" inset="0,0,0,0">
                <w:txbxContent>
                  <w:p w:rsidR="00000000" w:rsidRDefault="006D683D">
                    <w:r>
                      <w:rPr>
                        <w:rFonts w:ascii="Arial" w:hAnsi="Arial"/>
                        <w:b/>
                        <w:snapToGrid w:val="0"/>
                        <w:color w:val="000000"/>
                        <w:sz w:val="12"/>
                        <w:lang w:val="en-US"/>
                      </w:rPr>
                      <w:t>99%</w:t>
                    </w:r>
                  </w:p>
                </w:txbxContent>
              </v:textbox>
            </v:rect>
            <v:rect id="_x0000_s1312" style="position:absolute;left:7663;top:10788;width:409;height:200" filled="f" stroked="f">
              <v:textbox style="mso-next-textbox:#_x0000_s1312;mso-rotate-with-shape:t" inset="0,0,0,0">
                <w:txbxContent>
                  <w:p w:rsidR="00000000" w:rsidRDefault="006D683D">
                    <w:r>
                      <w:rPr>
                        <w:rFonts w:ascii="Arial" w:hAnsi="Arial"/>
                        <w:b/>
                        <w:snapToGrid w:val="0"/>
                        <w:color w:val="000000"/>
                        <w:sz w:val="12"/>
                        <w:lang w:val="en-US"/>
                      </w:rPr>
                      <w:t>100%</w:t>
                    </w:r>
                  </w:p>
                </w:txbxContent>
              </v:textbox>
            </v:rect>
            <v:rect id="_x0000_s1313" style="position:absolute;left:8331;top:10788;width:409;height:200" filled="f" stroked="f">
              <v:textbox style="mso-next-textbox:#_x0000_s1313;mso-rotate-with-shape:t" inset="0,0,0,0">
                <w:txbxContent>
                  <w:p w:rsidR="00000000" w:rsidRDefault="006D683D">
                    <w:r>
                      <w:rPr>
                        <w:rFonts w:ascii="Arial" w:hAnsi="Arial"/>
                        <w:b/>
                        <w:snapToGrid w:val="0"/>
                        <w:color w:val="000000"/>
                        <w:sz w:val="12"/>
                        <w:lang w:val="en-US"/>
                      </w:rPr>
                      <w:t>100%</w:t>
                    </w:r>
                  </w:p>
                </w:txbxContent>
              </v:textbox>
            </v:rect>
            <v:rect id="_x0000_s1314" style="position:absolute;left:8996;top:10788;width:409;height:200" filled="f" stroked="f">
              <v:textbox style="mso-next-textbox:#_x0000_s1314;mso-rotate-with-shape:t" inset="0,0,0,0">
                <w:txbxContent>
                  <w:p w:rsidR="00000000" w:rsidRDefault="006D683D">
                    <w:r>
                      <w:rPr>
                        <w:rFonts w:ascii="Arial" w:hAnsi="Arial"/>
                        <w:b/>
                        <w:snapToGrid w:val="0"/>
                        <w:color w:val="000000"/>
                        <w:sz w:val="12"/>
                        <w:lang w:val="en-US"/>
                      </w:rPr>
                      <w:t>100%</w:t>
                    </w:r>
                  </w:p>
                </w:txbxContent>
              </v:textbox>
            </v:rect>
            <v:rect id="_x0000_s1315" style="position:absolute;left:3770;top:10373;width:140;height:200" filled="f" stroked="f">
              <v:textbox style="mso-next-textbox:#_x0000_s1315;mso-rotate-with-shape:t" inset="0,0,0,0">
                <w:txbxContent>
                  <w:p w:rsidR="00000000" w:rsidRDefault="006D683D">
                    <w:r>
                      <w:rPr>
                        <w:rFonts w:ascii="Arial" w:hAnsi="Arial"/>
                        <w:b/>
                        <w:snapToGrid w:val="0"/>
                        <w:color w:val="000000"/>
                        <w:sz w:val="12"/>
                        <w:lang w:val="en-US"/>
                      </w:rPr>
                      <w:t>1</w:t>
                    </w:r>
                  </w:p>
                </w:txbxContent>
              </v:textbox>
            </v:rect>
            <v:rect id="_x0000_s1316" style="position:absolute;left:4438;top:10373;width:140;height:200" filled="f" stroked="f">
              <v:textbox style="mso-next-textbox:#_x0000_s1316;mso-rotate-with-shape:t" inset="0,0,0,0">
                <w:txbxContent>
                  <w:p w:rsidR="00000000" w:rsidRDefault="006D683D">
                    <w:r>
                      <w:rPr>
                        <w:rFonts w:ascii="Arial" w:hAnsi="Arial"/>
                        <w:b/>
                        <w:snapToGrid w:val="0"/>
                        <w:color w:val="000000"/>
                        <w:sz w:val="12"/>
                        <w:lang w:val="en-US"/>
                      </w:rPr>
                      <w:t>2</w:t>
                    </w:r>
                  </w:p>
                </w:txbxContent>
              </v:textbox>
            </v:rect>
            <v:rect id="_x0000_s1317" style="position:absolute;left:5102;top:10373;width:140;height:200" filled="f" stroked="f">
              <v:textbox style="mso-next-textbox:#_x0000_s1317;mso-rotate-with-shape:t" inset="0,0,0,0">
                <w:txbxContent>
                  <w:p w:rsidR="00000000" w:rsidRDefault="006D683D">
                    <w:r>
                      <w:rPr>
                        <w:rFonts w:ascii="Arial" w:hAnsi="Arial"/>
                        <w:b/>
                        <w:snapToGrid w:val="0"/>
                        <w:color w:val="000000"/>
                        <w:sz w:val="12"/>
                        <w:lang w:val="en-US"/>
                      </w:rPr>
                      <w:t>3</w:t>
                    </w:r>
                  </w:p>
                </w:txbxContent>
              </v:textbox>
            </v:rect>
            <v:rect id="_x0000_s1318" style="position:absolute;left:5770;top:10373;width:140;height:200" filled="f" stroked="f">
              <v:textbox style="mso-next-textbox:#_x0000_s1318;mso-rotate-with-shape:t" inset="0,0,0,0">
                <w:txbxContent>
                  <w:p w:rsidR="00000000" w:rsidRDefault="006D683D">
                    <w:r>
                      <w:rPr>
                        <w:rFonts w:ascii="Arial" w:hAnsi="Arial"/>
                        <w:b/>
                        <w:snapToGrid w:val="0"/>
                        <w:color w:val="000000"/>
                        <w:sz w:val="12"/>
                        <w:lang w:val="en-US"/>
                      </w:rPr>
                      <w:t>4</w:t>
                    </w:r>
                  </w:p>
                </w:txbxContent>
              </v:textbox>
            </v:rect>
            <v:rect id="_x0000_s1319" style="position:absolute;left:6438;top:10373;width:140;height:200" filled="f" stroked="f">
              <v:textbox style="mso-next-textbox:#_x0000_s1319;mso-rotate-with-shape:t" inset="0,0,0,0">
                <w:txbxContent>
                  <w:p w:rsidR="00000000" w:rsidRDefault="006D683D">
                    <w:r>
                      <w:rPr>
                        <w:rFonts w:ascii="Arial" w:hAnsi="Arial"/>
                        <w:b/>
                        <w:snapToGrid w:val="0"/>
                        <w:color w:val="000000"/>
                        <w:sz w:val="12"/>
                        <w:lang w:val="en-US"/>
                      </w:rPr>
                      <w:t>5</w:t>
                    </w:r>
                  </w:p>
                </w:txbxContent>
              </v:textbox>
            </v:rect>
            <v:rect id="_x0000_s1320" style="position:absolute;left:7103;top:10373;width:140;height:200" filled="f" stroked="f">
              <v:textbox style="mso-next-textbox:#_x0000_s1320;mso-rotate-with-shape:t" inset="0,0,0,0">
                <w:txbxContent>
                  <w:p w:rsidR="00000000" w:rsidRDefault="006D683D">
                    <w:r>
                      <w:rPr>
                        <w:rFonts w:ascii="Arial" w:hAnsi="Arial"/>
                        <w:b/>
                        <w:snapToGrid w:val="0"/>
                        <w:color w:val="000000"/>
                        <w:sz w:val="12"/>
                        <w:lang w:val="en-US"/>
                      </w:rPr>
                      <w:t>6</w:t>
                    </w:r>
                  </w:p>
                </w:txbxContent>
              </v:textbox>
            </v:rect>
            <v:rect id="_x0000_s1321" style="position:absolute;left:7771;top:10373;width:140;height:200" filled="f" stroked="f">
              <v:textbox style="mso-next-textbox:#_x0000_s1321;mso-rotate-with-shape:t" inset="0,0,0,0">
                <w:txbxContent>
                  <w:p w:rsidR="00000000" w:rsidRDefault="006D683D">
                    <w:r>
                      <w:rPr>
                        <w:rFonts w:ascii="Arial" w:hAnsi="Arial"/>
                        <w:b/>
                        <w:snapToGrid w:val="0"/>
                        <w:color w:val="000000"/>
                        <w:sz w:val="12"/>
                        <w:lang w:val="en-US"/>
                      </w:rPr>
                      <w:t>7</w:t>
                    </w:r>
                  </w:p>
                </w:txbxContent>
              </v:textbox>
            </v:rect>
            <v:rect id="_x0000_s1322" style="position:absolute;left:8439;top:10373;width:140;height:200" filled="f" stroked="f">
              <v:textbox style="mso-next-textbox:#_x0000_s1322;mso-rotate-with-shape:t" inset="0,0,0,0">
                <w:txbxContent>
                  <w:p w:rsidR="00000000" w:rsidRDefault="006D683D">
                    <w:r>
                      <w:rPr>
                        <w:rFonts w:ascii="Arial" w:hAnsi="Arial"/>
                        <w:b/>
                        <w:snapToGrid w:val="0"/>
                        <w:color w:val="000000"/>
                        <w:sz w:val="12"/>
                        <w:lang w:val="en-US"/>
                      </w:rPr>
                      <w:t>8</w:t>
                    </w:r>
                  </w:p>
                </w:txbxContent>
              </v:textbox>
            </v:rect>
            <v:rect id="_x0000_s1323" style="position:absolute;left:9104;top:10373;width:140;height:200" filled="f" stroked="f">
              <v:textbox style="mso-next-textbox:#_x0000_s1323;mso-rotate-with-shape:t" inset="0,0,0,0">
                <w:txbxContent>
                  <w:p w:rsidR="00000000" w:rsidRDefault="006D683D">
                    <w:r>
                      <w:rPr>
                        <w:rFonts w:ascii="Arial" w:hAnsi="Arial"/>
                        <w:b/>
                        <w:snapToGrid w:val="0"/>
                        <w:color w:val="000000"/>
                        <w:sz w:val="12"/>
                        <w:lang w:val="en-US"/>
                      </w:rPr>
                      <w:t>9</w:t>
                    </w:r>
                  </w:p>
                </w:txbxContent>
              </v:textbox>
            </v:rect>
            <v:rect id="_x0000_s1324" style="position:absolute;left:1729;top:6823;width:8413;height:4362" filled="f" strokeweight="0">
              <v:stroke color2="black"/>
            </v:rect>
            <v:group id="_x0000_s1325" style="position:absolute;left:6568;top:7335;width:2898;height:15" coordorigin="6568,7335" coordsize="2898,15">
              <v:shape id="_x0000_s1326" style="position:absolute;left:6568;top:7335;width:50;height:11" coordsize="50,11" path="m7,l3,,,4r,l3,11r40,l46,11,50,8r,-4l46,,7,xe" fillcolor="black" stroked="f">
                <v:fill color2="black"/>
                <v:path arrowok="t"/>
              </v:shape>
              <v:shape id="_x0000_s1327" style="position:absolute;left:6640;top:7335;width:53;height:11" coordsize="53,11" path="m7,l3,,,4,,8r3,3l46,11r4,l53,8r,-4l50,,7,xe" fillcolor="black" stroked="f">
                <v:fill color2="black"/>
                <v:path arrowok="t"/>
              </v:shape>
              <v:shape id="_x0000_s1328" style="position:absolute;left:6715;top:7335;width:54;height:11" coordsize="54,11" path="m7,l4,,,4,,8r4,3l47,11r3,l54,8r,-4l50,,7,xe" fillcolor="black" stroked="f">
                <v:fill color2="black"/>
                <v:path arrowok="t"/>
              </v:shape>
              <v:shape id="_x0000_s1329" style="position:absolute;left:6790;top:7335;width:54;height:11" coordsize="54,11" path="m8,l4,,,4,,8r4,3l47,11r4,l54,8r,-4l51,,8,xe" fillcolor="black" stroked="f">
                <v:fill color2="black"/>
                <v:path arrowok="t"/>
              </v:shape>
              <v:shape id="_x0000_s1330" style="position:absolute;left:6866;top:7335;width:54;height:11" coordsize="54,11" path="m7,l3,,,4,,8r3,3l47,11r3,l54,8r,-4l50,,7,xe" fillcolor="black" stroked="f">
                <v:fill color2="black"/>
                <v:path arrowok="t"/>
              </v:shape>
              <v:shape id="_x0000_s1331" style="position:absolute;left:6941;top:7335;width:54;height:11" coordsize="54,11" path="m7,l4,,,4,,8r4,3l47,11r4,l54,8r,-4l51,,7,xe" fillcolor="black" stroked="f">
                <v:fill color2="black"/>
                <v:path arrowok="t"/>
              </v:shape>
              <v:shape id="_x0000_s1332" style="position:absolute;left:7017;top:7335;width:54;height:11" coordsize="54,11" path="m7,l3,,,4,,8r3,3l46,11r4,l54,8r,-4l50,,7,xe" fillcolor="black" stroked="f">
                <v:fill color2="black"/>
                <v:path arrowok="t"/>
              </v:shape>
              <v:shape id="_x0000_s1333" style="position:absolute;left:7092;top:7335;width:54;height:11" coordsize="54,11" path="m7,l4,,,4,,8r4,3l47,11r3,l54,8r,-4l50,,7,xe" fillcolor="black" stroked="f">
                <v:fill color2="black"/>
                <v:path arrowok="t"/>
              </v:shape>
              <v:shape id="_x0000_s1334" style="position:absolute;left:7168;top:7335;width:53;height:11" coordsize="53,11" path="m7,l3,,,4,,8r3,3l46,11r4,l53,8r,-4l50,,7,xe" fillcolor="black" stroked="f">
                <v:fill color2="black"/>
                <v:path arrowok="t"/>
              </v:shape>
              <v:shape id="_x0000_s1335" style="position:absolute;left:7243;top:7335;width:54;height:11" coordsize="54,11" path="m7,l4,,,4,,8r4,3l47,11r3,l54,8r,-4l50,,7,xe" fillcolor="black" stroked="f">
                <v:fill color2="black"/>
                <v:path arrowok="t"/>
              </v:shape>
              <v:shape id="_x0000_s1336" style="position:absolute;left:7318;top:7335;width:54;height:11" coordsize="54,11" path="m8,l4,,,4,,8r4,3l47,11r4,l54,8r,-4l51,,8,xe" fillcolor="black" stroked="f">
                <v:fill color2="black"/>
                <v:path arrowok="t"/>
              </v:shape>
              <v:shape id="_x0000_s1337" style="position:absolute;left:7394;top:7335;width:54;height:11" coordsize="54,11" path="m7,l3,,,4,,8r3,3l47,11r3,l54,8r,-4l50,,7,xe" fillcolor="black" stroked="f">
                <v:fill color2="black"/>
                <v:path arrowok="t"/>
              </v:shape>
              <v:shape id="_x0000_s1338" style="position:absolute;left:7469;top:7335;width:54;height:11" coordsize="54,11" path="m7,l4,,,4,,8r4,3l47,11r4,l54,8r,-4l51,,7,xe" fillcolor="black" stroked="f">
                <v:fill color2="black"/>
                <v:path arrowok="t"/>
              </v:shape>
              <v:shape id="_x0000_s1339" style="position:absolute;left:7545;top:7335;width:54;height:11" coordsize="54,11" path="m7,l3,,,4,,8r3,3l46,11r4,l54,8r,-4l50,,7,xe" fillcolor="black" stroked="f">
                <v:fill color2="black"/>
                <v:path arrowok="t"/>
              </v:shape>
              <v:shape id="_x0000_s1340" style="position:absolute;left:7620;top:7335;width:54;height:11" coordsize="54,11" path="m7,l4,,,4,,8r4,3l47,11r3,l54,8r,-4l50,,7,xe" fillcolor="black" stroked="f">
                <v:fill color2="black"/>
                <v:path arrowok="t"/>
              </v:shape>
              <v:shape id="_x0000_s1341" style="position:absolute;left:7696;top:7335;width:53;height:11" coordsize="53,11" path="m7,l3,,,4,,8r3,3l46,11r4,l53,8r,-4l50,,7,xe" fillcolor="black" stroked="f">
                <v:fill color2="black"/>
                <v:path arrowok="t"/>
              </v:shape>
              <v:shape id="_x0000_s1342" style="position:absolute;left:7771;top:7335;width:54;height:11" coordsize="54,11" path="m7,l4,,,4,,8r4,3l47,11r3,l54,8r,-4l50,,7,xe" fillcolor="black" stroked="f">
                <v:fill color2="black"/>
                <v:path arrowok="t"/>
              </v:shape>
              <v:shape id="_x0000_s1343" style="position:absolute;left:7846;top:7335;width:54;height:11" coordsize="54,11" path="m8,l4,,,4,,8r4,3l47,11r4,l54,8r,-4l51,,8,xe" fillcolor="black" stroked="f">
                <v:fill color2="black"/>
                <v:path arrowok="t"/>
              </v:shape>
              <v:shape id="_x0000_s1344" style="position:absolute;left:7922;top:7335;width:54;height:11" coordsize="54,11" path="m7,l3,,,4,,8r3,3l47,11r3,l54,8r,-4l50,,7,xe" fillcolor="black" stroked="f">
                <v:fill color2="black"/>
                <v:path arrowok="t"/>
              </v:shape>
              <v:shape id="_x0000_s1345" style="position:absolute;left:7997;top:7335;width:54;height:11" coordsize="54,11" path="m7,l4,,,4,,8r4,3l47,11r4,l54,8r,-4l51,,7,xe" fillcolor="black" stroked="f">
                <v:fill color2="black"/>
                <v:path arrowok="t"/>
              </v:shape>
              <v:shape id="_x0000_s1346" style="position:absolute;left:8073;top:7335;width:54;height:11" coordsize="54,11" path="m7,l3,,,4,,8r3,3l46,11r4,l54,8r,-4l50,,7,xe" fillcolor="black" stroked="f">
                <v:fill color2="black"/>
                <v:path arrowok="t"/>
              </v:shape>
              <v:shape id="_x0000_s1347" style="position:absolute;left:8148;top:7335;width:54;height:11" coordsize="54,11" path="m7,l4,,,4,,8r4,3l47,11r3,l54,8r,-4l50,,7,xe" fillcolor="black" stroked="f">
                <v:fill color2="black"/>
                <v:path arrowok="t"/>
              </v:shape>
              <v:shape id="_x0000_s1348" style="position:absolute;left:8224;top:7335;width:53;height:11" coordsize="53,11" path="m7,l3,,,4,,8r3,3l46,11r4,l53,8r,-4l50,,7,xe" fillcolor="black" stroked="f">
                <v:fill color2="black"/>
                <v:path arrowok="t"/>
              </v:shape>
              <v:shape id="_x0000_s1349" style="position:absolute;left:8299;top:7335;width:54;height:11" coordsize="54,11" path="m7,l4,,,4,,8r4,3l47,11r3,l54,8r,-4l50,,7,xe" fillcolor="black" stroked="f">
                <v:fill color2="black"/>
                <v:path arrowok="t"/>
              </v:shape>
              <v:shape id="_x0000_s1350" style="position:absolute;left:8374;top:7335;width:54;height:11" coordsize="54,11" path="m8,l4,,,4,,8r4,3l47,11r4,l54,8r,-4l51,,8,xe" fillcolor="black" stroked="f">
                <v:fill color2="black"/>
                <v:path arrowok="t"/>
              </v:shape>
              <v:shape id="_x0000_s1351" style="position:absolute;left:8450;top:7335;width:54;height:11" coordsize="54,11" path="m7,l3,,,4,,8r3,3l47,11r3,l54,8r,-4l50,,7,xe" fillcolor="black" stroked="f">
                <v:fill color2="black"/>
                <v:path arrowok="t"/>
              </v:shape>
              <v:shape id="_x0000_s1352" style="position:absolute;left:8525;top:7335;width:54;height:11" coordsize="54,11" path="m7,l4,,,4,,8r4,3l47,11r4,l54,8r,-4l51,,7,xe" fillcolor="black" stroked="f">
                <v:fill color2="black"/>
                <v:path arrowok="t"/>
              </v:shape>
              <v:shape id="_x0000_s1353" style="position:absolute;left:8601;top:7335;width:54;height:11" coordsize="54,11" path="m7,l3,,,4,,8r3,3l46,11r4,l54,8r,-4l50,,7,xe" fillcolor="black" stroked="f">
                <v:fill color2="black"/>
                <v:path arrowok="t"/>
              </v:shape>
              <v:shape id="_x0000_s1354" style="position:absolute;left:8676;top:7335;width:54;height:11" coordsize="54,11" path="m7,l4,,,4,,8r4,3l47,11r3,l54,8r,-4l50,,7,xe" fillcolor="black" stroked="f">
                <v:fill color2="black"/>
                <v:path arrowok="t"/>
              </v:shape>
              <v:shape id="_x0000_s1355" style="position:absolute;left:8752;top:7335;width:53;height:11" coordsize="53,11" path="m7,l3,,,4,,8r3,3l46,11r4,l53,8r,-4l50,,7,xe" fillcolor="black" stroked="f">
                <v:fill color2="black"/>
                <v:path arrowok="t"/>
              </v:shape>
              <v:shape id="_x0000_s1356" style="position:absolute;left:8827;top:7335;width:54;height:11" coordsize="54,11" path="m7,l4,,,4,,8r4,3l47,11r3,l54,8r,-4l50,,7,xe" fillcolor="black" stroked="f">
                <v:fill color2="black"/>
                <v:path arrowok="t"/>
              </v:shape>
              <v:shape id="_x0000_s1357" style="position:absolute;left:8902;top:7335;width:54;height:11" coordsize="54,11" path="m8,l4,,,4,,8r4,3l47,11r4,l54,8r,-4l51,,8,xe" fillcolor="black" stroked="f">
                <v:fill color2="black"/>
                <v:path arrowok="t"/>
              </v:shape>
              <v:shape id="_x0000_s1358" style="position:absolute;left:8978;top:7335;width:54;height:11" coordsize="54,11" path="m7,l3,,,4,,8r3,3l47,11r3,l54,8r,-4l50,,7,xe" fillcolor="black" stroked="f">
                <v:fill color2="black"/>
                <v:path arrowok="t"/>
              </v:shape>
              <v:shape id="_x0000_s1359" style="position:absolute;left:9053;top:7335;width:54;height:11" coordsize="54,11" path="m7,l4,,,4,,8r4,3l47,11r4,l54,8r,-4l51,,7,xe" fillcolor="black" stroked="f">
                <v:fill color2="black"/>
                <v:path arrowok="t"/>
              </v:shape>
              <v:shape id="_x0000_s1360" style="position:absolute;left:9129;top:7335;width:54;height:11" coordsize="54,11" path="m7,l3,,,4,,8r3,3l46,11r4,l54,8r,-4l50,,7,xe" fillcolor="black" stroked="f">
                <v:fill color2="black"/>
                <v:path arrowok="t"/>
              </v:shape>
              <v:shape id="_x0000_s1361" style="position:absolute;left:9204;top:7335;width:54;height:11" coordsize="54,11" path="m7,l4,,,4,,8r4,3l47,11r3,l54,8r,-4l50,,7,xe" fillcolor="black" stroked="f">
                <v:fill color2="black"/>
                <v:path arrowok="t"/>
              </v:shape>
              <v:shape id="_x0000_s1362" style="position:absolute;left:9280;top:7335;width:53;height:11" coordsize="53,11" path="m7,l3,,,4,,8r3,3l46,11r4,l53,8r,-4l50,,7,xe" fillcolor="black" stroked="f">
                <v:fill color2="black"/>
                <v:path arrowok="t"/>
              </v:shape>
              <v:shape id="_x0000_s1363" style="position:absolute;left:9355;top:7335;width:54;height:11" coordsize="54,11" path="m7,l4,,,4,,8r4,3l47,11r3,l54,8r,-4l50,,7,xe" fillcolor="black" stroked="f">
                <v:fill color2="black"/>
                <v:path arrowok="t"/>
              </v:shape>
              <v:shape id="_x0000_s1364" style="position:absolute;left:9430;top:7335;width:36;height:15" coordsize="36,15" path="m8,l4,,,4,,8r4,3l33,15r,-4l36,8r,l36,4,8,xe" fillcolor="black" stroked="f">
                <v:fill color2="black"/>
                <v:path arrowok="t"/>
              </v:shape>
            </v:group>
            <v:group id="_x0000_s1365" style="position:absolute;left:8453;top:7187;width:956;height:11" coordorigin="8453,7187" coordsize="956,11">
              <v:shape id="_x0000_s1366" style="position:absolute;left:8453;top:7187;width:51;height:11" coordsize="51,11" path="m8,l4,,,3r,l4,11r40,l47,11,51,7r,-4l47,,8,xe" fillcolor="black" stroked="f">
                <v:fill color2="black"/>
                <v:path arrowok="t"/>
              </v:shape>
              <v:shape id="_x0000_s1367" style="position:absolute;left:8525;top:7187;width:54;height:11" coordsize="54,11" path="m7,l4,,,3,,7r4,4l47,11r4,l54,7r,-4l51,,7,xe" fillcolor="black" stroked="f">
                <v:fill color2="black"/>
                <v:path arrowok="t"/>
              </v:shape>
              <v:shape id="_x0000_s1368" style="position:absolute;left:8601;top:7187;width:54;height:11" coordsize="54,11" path="m7,l3,,,3,,7r3,4l46,11r4,l54,7r,-4l50,,7,xe" fillcolor="black" stroked="f">
                <v:fill color2="black"/>
                <v:path arrowok="t"/>
              </v:shape>
              <v:shape id="_x0000_s1369" style="position:absolute;left:8676;top:7187;width:54;height:11" coordsize="54,11" path="m7,l4,,,3,,7r4,4l47,11r3,l54,7r,-4l50,,7,xe" fillcolor="black" stroked="f">
                <v:fill color2="black"/>
                <v:path arrowok="t"/>
              </v:shape>
              <v:shape id="_x0000_s1370" style="position:absolute;left:8752;top:7187;width:53;height:11" coordsize="53,11" path="m7,l3,,,3,,7r3,4l46,11r4,l53,7r,-4l50,,7,xe" fillcolor="black" stroked="f">
                <v:fill color2="black"/>
                <v:path arrowok="t"/>
              </v:shape>
              <v:shape id="_x0000_s1371" style="position:absolute;left:8827;top:7187;width:54;height:11" coordsize="54,11" path="m7,l4,,,3,,7r4,4l47,11r3,l54,7r,-4l50,,7,xe" fillcolor="black" stroked="f">
                <v:fill color2="black"/>
                <v:path arrowok="t"/>
              </v:shape>
              <v:shape id="_x0000_s1372" style="position:absolute;left:8902;top:7187;width:54;height:11" coordsize="54,11" path="m8,l4,,,3,,7r4,4l47,11r4,l54,7r,-4l51,,8,xe" fillcolor="black" stroked="f">
                <v:fill color2="black"/>
                <v:path arrowok="t"/>
              </v:shape>
              <v:shape id="_x0000_s1373" style="position:absolute;left:8978;top:7187;width:54;height:11" coordsize="54,11" path="m7,l3,,,3,,7r3,4l47,11r3,l54,7r,-4l50,,7,xe" fillcolor="black" stroked="f">
                <v:fill color2="black"/>
                <v:path arrowok="t"/>
              </v:shape>
              <v:shape id="_x0000_s1374" style="position:absolute;left:9053;top:7187;width:54;height:11" coordsize="54,11" path="m7,l4,,,3,,7r4,4l47,11r4,l54,7r,-4l51,,7,xe" fillcolor="black" stroked="f">
                <v:fill color2="black"/>
                <v:path arrowok="t"/>
              </v:shape>
              <v:shape id="_x0000_s1375" style="position:absolute;left:9129;top:7187;width:54;height:11" coordsize="54,11" path="m7,l3,,,3,,7r3,4l46,11r4,l54,7r,-4l50,,7,xe" fillcolor="black" stroked="f">
                <v:fill color2="black"/>
                <v:path arrowok="t"/>
              </v:shape>
              <v:shape id="_x0000_s1376" style="position:absolute;left:9204;top:7187;width:54;height:11" coordsize="54,11" path="m7,l4,,,3,,7r4,4l47,11r3,l54,7r,-4l50,,7,xe" fillcolor="black" stroked="f">
                <v:fill color2="black"/>
                <v:path arrowok="t"/>
              </v:shape>
              <v:shape id="_x0000_s1377" style="position:absolute;left:9280;top:7187;width:53;height:11" coordsize="53,11" path="m7,l3,,,3,,7r3,4l46,11r4,l53,7r,-4l50,,7,xe" fillcolor="black" stroked="f">
                <v:fill color2="black"/>
                <v:path arrowok="t"/>
              </v:shape>
              <v:shape id="_x0000_s1378" style="position:absolute;left:9355;top:7187;width:54;height:11" coordsize="54,11" path="m7,l4,,,3,,7r4,4l47,11r3,l54,7r,-4l50,,7,xe" fillcolor="black" stroked="f">
                <v:fill color2="black"/>
                <v:path arrowok="t"/>
              </v:shape>
            </v:group>
            <v:group id="_x0000_s1379" style="position:absolute;left:9122;top:7187;width:352;height:11" coordorigin="9122,7187" coordsize="352,11">
              <v:shape id="_x0000_s1380" style="position:absolute;left:9122;top:7187;width:50;height:11" coordsize="50,11" path="m7,l3,,,3r,l3,11r40,l46,11,50,7r,-4l46,,7,xe" fillcolor="black" stroked="f">
                <v:fill color2="black"/>
                <v:path arrowok="t"/>
              </v:shape>
              <v:shape id="_x0000_s1381" style="position:absolute;left:9193;top:7187;width:54;height:11" coordsize="54,11" path="m8,l4,,,3,,7r4,4l47,11r4,l54,7r,-4l51,,8,xe" fillcolor="black" stroked="f">
                <v:fill color2="black"/>
                <v:path arrowok="t"/>
              </v:shape>
              <v:shape id="_x0000_s1382" style="position:absolute;left:9269;top:7187;width:54;height:11" coordsize="54,11" path="m7,l3,,,3,,7r3,4l47,11r3,l54,7r,-4l50,,7,xe" fillcolor="black" stroked="f">
                <v:fill color2="black"/>
                <v:path arrowok="t"/>
              </v:shape>
              <v:shape id="_x0000_s1383" style="position:absolute;left:9344;top:7187;width:54;height:11" coordsize="54,11" path="m7,l4,,,3,,7r4,4l47,11r4,l54,7r,-4l51,,7,xe" fillcolor="black" stroked="f">
                <v:fill color2="black"/>
                <v:path arrowok="t"/>
              </v:shape>
              <v:shape id="_x0000_s1384" style="position:absolute;left:9420;top:7187;width:54;height:11" coordsize="54,11" path="m7,l3,,,3,,7r3,4l46,11r4,l54,7r,-4l50,,7,xe" fillcolor="black" stroked="f">
                <v:fill color2="black"/>
                <v:path arrowok="t"/>
              </v:shape>
            </v:group>
            <v:group id="_x0000_s1385" style="position:absolute;left:7800;top:7187;width:11;height:3078" coordorigin="7800,7187" coordsize="11,3078">
              <v:shape id="_x0000_s1386" style="position:absolute;left:7800;top:7187;width:11;height:52" coordsize="11,52" path="m11,7l7,3,3,r,l,3,,44r,4l3,52r4,l11,48,11,7xe" fillcolor="black" stroked="f">
                <v:fill color2="black"/>
                <v:path arrowok="t"/>
              </v:shape>
              <v:shape id="_x0000_s1387" style="position:absolute;left:7800;top:7261;width:11;height:56" coordsize="11,56" path="m11,7r,-3l7,,3,,,4,,48r,4l3,56r4,l11,52,11,7xe" fillcolor="black" stroked="f">
                <v:fill color2="black"/>
                <v:path arrowok="t"/>
              </v:shape>
              <v:shape id="_x0000_s1388" style="position:absolute;left:7800;top:7339;width:11;height:55" coordsize="11,55" path="m11,7r,-3l7,,3,,,4,,48r,4l3,55r4,l11,52,11,7xe" fillcolor="black" stroked="f">
                <v:fill color2="black"/>
                <v:path arrowok="t"/>
              </v:shape>
              <v:shape id="_x0000_s1389" style="position:absolute;left:7800;top:7417;width:11;height:55" coordsize="11,55" path="m11,7r,-4l7,,3,,,3,,48r,4l3,55r4,l11,52,11,7xe" fillcolor="black" stroked="f">
                <v:fill color2="black"/>
                <v:path arrowok="t"/>
              </v:shape>
              <v:shape id="_x0000_s1390" style="position:absolute;left:7800;top:7495;width:11;height:55" coordsize="11,55" path="m11,7r,-4l7,,3,,,3,,48r,3l3,55r4,l11,51,11,7xe" fillcolor="black" stroked="f">
                <v:fill color2="black"/>
                <v:path arrowok="t"/>
              </v:shape>
              <v:shape id="_x0000_s1391" style="position:absolute;left:7800;top:7572;width:11;height:56" coordsize="11,56" path="m11,8r,-4l7,,3,,,4,,49r,3l3,56r4,l11,52,11,8xe" fillcolor="black" stroked="f">
                <v:fill color2="black"/>
                <v:path arrowok="t"/>
              </v:shape>
              <v:shape id="_x0000_s1392" style="position:absolute;left:7800;top:7650;width:11;height:56" coordsize="11,56" path="m11,8r,-4l7,,3,,,4,,49r,3l3,56r4,l11,52,11,8xe" fillcolor="black" stroked="f">
                <v:fill color2="black"/>
                <v:path arrowok="t"/>
              </v:shape>
              <v:shape id="_x0000_s1393" style="position:absolute;left:7800;top:7728;width:11;height:56" coordsize="11,56" path="m11,8r,-4l7,,3,,,4,,48r,4l3,56r4,l11,52,11,8xe" fillcolor="black" stroked="f">
                <v:fill color2="black"/>
                <v:path arrowok="t"/>
              </v:shape>
              <v:shape id="_x0000_s1394" style="position:absolute;left:7800;top:7806;width:11;height:56" coordsize="11,56" path="m11,8r,-4l7,,3,,,4,,48r,4l3,56r4,l11,52,11,8xe" fillcolor="black" stroked="f">
                <v:fill color2="black"/>
                <v:path arrowok="t"/>
              </v:shape>
              <v:shape id="_x0000_s1395" style="position:absolute;left:7800;top:7884;width:11;height:56" coordsize="11,56" path="m11,7r,-3l7,,3,,,4,,48r,4l3,56r4,l11,52,11,7xe" fillcolor="black" stroked="f">
                <v:fill color2="black"/>
                <v:path arrowok="t"/>
              </v:shape>
              <v:shape id="_x0000_s1396" style="position:absolute;left:7800;top:7962;width:11;height:56" coordsize="11,56" path="m11,7r,-3l7,,3,,,4,,48r,4l3,56r4,l11,52,11,7xe" fillcolor="black" stroked="f">
                <v:fill color2="black"/>
                <v:path arrowok="t"/>
              </v:shape>
              <v:shape id="_x0000_s1397" style="position:absolute;left:7800;top:8040;width:11;height:55" coordsize="11,55" path="m11,7r,-4l7,,3,,,3,,48r,4l3,55r4,l11,52,11,7xe" fillcolor="black" stroked="f">
                <v:fill color2="black"/>
                <v:path arrowok="t"/>
              </v:shape>
              <v:shape id="_x0000_s1398" style="position:absolute;left:7800;top:8118;width:11;height:55" coordsize="11,55" path="m11,7r,-4l7,,3,,,3,,48r,4l3,55r4,l11,52,11,7xe" fillcolor="black" stroked="f">
                <v:fill color2="black"/>
                <v:path arrowok="t"/>
              </v:shape>
              <v:shape id="_x0000_s1399" style="position:absolute;left:7800;top:8196;width:11;height:55" coordsize="11,55" path="m11,7r,-4l7,,3,,,3,,48r,3l3,55r4,l11,51,11,7xe" fillcolor="black" stroked="f">
                <v:fill color2="black"/>
                <v:path arrowok="t"/>
              </v:shape>
              <v:shape id="_x0000_s1400" style="position:absolute;left:7800;top:8273;width:11;height:56" coordsize="11,56" path="m11,8r,-4l7,,3,,,4,,49r,3l3,56r4,l11,52,11,8xe" fillcolor="black" stroked="f">
                <v:fill color2="black"/>
                <v:path arrowok="t"/>
              </v:shape>
              <v:shape id="_x0000_s1401" style="position:absolute;left:7800;top:8351;width:11;height:56" coordsize="11,56" path="m11,8r,-4l7,,3,,,4,,49r,3l3,56r4,l11,52,11,8xe" fillcolor="black" stroked="f">
                <v:fill color2="black"/>
                <v:path arrowok="t"/>
              </v:shape>
              <v:shape id="_x0000_s1402" style="position:absolute;left:7800;top:8429;width:11;height:56" coordsize="11,56" path="m11,8r,-4l7,,3,,,4,,48r,4l3,56r4,l11,52,11,8xe" fillcolor="black" stroked="f">
                <v:fill color2="black"/>
                <v:path arrowok="t"/>
              </v:shape>
              <v:shape id="_x0000_s1403" style="position:absolute;left:7800;top:8507;width:11;height:56" coordsize="11,56" path="m11,7r,-3l7,,3,,,4,,48r,4l3,56r4,l11,52,11,7xe" fillcolor="black" stroked="f">
                <v:fill color2="black"/>
                <v:path arrowok="t"/>
              </v:shape>
              <v:shape id="_x0000_s1404" style="position:absolute;left:7800;top:8585;width:11;height:56" coordsize="11,56" path="m11,7r,-3l7,,3,,,4,,48r,4l3,56r4,l11,52,11,7xe" fillcolor="black" stroked="f">
                <v:fill color2="black"/>
                <v:path arrowok="t"/>
              </v:shape>
              <v:shape id="_x0000_s1405" style="position:absolute;left:7800;top:8663;width:11;height:55" coordsize="11,55" path="m11,7r,-3l7,,3,,,4,,48r,4l3,55r4,l11,52,11,7xe" fillcolor="black" stroked="f">
                <v:fill color2="black"/>
                <v:path arrowok="t"/>
              </v:shape>
              <v:shape id="_x0000_s1406" style="position:absolute;left:7800;top:8741;width:11;height:55" coordsize="11,55" path="m11,7r,-4l7,,3,,,3,,48r,4l3,55r4,l11,52,11,7xe" fillcolor="black" stroked="f">
                <v:fill color2="black"/>
                <v:path arrowok="t"/>
              </v:shape>
              <v:shape id="_x0000_s1407" style="position:absolute;left:7800;top:8819;width:11;height:55" coordsize="11,55" path="m11,7r,-4l7,,3,,,3,,48r,4l3,55r4,l11,52,11,7xe" fillcolor="black" stroked="f">
                <v:fill color2="black"/>
                <v:path arrowok="t"/>
              </v:shape>
              <v:shape id="_x0000_s1408" style="position:absolute;left:7800;top:8896;width:11;height:56" coordsize="11,56" path="m11,8r,-4l7,,3,,,4,,49r,3l3,56r4,l11,52,11,8xe" fillcolor="black" stroked="f">
                <v:fill color2="black"/>
                <v:path arrowok="t"/>
              </v:shape>
              <v:shape id="_x0000_s1409" style="position:absolute;left:7800;top:8974;width:11;height:56" coordsize="11,56" path="m11,8r,-4l7,,3,,,4,,49r,3l3,56r4,l11,52,11,8xe" fillcolor="black" stroked="f">
                <v:fill color2="black"/>
                <v:path arrowok="t"/>
              </v:shape>
              <v:shape id="_x0000_s1410" style="position:absolute;left:7800;top:9052;width:11;height:56" coordsize="11,56" path="m11,8r,-4l7,,3,,,4,,48r,4l3,56r4,l11,52,11,8xe" fillcolor="black" stroked="f">
                <v:fill color2="black"/>
                <v:path arrowok="t"/>
              </v:shape>
              <v:shape id="_x0000_s1411" style="position:absolute;left:7800;top:9130;width:11;height:56" coordsize="11,56" path="m11,8r,-4l7,,3,,,4,,48r,4l3,56r4,l11,52,11,8xe" fillcolor="black" stroked="f">
                <v:fill color2="black"/>
                <v:path arrowok="t"/>
              </v:shape>
              <v:shape id="_x0000_s1412" style="position:absolute;left:7800;top:9208;width:11;height:56" coordsize="11,56" path="m11,7r,-3l7,,3,,,4,,48r,4l3,56r4,l11,52,11,7xe" fillcolor="black" stroked="f">
                <v:fill color2="black"/>
                <v:path arrowok="t"/>
              </v:shape>
              <v:shape id="_x0000_s1413" style="position:absolute;left:7800;top:9286;width:11;height:56" coordsize="11,56" path="m11,7r,-3l7,,3,,,4,,48r,4l3,56r4,l11,52,11,7xe" fillcolor="black" stroked="f">
                <v:fill color2="black"/>
                <v:path arrowok="t"/>
              </v:shape>
              <v:shape id="_x0000_s1414" style="position:absolute;left:7800;top:9364;width:11;height:55" coordsize="11,55" path="m11,7r,-4l7,,3,,,3,,48r,4l3,55r4,l11,52,11,7xe" fillcolor="black" stroked="f">
                <v:fill color2="black"/>
                <v:path arrowok="t"/>
              </v:shape>
              <v:shape id="_x0000_s1415" style="position:absolute;left:7800;top:9442;width:11;height:55" coordsize="11,55" path="m11,7r,-4l7,,3,,,3,,48r,4l3,55r4,l11,52,11,7xe" fillcolor="black" stroked="f">
                <v:fill color2="black"/>
                <v:path arrowok="t"/>
              </v:shape>
              <v:shape id="_x0000_s1416" style="position:absolute;left:7800;top:9520;width:11;height:55" coordsize="11,55" path="m11,7r,-4l7,,3,,,3,,48r,3l3,55r4,l11,51,11,7xe" fillcolor="black" stroked="f">
                <v:fill color2="black"/>
                <v:path arrowok="t"/>
              </v:shape>
              <v:shape id="_x0000_s1417" style="position:absolute;left:7800;top:9597;width:11;height:56" coordsize="11,56" path="m11,8r,-4l7,,3,,,4,,49r,3l3,56r4,l11,52,11,8xe" fillcolor="black" stroked="f">
                <v:fill color2="black"/>
                <v:path arrowok="t"/>
              </v:shape>
              <v:shape id="_x0000_s1418" style="position:absolute;left:7800;top:9675;width:11;height:56" coordsize="11,56" path="m11,8r,-4l7,,3,,,4,,49r,3l3,56r4,l11,52,11,8xe" fillcolor="black" stroked="f">
                <v:fill color2="black"/>
                <v:path arrowok="t"/>
              </v:shape>
              <v:shape id="_x0000_s1419" style="position:absolute;left:7800;top:9753;width:11;height:56" coordsize="11,56" path="m11,8r,-4l7,,3,,,4,,48r,4l3,56r4,l11,52,11,8xe" fillcolor="black" stroked="f">
                <v:fill color2="black"/>
                <v:path arrowok="t"/>
              </v:shape>
              <v:shape id="_x0000_s1420" style="position:absolute;left:7800;top:9831;width:11;height:56" coordsize="11,56" path="m11,8r,-4l7,,3,,,4,,48r,4l3,56r4,l11,52,11,8xe" fillcolor="black" stroked="f">
                <v:fill color2="black"/>
                <v:path arrowok="t"/>
              </v:shape>
              <v:shape id="_x0000_s1421" style="position:absolute;left:7800;top:9909;width:11;height:56" coordsize="11,56" path="m11,7r,-3l7,,3,,,4,,48r,4l3,56r4,l11,52,11,7xe" fillcolor="black" stroked="f">
                <v:fill color2="black"/>
                <v:path arrowok="t"/>
              </v:shape>
              <v:shape id="_x0000_s1422" style="position:absolute;left:7800;top:9987;width:11;height:55" coordsize="11,55" path="m11,7r,-3l7,,3,,,4,,48r,4l3,55r4,l11,52,11,7xe" fillcolor="black" stroked="f">
                <v:fill color2="black"/>
                <v:path arrowok="t"/>
              </v:shape>
              <v:shape id="_x0000_s1423" style="position:absolute;left:7800;top:10065;width:11;height:55" coordsize="11,55" path="m11,7r,-4l7,,3,,,3,,48r,4l3,55r4,l11,52,11,7xe" fillcolor="black" stroked="f">
                <v:fill color2="black"/>
                <v:path arrowok="t"/>
              </v:shape>
              <v:shape id="_x0000_s1424" style="position:absolute;left:7800;top:10143;width:11;height:55" coordsize="11,55" path="m11,7r,-4l7,,3,,,3,,48r,4l3,55r4,l11,52,11,7xe" fillcolor="black" stroked="f">
                <v:fill color2="black"/>
                <v:path arrowok="t"/>
              </v:shape>
              <v:shape id="_x0000_s1425" style="position:absolute;left:7800;top:10221;width:11;height:44" coordsize="11,44" path="m11,7r,-4l7,,3,,,3,,40r,l3,44r,l11,44,11,7xe" fillcolor="black" stroked="f">
                <v:fill color2="black"/>
                <v:path arrowok="t"/>
              </v:shape>
            </v:group>
            <v:group id="_x0000_s1426" style="position:absolute;left:9122;top:7257;width:10;height:3008" coordorigin="9122,7257" coordsize="10,3008">
              <v:shape id="_x0000_s1427" style="position:absolute;left:9122;top:7257;width:10;height:52" coordsize="10,52" path="m10,8l7,4,3,r,l,4,,45r,3l3,52r4,l10,48,10,8xe" fillcolor="black" stroked="f">
                <v:fill color2="black"/>
                <v:path arrowok="t"/>
              </v:shape>
              <v:shape id="_x0000_s1428" style="position:absolute;left:9122;top:7331;width:10;height:56" coordsize="10,56" path="m10,8r,-4l7,,3,,,4,,49r,3l3,56r4,l10,52,10,8xe" fillcolor="black" stroked="f">
                <v:fill color2="black"/>
                <v:path arrowok="t"/>
              </v:shape>
              <v:shape id="_x0000_s1429" style="position:absolute;left:9122;top:7409;width:10;height:56" coordsize="10,56" path="m10,8r,-4l7,,3,,,4,,48r,4l3,56r4,l10,52,10,8xe" fillcolor="black" stroked="f">
                <v:fill color2="black"/>
                <v:path arrowok="t"/>
              </v:shape>
              <v:shape id="_x0000_s1430" style="position:absolute;left:9122;top:7487;width:10;height:56" coordsize="10,56" path="m10,8r,-4l7,,3,,,4,,48r,4l3,56r4,l10,52,10,8xe" fillcolor="black" stroked="f">
                <v:fill color2="black"/>
                <v:path arrowok="t"/>
              </v:shape>
              <v:shape id="_x0000_s1431" style="position:absolute;left:9122;top:7565;width:10;height:56" coordsize="10,56" path="m10,7r,-3l7,,3,,,4,,48r,4l3,56r4,l10,52,10,7xe" fillcolor="black" stroked="f">
                <v:fill color2="black"/>
                <v:path arrowok="t"/>
              </v:shape>
              <v:shape id="_x0000_s1432" style="position:absolute;left:9122;top:7643;width:10;height:56" coordsize="10,56" path="m10,7r,-3l7,,3,,,4,,48r,4l3,56r4,l10,52,10,7xe" fillcolor="black" stroked="f">
                <v:fill color2="black"/>
                <v:path arrowok="t"/>
              </v:shape>
              <v:shape id="_x0000_s1433" style="position:absolute;left:9122;top:7721;width:10;height:55" coordsize="10,55" path="m10,7r,-3l7,,3,,,4,,48r,4l3,55r4,l10,52,10,7xe" fillcolor="black" stroked="f">
                <v:fill color2="black"/>
                <v:path arrowok="t"/>
              </v:shape>
              <v:shape id="_x0000_s1434" style="position:absolute;left:9122;top:7799;width:10;height:55" coordsize="10,55" path="m10,7r,-4l7,,3,,,3,,48r,4l3,55r4,l10,52,10,7xe" fillcolor="black" stroked="f">
                <v:fill color2="black"/>
                <v:path arrowok="t"/>
              </v:shape>
              <v:shape id="_x0000_s1435" style="position:absolute;left:9122;top:7877;width:10;height:55" coordsize="10,55" path="m10,7r,-4l7,,3,,,3,,48r,3l3,55r4,l10,51,10,7xe" fillcolor="black" stroked="f">
                <v:fill color2="black"/>
                <v:path arrowok="t"/>
              </v:shape>
              <v:shape id="_x0000_s1436" style="position:absolute;left:9122;top:7954;width:10;height:56" coordsize="10,56" path="m10,8r,-4l7,,3,,,4,,49r,3l3,56r4,l10,52,10,8xe" fillcolor="black" stroked="f">
                <v:fill color2="black"/>
                <v:path arrowok="t"/>
              </v:shape>
              <v:shape id="_x0000_s1437" style="position:absolute;left:9122;top:8032;width:10;height:56" coordsize="10,56" path="m10,8r,-4l7,,3,,,4,,49r,3l3,56r4,l10,52,10,8xe" fillcolor="black" stroked="f">
                <v:fill color2="black"/>
                <v:path arrowok="t"/>
              </v:shape>
              <v:shape id="_x0000_s1438" style="position:absolute;left:9122;top:8110;width:10;height:56" coordsize="10,56" path="m10,8r,-4l7,,3,,,4,,48r,4l3,56r4,l10,52,10,8xe" fillcolor="black" stroked="f">
                <v:fill color2="black"/>
                <v:path arrowok="t"/>
              </v:shape>
              <v:shape id="_x0000_s1439" style="position:absolute;left:9122;top:8188;width:10;height:56" coordsize="10,56" path="m10,8r,-4l7,,3,,,4,,48r,4l3,56r4,l10,52,10,8xe" fillcolor="black" stroked="f">
                <v:fill color2="black"/>
                <v:path arrowok="t"/>
              </v:shape>
              <v:shape id="_x0000_s1440" style="position:absolute;left:9122;top:8266;width:10;height:56" coordsize="10,56" path="m10,7r,-3l7,,3,,,4,,48r,4l3,56r4,l10,52,10,7xe" fillcolor="black" stroked="f">
                <v:fill color2="black"/>
                <v:path arrowok="t"/>
              </v:shape>
              <v:shape id="_x0000_s1441" style="position:absolute;left:9122;top:8344;width:10;height:56" coordsize="10,56" path="m10,7r,-3l7,,3,,,4,,48r,4l3,56r4,l10,52,10,7xe" fillcolor="black" stroked="f">
                <v:fill color2="black"/>
                <v:path arrowok="t"/>
              </v:shape>
              <v:shape id="_x0000_s1442" style="position:absolute;left:9122;top:8422;width:10;height:55" coordsize="10,55" path="m10,7r,-4l7,,3,,,3,,48r,4l3,55r4,l10,52,10,7xe" fillcolor="black" stroked="f">
                <v:fill color2="black"/>
                <v:path arrowok="t"/>
              </v:shape>
              <v:shape id="_x0000_s1443" style="position:absolute;left:9122;top:8500;width:10;height:55" coordsize="10,55" path="m10,7r,-4l7,,3,,,3,,48r,4l3,55r4,l10,52,10,7xe" fillcolor="black" stroked="f">
                <v:fill color2="black"/>
                <v:path arrowok="t"/>
              </v:shape>
              <v:shape id="_x0000_s1444" style="position:absolute;left:9122;top:8578;width:10;height:55" coordsize="10,55" path="m10,7r,-4l7,,3,,,3,,48r,3l3,55r4,l10,51,10,7xe" fillcolor="black" stroked="f">
                <v:fill color2="black"/>
                <v:path arrowok="t"/>
              </v:shape>
              <v:shape id="_x0000_s1445" style="position:absolute;left:9122;top:8655;width:10;height:56" coordsize="10,56" path="m10,8r,-4l7,,3,,,4,,49r,3l3,56r4,l10,52,10,8xe" fillcolor="black" stroked="f">
                <v:fill color2="black"/>
                <v:path arrowok="t"/>
              </v:shape>
              <v:shape id="_x0000_s1446" style="position:absolute;left:9122;top:8733;width:10;height:56" coordsize="10,56" path="m10,8r,-4l7,,3,,,4,,49r,3l3,56r4,l10,52,10,8xe" fillcolor="black" stroked="f">
                <v:fill color2="black"/>
                <v:path arrowok="t"/>
              </v:shape>
              <v:shape id="_x0000_s1447" style="position:absolute;left:9122;top:8811;width:10;height:56" coordsize="10,56" path="m10,8r,-4l7,,3,,,4,,48r,4l3,56r4,l10,52,10,8xe" fillcolor="black" stroked="f">
                <v:fill color2="black"/>
                <v:path arrowok="t"/>
              </v:shape>
              <v:shape id="_x0000_s1448" style="position:absolute;left:9122;top:8889;width:10;height:56" coordsize="10,56" path="m10,7r,-3l7,,3,,,4,,48r,4l3,56r4,l10,52,10,7xe" fillcolor="black" stroked="f">
                <v:fill color2="black"/>
                <v:path arrowok="t"/>
              </v:shape>
              <v:shape id="_x0000_s1449" style="position:absolute;left:9122;top:8967;width:10;height:56" coordsize="10,56" path="m10,7r,-3l7,,3,,,4,,48r,4l3,56r4,l10,52,10,7xe" fillcolor="black" stroked="f">
                <v:fill color2="black"/>
                <v:path arrowok="t"/>
              </v:shape>
              <v:shape id="_x0000_s1450" style="position:absolute;left:9122;top:9045;width:10;height:55" coordsize="10,55" path="m10,7r,-3l7,,3,,,4,,48r,4l3,55r4,l10,52,10,7xe" fillcolor="black" stroked="f">
                <v:fill color2="black"/>
                <v:path arrowok="t"/>
              </v:shape>
              <v:shape id="_x0000_s1451" style="position:absolute;left:9122;top:9123;width:10;height:55" coordsize="10,55" path="m10,7r,-4l7,,3,,,3,,48r,4l3,55r4,l10,52,10,7xe" fillcolor="black" stroked="f">
                <v:fill color2="black"/>
                <v:path arrowok="t"/>
              </v:shape>
              <v:shape id="_x0000_s1452" style="position:absolute;left:9122;top:9201;width:10;height:55" coordsize="10,55" path="m10,7r,-4l7,,3,,,3,,48r,4l3,55r4,l10,52,10,7xe" fillcolor="black" stroked="f">
                <v:fill color2="black"/>
                <v:path arrowok="t"/>
              </v:shape>
              <v:shape id="_x0000_s1453" style="position:absolute;left:9122;top:9278;width:10;height:56" coordsize="10,56" path="m10,8r,-4l7,,3,,,4,,49r,3l3,56r4,l10,52,10,8xe" fillcolor="black" stroked="f">
                <v:fill color2="black"/>
                <v:path arrowok="t"/>
              </v:shape>
              <v:shape id="_x0000_s1454" style="position:absolute;left:9122;top:9356;width:10;height:56" coordsize="10,56" path="m10,8r,-4l7,,3,,,4,,49r,3l3,56r4,l10,52,10,8xe" fillcolor="black" stroked="f">
                <v:fill color2="black"/>
                <v:path arrowok="t"/>
              </v:shape>
              <v:shape id="_x0000_s1455" style="position:absolute;left:9122;top:9434;width:10;height:56" coordsize="10,56" path="m10,8r,-4l7,,3,,,4,,48r,4l3,56r4,l10,52,10,8xe" fillcolor="black" stroked="f">
                <v:fill color2="black"/>
                <v:path arrowok="t"/>
              </v:shape>
              <v:shape id="_x0000_s1456" style="position:absolute;left:9122;top:9512;width:10;height:56" coordsize="10,56" path="m10,8r,-4l7,,3,,,4,,48r,4l3,56r4,l10,52,10,8xe" fillcolor="black" stroked="f">
                <v:fill color2="black"/>
                <v:path arrowok="t"/>
              </v:shape>
              <v:shape id="_x0000_s1457" style="position:absolute;left:9122;top:9590;width:10;height:56" coordsize="10,56" path="m10,7r,-3l7,,3,,,4,,48r,4l3,56r4,l10,52,10,7xe" fillcolor="black" stroked="f">
                <v:fill color2="black"/>
                <v:path arrowok="t"/>
              </v:shape>
              <v:shape id="_x0000_s1458" style="position:absolute;left:9122;top:9668;width:10;height:56" coordsize="10,56" path="m10,7r,-3l7,,3,,,4,,48r,4l3,56r4,l10,52,10,7xe" fillcolor="black" stroked="f">
                <v:fill color2="black"/>
                <v:path arrowok="t"/>
              </v:shape>
              <v:shape id="_x0000_s1459" style="position:absolute;left:9122;top:9746;width:10;height:55" coordsize="10,55" path="m10,7r,-3l7,,3,,,4,,48r,4l3,55r4,l10,52,10,7xe" fillcolor="black" stroked="f">
                <v:fill color2="black"/>
                <v:path arrowok="t"/>
              </v:shape>
              <v:shape id="_x0000_s1460" style="position:absolute;left:9122;top:9824;width:10;height:55" coordsize="10,55" path="m10,7r,-4l7,,3,,,3,,48r,4l3,55r4,l10,52,10,7xe" fillcolor="black" stroked="f">
                <v:fill color2="black"/>
                <v:path arrowok="t"/>
              </v:shape>
              <v:shape id="_x0000_s1461" style="position:absolute;left:9122;top:9902;width:10;height:55" coordsize="10,55" path="m10,7r,-4l7,,3,,,3,,48r,3l3,55r4,l10,51,10,7xe" fillcolor="black" stroked="f">
                <v:fill color2="black"/>
                <v:path arrowok="t"/>
              </v:shape>
              <v:shape id="_x0000_s1462" style="position:absolute;left:9122;top:9979;width:10;height:56" coordsize="10,56" path="m10,8r,-4l7,,3,,,4,,49r,3l3,56r4,l10,52,10,8xe" fillcolor="black" stroked="f">
                <v:fill color2="black"/>
                <v:path arrowok="t"/>
              </v:shape>
              <v:shape id="_x0000_s1463" style="position:absolute;left:9122;top:10057;width:10;height:56" coordsize="10,56" path="m10,8r,-4l7,,3,,,4,,49r,3l3,56r4,l10,52,10,8xe" fillcolor="black" stroked="f">
                <v:fill color2="black"/>
                <v:path arrowok="t"/>
              </v:shape>
              <v:shape id="_x0000_s1464" style="position:absolute;left:9122;top:10135;width:10;height:56" coordsize="10,56" path="m10,8r,-4l7,,3,,,4,,48r,4l3,56r4,l10,52,10,8xe" fillcolor="black" stroked="f">
                <v:fill color2="black"/>
                <v:path arrowok="t"/>
              </v:shape>
              <v:shape id="_x0000_s1465" style="position:absolute;left:9122;top:10213;width:10;height:52" coordsize="10,52" path="m10,8r,-4l7,,3,,,4,,48r,l3,52r,l10,52,10,8xe" fillcolor="black" stroked="f">
                <v:fill color2="black"/>
                <v:path arrowok="t"/>
              </v:shape>
            </v:group>
            <v:group id="_x0000_s1466" style="position:absolute;left:5185;top:7909;width:4274;height:11" coordorigin="5185,7650" coordsize="4274,11">
              <v:shape id="_x0000_s1467" style="position:absolute;left:5185;top:7650;width:50;height:11" coordsize="50,11" path="m7,l3,,,4r,l3,11r40,l47,11,50,8r,-4l47,,7,xe" fillcolor="black" stroked="f">
                <v:fill color2="black"/>
                <v:path arrowok="t"/>
              </v:shape>
              <v:shape id="_x0000_s1468" style="position:absolute;left:5257;top:7650;width:54;height:11" coordsize="54,11" path="m7,l3,,,4,,8r3,3l46,11r4,l54,8r,-4l50,,7,xe" fillcolor="black" stroked="f">
                <v:fill color2="black"/>
                <v:path arrowok="t"/>
              </v:shape>
              <v:shape id="_x0000_s1469" style="position:absolute;left:5332;top:7650;width:54;height:11" coordsize="54,11" path="m7,l4,,,4,,8r4,3l47,11r3,l54,8r,-4l50,,7,xe" fillcolor="black" stroked="f">
                <v:fill color2="black"/>
                <v:path arrowok="t"/>
              </v:shape>
              <v:shape id="_x0000_s1470" style="position:absolute;left:5408;top:7650;width:53;height:11" coordsize="53,11" path="m7,l3,,,4,,8r3,3l46,11r4,l53,8r,-4l50,,7,xe" fillcolor="black" stroked="f">
                <v:fill color2="black"/>
                <v:path arrowok="t"/>
              </v:shape>
              <v:shape id="_x0000_s1471" style="position:absolute;left:5483;top:7650;width:54;height:11" coordsize="54,11" path="m7,l4,,,4,,8r4,3l47,11r3,l54,8r,-4l50,,7,xe" fillcolor="black" stroked="f">
                <v:fill color2="black"/>
                <v:path arrowok="t"/>
              </v:shape>
              <v:shape id="_x0000_s1472" style="position:absolute;left:5558;top:7650;width:54;height:11" coordsize="54,11" path="m8,l4,,,4,,8r4,3l47,11r4,l54,8r,-4l51,,8,xe" fillcolor="black" stroked="f">
                <v:fill color2="black"/>
                <v:path arrowok="t"/>
              </v:shape>
              <v:shape id="_x0000_s1473" style="position:absolute;left:5634;top:7650;width:54;height:11" coordsize="54,11" path="m7,l3,,,4,,8r3,3l47,11r3,l54,8r,-4l50,,7,xe" fillcolor="black" stroked="f">
                <v:fill color2="black"/>
                <v:path arrowok="t"/>
              </v:shape>
              <v:shape id="_x0000_s1474" style="position:absolute;left:5709;top:7650;width:54;height:11" coordsize="54,11" path="m7,l4,,,4,,8r4,3l47,11r4,l54,8r,-4l51,,7,xe" fillcolor="black" stroked="f">
                <v:fill color2="black"/>
                <v:path arrowok="t"/>
              </v:shape>
              <v:shape id="_x0000_s1475" style="position:absolute;left:5785;top:7650;width:54;height:11" coordsize="54,11" path="m7,l3,,,4,,8r3,3l46,11r4,l54,8r,-4l50,,7,xe" fillcolor="black" stroked="f">
                <v:fill color2="black"/>
                <v:path arrowok="t"/>
              </v:shape>
              <v:shape id="_x0000_s1476" style="position:absolute;left:5860;top:7650;width:54;height:11" coordsize="54,11" path="m7,l4,,,4,,8r4,3l47,11r3,l54,8r,-4l50,,7,xe" fillcolor="black" stroked="f">
                <v:fill color2="black"/>
                <v:path arrowok="t"/>
              </v:shape>
              <v:shape id="_x0000_s1477" style="position:absolute;left:5936;top:7650;width:53;height:11" coordsize="53,11" path="m7,l3,,,4,,8r3,3l46,11r4,l53,8r,-4l50,,7,xe" fillcolor="black" stroked="f">
                <v:fill color2="black"/>
                <v:path arrowok="t"/>
              </v:shape>
              <v:shape id="_x0000_s1478" style="position:absolute;left:6011;top:7650;width:54;height:11" coordsize="54,11" path="m7,l4,,,4,,8r4,3l47,11r3,l54,8r,-4l50,,7,xe" fillcolor="black" stroked="f">
                <v:fill color2="black"/>
                <v:path arrowok="t"/>
              </v:shape>
              <v:shape id="_x0000_s1479" style="position:absolute;left:6086;top:7650;width:54;height:11" coordsize="54,11" path="m8,l4,,,4,,8r4,3l47,11r4,l54,8r,-4l51,,8,xe" fillcolor="black" stroked="f">
                <v:fill color2="black"/>
                <v:path arrowok="t"/>
              </v:shape>
              <v:shape id="_x0000_s1480" style="position:absolute;left:6162;top:7650;width:54;height:11" coordsize="54,11" path="m7,l3,,,4,,8r3,3l47,11r3,l54,8r,-4l50,,7,xe" fillcolor="black" stroked="f">
                <v:fill color2="black"/>
                <v:path arrowok="t"/>
              </v:shape>
              <v:shape id="_x0000_s1481" style="position:absolute;left:6237;top:7650;width:54;height:11" coordsize="54,11" path="m7,l4,,,4,,8r4,3l47,11r4,l54,8r,-4l51,,7,xe" fillcolor="black" stroked="f">
                <v:fill color2="black"/>
                <v:path arrowok="t"/>
              </v:shape>
              <v:shape id="_x0000_s1482" style="position:absolute;left:6313;top:7650;width:54;height:11" coordsize="54,11" path="m7,l3,,,4,,8r3,3l46,11r4,l54,8r,-4l50,,7,xe" fillcolor="black" stroked="f">
                <v:fill color2="black"/>
                <v:path arrowok="t"/>
              </v:shape>
              <v:shape id="_x0000_s1483" style="position:absolute;left:6388;top:7650;width:54;height:11" coordsize="54,11" path="m7,l4,,,4,,8r4,3l47,11r3,l54,8r,-4l50,,7,xe" fillcolor="black" stroked="f">
                <v:fill color2="black"/>
                <v:path arrowok="t"/>
              </v:shape>
              <v:shape id="_x0000_s1484" style="position:absolute;left:6464;top:7650;width:53;height:11" coordsize="53,11" path="m7,l3,,,4,,8r3,3l46,11r4,l53,8r,-4l50,,7,xe" fillcolor="black" stroked="f">
                <v:fill color2="black"/>
                <v:path arrowok="t"/>
              </v:shape>
              <v:shape id="_x0000_s1485" style="position:absolute;left:6539;top:7650;width:54;height:11" coordsize="54,11" path="m7,l4,,,4,,8r4,3l47,11r3,l54,8r,-4l50,,7,xe" fillcolor="black" stroked="f">
                <v:fill color2="black"/>
                <v:path arrowok="t"/>
              </v:shape>
              <v:shape id="_x0000_s1486" style="position:absolute;left:6614;top:7650;width:54;height:11" coordsize="54,11" path="m8,l4,,,4,,8r4,3l47,11r4,l54,8r,-4l51,,8,xe" fillcolor="black" stroked="f">
                <v:fill color2="black"/>
                <v:path arrowok="t"/>
              </v:shape>
              <v:shape id="_x0000_s1487" style="position:absolute;left:6690;top:7650;width:54;height:11" coordsize="54,11" path="m7,l3,,,4,,8r3,3l47,11r3,l54,8r,-4l50,,7,xe" fillcolor="black" stroked="f">
                <v:fill color2="black"/>
                <v:path arrowok="t"/>
              </v:shape>
              <v:shape id="_x0000_s1488" style="position:absolute;left:6765;top:7650;width:54;height:11" coordsize="54,11" path="m7,l4,,,4,,8r4,3l47,11r4,l54,8r,-4l51,,7,xe" fillcolor="black" stroked="f">
                <v:fill color2="black"/>
                <v:path arrowok="t"/>
              </v:shape>
              <v:shape id="_x0000_s1489" style="position:absolute;left:6841;top:7650;width:54;height:11" coordsize="54,11" path="m7,l3,,,4,,8r3,3l46,11r4,l54,8r,-4l50,,7,xe" fillcolor="black" stroked="f">
                <v:fill color2="black"/>
                <v:path arrowok="t"/>
              </v:shape>
              <v:shape id="_x0000_s1490" style="position:absolute;left:6916;top:7650;width:54;height:11" coordsize="54,11" path="m7,l4,,,4,,8r4,3l47,11r3,l54,8r,-4l50,,7,xe" fillcolor="black" stroked="f">
                <v:fill color2="black"/>
                <v:path arrowok="t"/>
              </v:shape>
              <v:shape id="_x0000_s1491" style="position:absolute;left:6992;top:7650;width:53;height:11" coordsize="53,11" path="m7,l3,,,4,,8r3,3l46,11r4,l53,8r,-4l50,,7,xe" fillcolor="black" stroked="f">
                <v:fill color2="black"/>
                <v:path arrowok="t"/>
              </v:shape>
              <v:shape id="_x0000_s1492" style="position:absolute;left:7067;top:7650;width:54;height:11" coordsize="54,11" path="m7,l4,,,4,,8r4,3l47,11r3,l54,8r,-4l50,,7,xe" fillcolor="black" stroked="f">
                <v:fill color2="black"/>
                <v:path arrowok="t"/>
              </v:shape>
              <v:shape id="_x0000_s1493" style="position:absolute;left:7142;top:7650;width:54;height:11" coordsize="54,11" path="m8,l4,,,4,,8r4,3l47,11r4,l54,8r,-4l51,,8,xe" fillcolor="black" stroked="f">
                <v:fill color2="black"/>
                <v:path arrowok="t"/>
              </v:shape>
              <v:shape id="_x0000_s1494" style="position:absolute;left:7218;top:7650;width:54;height:11" coordsize="54,11" path="m7,l3,,,4,,8r3,3l47,11r3,l54,8r,-4l50,,7,xe" fillcolor="black" stroked="f">
                <v:fill color2="black"/>
                <v:path arrowok="t"/>
              </v:shape>
              <v:shape id="_x0000_s1495" style="position:absolute;left:7293;top:7650;width:54;height:11" coordsize="54,11" path="m7,l4,,,4,,8r4,3l47,11r4,l54,8r,-4l51,,7,xe" fillcolor="black" stroked="f">
                <v:fill color2="black"/>
                <v:path arrowok="t"/>
              </v:shape>
              <v:shape id="_x0000_s1496" style="position:absolute;left:7369;top:7650;width:54;height:11" coordsize="54,11" path="m7,l3,,,4,,8r3,3l46,11r4,l54,8r,-4l50,,7,xe" fillcolor="black" stroked="f">
                <v:fill color2="black"/>
                <v:path arrowok="t"/>
              </v:shape>
              <v:shape id="_x0000_s1497" style="position:absolute;left:7444;top:7650;width:54;height:11" coordsize="54,11" path="m7,l4,,,4,,8r4,3l47,11r3,l54,8r,-4l50,,7,xe" fillcolor="black" stroked="f">
                <v:fill color2="black"/>
                <v:path arrowok="t"/>
              </v:shape>
              <v:shape id="_x0000_s1498" style="position:absolute;left:7520;top:7650;width:53;height:11" coordsize="53,11" path="m7,l3,,,4,,8r3,3l46,11r4,l53,8r,-4l50,,7,xe" fillcolor="black" stroked="f">
                <v:fill color2="black"/>
                <v:path arrowok="t"/>
              </v:shape>
              <v:shape id="_x0000_s1499" style="position:absolute;left:7595;top:7650;width:54;height:11" coordsize="54,11" path="m7,l4,,,4,,8r4,3l47,11r3,l54,8r,-4l50,,7,xe" fillcolor="black" stroked="f">
                <v:fill color2="black"/>
                <v:path arrowok="t"/>
              </v:shape>
              <v:shape id="_x0000_s1500" style="position:absolute;left:7670;top:7650;width:54;height:11" coordsize="54,11" path="m8,l4,,,4,,8r4,3l47,11r4,l54,8r,-4l51,,8,xe" fillcolor="black" stroked="f">
                <v:fill color2="black"/>
                <v:path arrowok="t"/>
              </v:shape>
              <v:shape id="_x0000_s1501" style="position:absolute;left:7746;top:7650;width:54;height:11" coordsize="54,11" path="m7,l3,,,4,,8r3,3l47,11r3,l54,8r,-4l50,,7,xe" fillcolor="black" stroked="f">
                <v:fill color2="black"/>
                <v:path arrowok="t"/>
              </v:shape>
              <v:shape id="_x0000_s1502" style="position:absolute;left:7821;top:7650;width:54;height:11" coordsize="54,11" path="m7,l4,,,4,,8r4,3l47,11r4,l54,8r,-4l51,,7,xe" fillcolor="black" stroked="f">
                <v:fill color2="black"/>
                <v:path arrowok="t"/>
              </v:shape>
              <v:shape id="_x0000_s1503" style="position:absolute;left:7897;top:7650;width:54;height:11" coordsize="54,11" path="m7,l3,,,4,,8r3,3l46,11r4,l54,8r,-4l50,,7,xe" fillcolor="black" stroked="f">
                <v:fill color2="black"/>
                <v:path arrowok="t"/>
              </v:shape>
              <v:shape id="_x0000_s1504" style="position:absolute;left:7972;top:7650;width:54;height:11" coordsize="54,11" path="m7,l4,,,4,,8r4,3l47,11r3,l54,8r,-4l50,,7,xe" fillcolor="black" stroked="f">
                <v:fill color2="black"/>
                <v:path arrowok="t"/>
              </v:shape>
              <v:shape id="_x0000_s1505" style="position:absolute;left:8048;top:7650;width:53;height:11" coordsize="53,11" path="m7,l3,,,4,,8r3,3l46,11r4,l53,8r,-4l50,,7,xe" fillcolor="black" stroked="f">
                <v:fill color2="black"/>
                <v:path arrowok="t"/>
              </v:shape>
              <v:shape id="_x0000_s1506" style="position:absolute;left:8123;top:7650;width:54;height:11" coordsize="54,11" path="m7,l4,,,4,,8r4,3l47,11r3,l54,8r,-4l50,,7,xe" fillcolor="black" stroked="f">
                <v:fill color2="black"/>
                <v:path arrowok="t"/>
              </v:shape>
              <v:shape id="_x0000_s1507" style="position:absolute;left:8198;top:7650;width:54;height:11" coordsize="54,11" path="m8,l4,,,4,,8r4,3l47,11r4,l54,8r,-4l51,,8,xe" fillcolor="black" stroked="f">
                <v:fill color2="black"/>
                <v:path arrowok="t"/>
              </v:shape>
              <v:shape id="_x0000_s1508" style="position:absolute;left:8274;top:7650;width:54;height:11" coordsize="54,11" path="m7,l3,,,4,,8r3,3l47,11r3,l54,8r,-4l50,,7,xe" fillcolor="black" stroked="f">
                <v:fill color2="black"/>
                <v:path arrowok="t"/>
              </v:shape>
              <v:shape id="_x0000_s1509" style="position:absolute;left:8349;top:7650;width:54;height:11" coordsize="54,11" path="m7,l4,,,4,,8r4,3l47,11r4,l54,8r,-4l51,,7,xe" fillcolor="black" stroked="f">
                <v:fill color2="black"/>
                <v:path arrowok="t"/>
              </v:shape>
              <v:shape id="_x0000_s1510" style="position:absolute;left:8425;top:7650;width:54;height:11" coordsize="54,11" path="m7,l3,,,4,,8r3,3l46,11r4,l54,8r,-4l50,,7,xe" fillcolor="black" stroked="f">
                <v:fill color2="black"/>
                <v:path arrowok="t"/>
              </v:shape>
              <v:shape id="_x0000_s1511" style="position:absolute;left:8500;top:7650;width:54;height:11" coordsize="54,11" path="m7,l4,,,4,,8r4,3l47,11r3,l54,8r,-4l50,,7,xe" fillcolor="black" stroked="f">
                <v:fill color2="black"/>
                <v:path arrowok="t"/>
              </v:shape>
              <v:shape id="_x0000_s1512" style="position:absolute;left:8576;top:7650;width:53;height:11" coordsize="53,11" path="m7,l3,,,4,,8r3,3l46,11r4,l53,8r,-4l50,,7,xe" fillcolor="black" stroked="f">
                <v:fill color2="black"/>
                <v:path arrowok="t"/>
              </v:shape>
              <v:shape id="_x0000_s1513" style="position:absolute;left:8651;top:7650;width:54;height:11" coordsize="54,11" path="m7,l4,,,4,,8r4,3l47,11r3,l54,8r,-4l50,,7,xe" fillcolor="black" stroked="f">
                <v:fill color2="black"/>
                <v:path arrowok="t"/>
              </v:shape>
              <v:shape id="_x0000_s1514" style="position:absolute;left:8726;top:7650;width:54;height:11" coordsize="54,11" path="m8,l4,,,4,,8r4,3l47,11r4,l54,8r,-4l51,,8,xe" fillcolor="black" stroked="f">
                <v:fill color2="black"/>
                <v:path arrowok="t"/>
              </v:shape>
              <v:shape id="_x0000_s1515" style="position:absolute;left:8802;top:7650;width:54;height:11" coordsize="54,11" path="m7,l3,,,4,,8r3,3l47,11r3,l54,8r,-4l50,,7,xe" fillcolor="black" stroked="f">
                <v:fill color2="black"/>
                <v:path arrowok="t"/>
              </v:shape>
              <v:shape id="_x0000_s1516" style="position:absolute;left:8877;top:7650;width:54;height:11" coordsize="54,11" path="m7,l4,,,4,,8r4,3l47,11r4,l54,8r,-4l51,,7,xe" fillcolor="black" stroked="f">
                <v:fill color2="black"/>
                <v:path arrowok="t"/>
              </v:shape>
              <v:shape id="_x0000_s1517" style="position:absolute;left:8953;top:7650;width:54;height:11" coordsize="54,11" path="m7,l3,,,4,,8r3,3l46,11r4,l54,8r,-4l50,,7,xe" fillcolor="black" stroked="f">
                <v:fill color2="black"/>
                <v:path arrowok="t"/>
              </v:shape>
              <v:shape id="_x0000_s1518" style="position:absolute;left:9028;top:7650;width:54;height:11" coordsize="54,11" path="m7,l4,,,4,,8r4,3l47,11r3,l54,8r,-4l50,,7,xe" fillcolor="black" stroked="f">
                <v:fill color2="black"/>
                <v:path arrowok="t"/>
              </v:shape>
              <v:shape id="_x0000_s1519" style="position:absolute;left:9104;top:7650;width:53;height:11" coordsize="53,11" path="m7,l3,,,4,,8r3,3l46,11r4,l53,8r,-4l50,,7,xe" fillcolor="black" stroked="f">
                <v:fill color2="black"/>
                <v:path arrowok="t"/>
              </v:shape>
              <v:shape id="_x0000_s1520" style="position:absolute;left:9179;top:7650;width:54;height:11" coordsize="54,11" path="m7,l4,,,4,,8r4,3l47,11r3,l54,8r,-4l50,,7,xe" fillcolor="black" stroked="f">
                <v:fill color2="black"/>
                <v:path arrowok="t"/>
              </v:shape>
              <v:shape id="_x0000_s1521" style="position:absolute;left:9254;top:7650;width:54;height:11" coordsize="54,11" path="m8,l4,,,4,,8r4,3l47,11r4,l54,8r,-4l51,,8,xe" fillcolor="black" stroked="f">
                <v:fill color2="black"/>
                <v:path arrowok="t"/>
              </v:shape>
              <v:shape id="_x0000_s1522" style="position:absolute;left:9330;top:7650;width:54;height:11" coordsize="54,11" path="m7,l3,,,4,,8r3,3l47,11r3,l54,8r,-4l50,,7,xe" fillcolor="black" stroked="f">
                <v:fill color2="black"/>
                <v:path arrowok="t"/>
              </v:shape>
              <v:shape id="_x0000_s1523" style="position:absolute;left:9405;top:7650;width:54;height:11" coordsize="54,11" path="m7,l4,,,4,,8r4,3l47,11r4,l54,8r,-4l51,,7,xe" fillcolor="black" stroked="f">
                <v:fill color2="black"/>
                <v:path arrowok="t"/>
              </v:shape>
            </v:group>
            <v:group id="_x0000_s1524" style="position:absolute;left:7178;top:7257;width:2299;height:11" coordorigin="7178,7257" coordsize="2299,11">
              <v:shape id="_x0000_s1525" style="position:absolute;left:7178;top:7257;width:51;height:11" coordsize="51,11" path="m8,l4,,,4r,l4,11r39,l47,11,51,8r,-4l47,,8,xe" fillcolor="black" stroked="f">
                <v:fill color2="black"/>
                <v:path arrowok="t"/>
              </v:shape>
              <v:shape id="_x0000_s1526" style="position:absolute;left:7250;top:7257;width:54;height:11" coordsize="54,11" path="m7,l4,,,4,,8r4,3l47,11r3,l54,8r,-4l50,,7,xe" fillcolor="black" stroked="f">
                <v:fill color2="black"/>
                <v:path arrowok="t"/>
              </v:shape>
              <v:shape id="_x0000_s1527" style="position:absolute;left:7326;top:7257;width:53;height:11" coordsize="53,11" path="m7,l3,,,4,,8r3,3l46,11r4,l53,8r,-4l50,,7,xe" fillcolor="black" stroked="f">
                <v:fill color2="black"/>
                <v:path arrowok="t"/>
              </v:shape>
              <v:shape id="_x0000_s1528" style="position:absolute;left:7401;top:7257;width:54;height:11" coordsize="54,11" path="m7,l4,,,4,,8r4,3l47,11r3,l54,8r,-4l50,,7,xe" fillcolor="black" stroked="f">
                <v:fill color2="black"/>
                <v:path arrowok="t"/>
              </v:shape>
              <v:shape id="_x0000_s1529" style="position:absolute;left:7476;top:7257;width:54;height:11" coordsize="54,11" path="m8,l4,,,4,,8r4,3l47,11r4,l54,8r,-4l51,,8,xe" fillcolor="black" stroked="f">
                <v:fill color2="black"/>
                <v:path arrowok="t"/>
              </v:shape>
              <v:shape id="_x0000_s1530" style="position:absolute;left:7552;top:7257;width:54;height:11" coordsize="54,11" path="m7,l3,,,4,,8r3,3l47,11r3,l54,8r,-4l50,,7,xe" fillcolor="black" stroked="f">
                <v:fill color2="black"/>
                <v:path arrowok="t"/>
              </v:shape>
              <v:shape id="_x0000_s1531" style="position:absolute;left:7627;top:7257;width:54;height:11" coordsize="54,11" path="m8,l4,,,4,,8r4,3l47,11r4,l54,8r,-4l51,,8,xe" fillcolor="black" stroked="f">
                <v:fill color2="black"/>
                <v:path arrowok="t"/>
              </v:shape>
              <v:shape id="_x0000_s1532" style="position:absolute;left:7703;top:7257;width:54;height:11" coordsize="54,11" path="m7,l3,,,4,,8r3,3l46,11r4,l54,8r,-4l50,,7,xe" fillcolor="black" stroked="f">
                <v:fill color2="black"/>
                <v:path arrowok="t"/>
              </v:shape>
              <v:shape id="_x0000_s1533" style="position:absolute;left:7778;top:7257;width:54;height:11" coordsize="54,11" path="m7,l4,,,4,,8r4,3l47,11r3,l54,8r,-4l50,,7,xe" fillcolor="black" stroked="f">
                <v:fill color2="black"/>
                <v:path arrowok="t"/>
              </v:shape>
              <v:shape id="_x0000_s1534" style="position:absolute;left:7854;top:7257;width:53;height:11" coordsize="53,11" path="m7,l3,,,4,,8r3,3l46,11r4,l53,8r,-4l50,,7,xe" fillcolor="black" stroked="f">
                <v:fill color2="black"/>
                <v:path arrowok="t"/>
              </v:shape>
              <v:shape id="_x0000_s1535" style="position:absolute;left:7929;top:7257;width:54;height:11" coordsize="54,11" path="m7,l4,,,4,,8r4,3l47,11r3,l54,8r,-4l50,,7,xe" fillcolor="black" stroked="f">
                <v:fill color2="black"/>
                <v:path arrowok="t"/>
              </v:shape>
              <v:shape id="_x0000_s1536" style="position:absolute;left:8004;top:7257;width:54;height:11" coordsize="54,11" path="m8,l4,,,4,,8r4,3l47,11r4,l54,8r,-4l51,,8,xe" fillcolor="black" stroked="f">
                <v:fill color2="black"/>
                <v:path arrowok="t"/>
              </v:shape>
              <v:shape id="_x0000_s1537" style="position:absolute;left:8080;top:7257;width:54;height:11" coordsize="54,11" path="m7,l3,,,4,,8r3,3l47,11r3,l54,8r,-4l50,,7,xe" fillcolor="black" stroked="f">
                <v:fill color2="black"/>
                <v:path arrowok="t"/>
              </v:shape>
              <v:shape id="_x0000_s1538" style="position:absolute;left:8155;top:7257;width:54;height:11" coordsize="54,11" path="m8,l4,,,4,,8r4,3l47,11r4,l54,8r,-4l51,,8,xe" fillcolor="black" stroked="f">
                <v:fill color2="black"/>
                <v:path arrowok="t"/>
              </v:shape>
              <v:shape id="_x0000_s1539" style="position:absolute;left:8231;top:7257;width:54;height:11" coordsize="54,11" path="m7,l3,,,4,,8r3,3l46,11r4,l54,8r,-4l50,,7,xe" fillcolor="black" stroked="f">
                <v:fill color2="black"/>
                <v:path arrowok="t"/>
              </v:shape>
              <v:shape id="_x0000_s1540" style="position:absolute;left:8306;top:7257;width:54;height:11" coordsize="54,11" path="m7,l4,,,4,,8r4,3l47,11r3,l54,8r,-4l50,,7,xe" fillcolor="black" stroked="f">
                <v:fill color2="black"/>
                <v:path arrowok="t"/>
              </v:shape>
              <v:shape id="_x0000_s1541" style="position:absolute;left:8382;top:7257;width:53;height:11" coordsize="53,11" path="m7,l3,,,4,,8r3,3l46,11r4,l53,8r,-4l50,,7,xe" fillcolor="black" stroked="f">
                <v:fill color2="black"/>
                <v:path arrowok="t"/>
              </v:shape>
              <v:shape id="_x0000_s1542" style="position:absolute;left:8457;top:7257;width:54;height:11" coordsize="54,11" path="m7,l4,,,4,,8r4,3l47,11r3,l54,8r,-4l50,,7,xe" fillcolor="black" stroked="f">
                <v:fill color2="black"/>
                <v:path arrowok="t"/>
              </v:shape>
              <v:shape id="_x0000_s1543" style="position:absolute;left:8532;top:7257;width:54;height:11" coordsize="54,11" path="m8,l4,,,4,,8r4,3l47,11r4,l54,8r,-4l51,,8,xe" fillcolor="black" stroked="f">
                <v:fill color2="black"/>
                <v:path arrowok="t"/>
              </v:shape>
              <v:shape id="_x0000_s1544" style="position:absolute;left:8608;top:7257;width:54;height:11" coordsize="54,11" path="m7,l3,,,4,,8r3,3l47,11r3,l54,8r,-4l50,,7,xe" fillcolor="black" stroked="f">
                <v:fill color2="black"/>
                <v:path arrowok="t"/>
              </v:shape>
              <v:shape id="_x0000_s1545" style="position:absolute;left:8683;top:7257;width:54;height:11" coordsize="54,11" path="m8,l4,,,4,,8r4,3l47,11r4,l54,8r,-4l51,,8,xe" fillcolor="black" stroked="f">
                <v:fill color2="black"/>
                <v:path arrowok="t"/>
              </v:shape>
              <v:shape id="_x0000_s1546" style="position:absolute;left:8759;top:7257;width:54;height:11" coordsize="54,11" path="m7,l3,,,4,,8r3,3l46,11r4,l54,8r,-4l50,,7,xe" fillcolor="black" stroked="f">
                <v:fill color2="black"/>
                <v:path arrowok="t"/>
              </v:shape>
              <v:shape id="_x0000_s1547" style="position:absolute;left:8834;top:7257;width:54;height:11" coordsize="54,11" path="m7,l4,,,4,,8r4,3l47,11r3,l54,8r,-4l50,,7,xe" fillcolor="black" stroked="f">
                <v:fill color2="black"/>
                <v:path arrowok="t"/>
              </v:shape>
              <v:shape id="_x0000_s1548" style="position:absolute;left:8910;top:7257;width:53;height:11" coordsize="53,11" path="m7,l3,,,4,,8r3,3l46,11r4,l53,8r,-4l50,,7,xe" fillcolor="black" stroked="f">
                <v:fill color2="black"/>
                <v:path arrowok="t"/>
              </v:shape>
              <v:shape id="_x0000_s1549" style="position:absolute;left:8985;top:7257;width:54;height:11" coordsize="54,11" path="m7,l4,,,4,,8r4,3l47,11r3,l54,8r,-4l50,,7,xe" fillcolor="black" stroked="f">
                <v:fill color2="black"/>
                <v:path arrowok="t"/>
              </v:shape>
              <v:shape id="_x0000_s1550" style="position:absolute;left:9060;top:7257;width:54;height:11" coordsize="54,11" path="m8,l4,,,4,,8r4,3l47,11r4,l54,8r,-4l51,,8,xe" fillcolor="black" stroked="f">
                <v:fill color2="black"/>
                <v:path arrowok="t"/>
              </v:shape>
              <v:shape id="_x0000_s1551" style="position:absolute;left:9136;top:7257;width:54;height:11" coordsize="54,11" path="m7,l4,,,4,,8r4,3l47,11r3,l54,8r,-4l50,,7,xe" fillcolor="black" stroked="f">
                <v:fill color2="black"/>
                <v:path arrowok="t"/>
              </v:shape>
              <v:shape id="_x0000_s1552" style="position:absolute;left:9211;top:7257;width:54;height:11" coordsize="54,11" path="m8,l4,,,4,,8r4,3l47,11r4,l54,8r,-4l51,,8,xe" fillcolor="black" stroked="f">
                <v:fill color2="black"/>
                <v:path arrowok="t"/>
              </v:shape>
              <v:shape id="_x0000_s1553" style="position:absolute;left:9287;top:7257;width:54;height:11" coordsize="54,11" path="m7,l3,,,4,,8r3,3l46,11r4,l54,8r,-4l50,,7,xe" fillcolor="black" stroked="f">
                <v:fill color2="black"/>
                <v:path arrowok="t"/>
              </v:shape>
              <v:shape id="_x0000_s1554" style="position:absolute;left:9362;top:7257;width:54;height:11" coordsize="54,11" path="m7,l4,,,4,,8r4,3l47,11r3,l54,8r,-4l50,,7,xe" fillcolor="black" stroked="f">
                <v:fill color2="black"/>
                <v:path arrowok="t"/>
              </v:shape>
              <v:shape id="_x0000_s1555" style="position:absolute;left:9438;top:7257;width:39;height:11" coordsize="39,11" path="m7,l3,,,4,,8r3,3l36,11r,-3l39,4r,l39,,7,xe" fillcolor="black" stroked="f">
                <v:fill color2="black"/>
                <v:path arrowok="t"/>
              </v:shape>
            </v:group>
            <v:group id="_x0000_s1556" style="position:absolute;left:7800;top:7187;width:1677;height:11" coordorigin="7800,7187" coordsize="1677,11">
              <v:shape id="_x0000_s1557" style="position:absolute;left:7800;top:7187;width:50;height:11" coordsize="50,11" path="m7,l3,,,3r,l3,11r40,l46,11,50,7r,-4l46,,7,xe" fillcolor="black" stroked="f">
                <v:fill color2="black"/>
                <v:path arrowok="t"/>
              </v:shape>
              <v:shape id="_x0000_s1558" style="position:absolute;left:7872;top:7187;width:53;height:11" coordsize="53,11" path="m7,l3,,,3,,7r3,4l46,11r4,l53,7r,-4l50,,7,xe" fillcolor="black" stroked="f">
                <v:fill color2="black"/>
                <v:path arrowok="t"/>
              </v:shape>
              <v:shape id="_x0000_s1559" style="position:absolute;left:7947;top:7187;width:54;height:11" coordsize="54,11" path="m7,l4,,,3,,7r4,4l47,11r3,l54,7r,-4l50,,7,xe" fillcolor="black" stroked="f">
                <v:fill color2="black"/>
                <v:path arrowok="t"/>
              </v:shape>
              <v:shape id="_x0000_s1560" style="position:absolute;left:8022;top:7187;width:54;height:11" coordsize="54,11" path="m8,l4,,,3,,7r4,4l47,11r4,l54,7r,-4l51,,8,xe" fillcolor="black" stroked="f">
                <v:fill color2="black"/>
                <v:path arrowok="t"/>
              </v:shape>
              <v:shape id="_x0000_s1561" style="position:absolute;left:8098;top:7187;width:54;height:11" coordsize="54,11" path="m7,l3,,,3,,7r3,4l47,11r3,l54,7r,-4l50,,7,xe" fillcolor="black" stroked="f">
                <v:fill color2="black"/>
                <v:path arrowok="t"/>
              </v:shape>
              <v:shape id="_x0000_s1562" style="position:absolute;left:8173;top:7187;width:54;height:11" coordsize="54,11" path="m7,l4,,,3,,7r4,4l47,11r4,l54,7r,-4l51,,7,xe" fillcolor="black" stroked="f">
                <v:fill color2="black"/>
                <v:path arrowok="t"/>
              </v:shape>
              <v:shape id="_x0000_s1563" style="position:absolute;left:8249;top:7187;width:54;height:11" coordsize="54,11" path="m7,l3,,,3,,7r3,4l46,11r4,l54,7r,-4l50,,7,xe" fillcolor="black" stroked="f">
                <v:fill color2="black"/>
                <v:path arrowok="t"/>
              </v:shape>
              <v:shape id="_x0000_s1564" style="position:absolute;left:8324;top:7187;width:54;height:11" coordsize="54,11" path="m7,l4,,,3,,7r4,4l47,11r3,l54,7r,-4l50,,7,xe" fillcolor="black" stroked="f">
                <v:fill color2="black"/>
                <v:path arrowok="t"/>
              </v:shape>
              <v:shape id="_x0000_s1565" style="position:absolute;left:8400;top:7187;width:53;height:11" coordsize="53,11" path="m7,l3,,,3,,7r3,4l46,11r4,l53,7r,-4l50,,7,xe" fillcolor="black" stroked="f">
                <v:fill color2="black"/>
                <v:path arrowok="t"/>
              </v:shape>
              <v:shape id="_x0000_s1566" style="position:absolute;left:8475;top:7187;width:54;height:11" coordsize="54,11" path="m7,l4,,,3,,7r4,4l47,11r3,l54,7r,-4l50,,7,xe" fillcolor="black" stroked="f">
                <v:fill color2="black"/>
                <v:path arrowok="t"/>
              </v:shape>
              <v:shape id="_x0000_s1567" style="position:absolute;left:8550;top:7187;width:54;height:11" coordsize="54,11" path="m8,l4,,,3,,7r4,4l47,11r4,l54,7r,-4l51,,8,xe" fillcolor="black" stroked="f">
                <v:fill color2="black"/>
                <v:path arrowok="t"/>
              </v:shape>
              <v:shape id="_x0000_s1568" style="position:absolute;left:8626;top:7187;width:54;height:11" coordsize="54,11" path="m7,l3,,,3,,7r3,4l47,11r3,l54,7r,-4l50,,7,xe" fillcolor="black" stroked="f">
                <v:fill color2="black"/>
                <v:path arrowok="t"/>
              </v:shape>
              <v:shape id="_x0000_s1569" style="position:absolute;left:8701;top:7187;width:54;height:11" coordsize="54,11" path="m7,l4,,,3,,7r4,4l47,11r4,l54,7r,-4l51,,7,xe" fillcolor="black" stroked="f">
                <v:fill color2="black"/>
                <v:path arrowok="t"/>
              </v:shape>
              <v:shape id="_x0000_s1570" style="position:absolute;left:8777;top:7187;width:54;height:11" coordsize="54,11" path="m7,l3,,,3,,7r3,4l46,11r4,l54,7r,-4l50,,7,xe" fillcolor="black" stroked="f">
                <v:fill color2="black"/>
                <v:path arrowok="t"/>
              </v:shape>
              <v:shape id="_x0000_s1571" style="position:absolute;left:8852;top:7187;width:54;height:11" coordsize="54,11" path="m7,l4,,,3,,7r4,4l47,11r3,l54,7r,-4l50,,7,xe" fillcolor="black" stroked="f">
                <v:fill color2="black"/>
                <v:path arrowok="t"/>
              </v:shape>
              <v:shape id="_x0000_s1572" style="position:absolute;left:8928;top:7187;width:53;height:11" coordsize="53,11" path="m7,l3,,,3,,7r3,4l46,11r4,l53,7r,-4l50,,7,xe" fillcolor="black" stroked="f">
                <v:fill color2="black"/>
                <v:path arrowok="t"/>
              </v:shape>
              <v:shape id="_x0000_s1573" style="position:absolute;left:9003;top:7187;width:54;height:11" coordsize="54,11" path="m7,l4,,,3,,7r4,4l47,11r3,l54,7r,-4l50,,7,xe" fillcolor="black" stroked="f">
                <v:fill color2="black"/>
                <v:path arrowok="t"/>
              </v:shape>
              <v:shape id="_x0000_s1574" style="position:absolute;left:9078;top:7187;width:54;height:11" coordsize="54,11" path="m8,l4,,,3,,7r4,4l47,11r4,l54,7r,-4l51,,8,xe" fillcolor="black" stroked="f">
                <v:fill color2="black"/>
                <v:path arrowok="t"/>
              </v:shape>
              <v:shape id="_x0000_s1575" style="position:absolute;left:9154;top:7187;width:54;height:11" coordsize="54,11" path="m7,l3,,,3,,7r3,4l47,11r3,l54,7r,-4l50,,7,xe" fillcolor="black" stroked="f">
                <v:fill color2="black"/>
                <v:path arrowok="t"/>
              </v:shape>
              <v:shape id="_x0000_s1576" style="position:absolute;left:9229;top:7187;width:54;height:11" coordsize="54,11" path="m7,l4,,,3,,7r4,4l47,11r4,l54,7r,-4l51,,7,xe" fillcolor="black" stroked="f">
                <v:fill color2="black"/>
                <v:path arrowok="t"/>
              </v:shape>
              <v:shape id="_x0000_s1577" style="position:absolute;left:9305;top:7187;width:54;height:11" coordsize="54,11" path="m7,l3,,,3,,7r3,4l46,11r4,l54,7r,-4l50,,7,xe" fillcolor="black" stroked="f">
                <v:fill color2="black"/>
                <v:path arrowok="t"/>
              </v:shape>
              <v:shape id="_x0000_s1578" style="position:absolute;left:9380;top:7187;width:54;height:11" coordsize="54,11" path="m7,l4,,,3,,7r4,4l47,11r3,l54,7r,-4l50,,7,xe" fillcolor="black" stroked="f">
                <v:fill color2="black"/>
                <v:path arrowok="t"/>
              </v:shape>
              <v:shape id="_x0000_s1579" style="position:absolute;left:9456;top:7187;width:21;height:11" coordsize="21,11" path="m7,l3,,,3,,7r3,4l18,11r,-4l21,3r,l21,,7,xe" fillcolor="black" stroked="f">
                <v:fill color2="black"/>
                <v:path arrowok="t"/>
              </v:shape>
            </v:group>
            <v:group id="_x0000_s1580" style="position:absolute;left:5831;top:7413;width:3581;height:11" coordorigin="5831,7413" coordsize="3581,11">
              <v:shape id="_x0000_s1581" style="position:absolute;left:5831;top:7413;width:51;height:11" coordsize="51,11" path="m8,l4,,,4r,l4,11r40,l47,11,51,7r,-3l47,,8,xe" fillcolor="black" stroked="f">
                <v:fill color2="black"/>
                <v:path arrowok="t"/>
              </v:shape>
              <v:shape id="_x0000_s1582" style="position:absolute;left:5903;top:7413;width:54;height:11" coordsize="54,11" path="m7,l4,,,4,,7r4,4l47,11r4,l54,7r,-3l51,,7,xe" fillcolor="black" stroked="f">
                <v:fill color2="black"/>
                <v:path arrowok="t"/>
              </v:shape>
              <v:shape id="_x0000_s1583" style="position:absolute;left:5979;top:7413;width:54;height:11" coordsize="54,11" path="m7,l3,,,4,,7r3,4l46,11r4,l54,7r,-3l50,,7,xe" fillcolor="black" stroked="f">
                <v:fill color2="black"/>
                <v:path arrowok="t"/>
              </v:shape>
              <v:shape id="_x0000_s1584" style="position:absolute;left:6054;top:7413;width:54;height:11" coordsize="54,11" path="m7,l4,,,4,,7r4,4l47,11r3,l54,7r,-3l50,,7,xe" fillcolor="black" stroked="f">
                <v:fill color2="black"/>
                <v:path arrowok="t"/>
              </v:shape>
              <v:shape id="_x0000_s1585" style="position:absolute;left:6130;top:7413;width:53;height:11" coordsize="53,11" path="m7,l3,,,4,,7r3,4l46,11r4,l53,7r,-3l50,,7,xe" fillcolor="black" stroked="f">
                <v:fill color2="black"/>
                <v:path arrowok="t"/>
              </v:shape>
              <v:shape id="_x0000_s1586" style="position:absolute;left:6205;top:7413;width:54;height:11" coordsize="54,11" path="m7,l4,,,4,,7r4,4l47,11r3,l54,7r,-3l50,,7,xe" fillcolor="black" stroked="f">
                <v:fill color2="black"/>
                <v:path arrowok="t"/>
              </v:shape>
              <v:shape id="_x0000_s1587" style="position:absolute;left:6280;top:7413;width:54;height:11" coordsize="54,11" path="m8,l4,,,4,,7r4,4l47,11r4,l54,7r,-3l51,,8,xe" fillcolor="black" stroked="f">
                <v:fill color2="black"/>
                <v:path arrowok="t"/>
              </v:shape>
              <v:shape id="_x0000_s1588" style="position:absolute;left:6356;top:7413;width:54;height:11" coordsize="54,11" path="m7,l3,,,4,,7r3,4l47,11r3,l54,7r,-3l50,,7,xe" fillcolor="black" stroked="f">
                <v:fill color2="black"/>
                <v:path arrowok="t"/>
              </v:shape>
              <v:shape id="_x0000_s1589" style="position:absolute;left:6431;top:7413;width:54;height:11" coordsize="54,11" path="m7,l4,,,4,,7r4,4l47,11r4,l54,7r,-3l51,,7,xe" fillcolor="black" stroked="f">
                <v:fill color2="black"/>
                <v:path arrowok="t"/>
              </v:shape>
              <v:shape id="_x0000_s1590" style="position:absolute;left:6507;top:7413;width:54;height:11" coordsize="54,11" path="m7,l3,,,4,,7r3,4l46,11r4,l54,7r,-3l50,,7,xe" fillcolor="black" stroked="f">
                <v:fill color2="black"/>
                <v:path arrowok="t"/>
              </v:shape>
              <v:shape id="_x0000_s1591" style="position:absolute;left:6582;top:7413;width:54;height:11" coordsize="54,11" path="m7,l4,,,4,,7r4,4l47,11r3,l54,7r,-3l50,,7,xe" fillcolor="black" stroked="f">
                <v:fill color2="black"/>
                <v:path arrowok="t"/>
              </v:shape>
              <v:shape id="_x0000_s1592" style="position:absolute;left:6658;top:7413;width:53;height:11" coordsize="53,11" path="m7,l3,,,4,,7r3,4l46,11r4,l53,7r,-3l50,,7,xe" fillcolor="black" stroked="f">
                <v:fill color2="black"/>
                <v:path arrowok="t"/>
              </v:shape>
              <v:shape id="_x0000_s1593" style="position:absolute;left:6733;top:7413;width:54;height:11" coordsize="54,11" path="m7,l4,,,4,,7r4,4l47,11r3,l54,7r,-3l50,,7,xe" fillcolor="black" stroked="f">
                <v:fill color2="black"/>
                <v:path arrowok="t"/>
              </v:shape>
              <v:shape id="_x0000_s1594" style="position:absolute;left:6808;top:7413;width:54;height:11" coordsize="54,11" path="m8,l4,,,4,,7r4,4l47,11r4,l54,7r,-3l51,,8,xe" fillcolor="black" stroked="f">
                <v:fill color2="black"/>
                <v:path arrowok="t"/>
              </v:shape>
              <v:shape id="_x0000_s1595" style="position:absolute;left:6884;top:7413;width:54;height:11" coordsize="54,11" path="m7,l3,,,4,,7r3,4l47,11r3,l54,7r,-3l50,,7,xe" fillcolor="black" stroked="f">
                <v:fill color2="black"/>
                <v:path arrowok="t"/>
              </v:shape>
              <v:shape id="_x0000_s1596" style="position:absolute;left:6959;top:7413;width:54;height:11" coordsize="54,11" path="m7,l4,,,4,,7r4,4l47,11r4,l54,7r,-3l51,,7,xe" fillcolor="black" stroked="f">
                <v:fill color2="black"/>
                <v:path arrowok="t"/>
              </v:shape>
              <v:shape id="_x0000_s1597" style="position:absolute;left:7035;top:7413;width:54;height:11" coordsize="54,11" path="m7,l3,,,4,,7r3,4l46,11r4,l54,7r,-3l50,,7,xe" fillcolor="black" stroked="f">
                <v:fill color2="black"/>
                <v:path arrowok="t"/>
              </v:shape>
              <v:shape id="_x0000_s1598" style="position:absolute;left:7110;top:7413;width:54;height:11" coordsize="54,11" path="m7,l4,,,4,,7r4,4l47,11r3,l54,7r,-3l50,,7,xe" fillcolor="black" stroked="f">
                <v:fill color2="black"/>
                <v:path arrowok="t"/>
              </v:shape>
              <v:shape id="_x0000_s1599" style="position:absolute;left:7186;top:7413;width:53;height:11" coordsize="53,11" path="m7,l3,,,4,,7r3,4l46,11r4,l53,7r,-3l50,,7,xe" fillcolor="black" stroked="f">
                <v:fill color2="black"/>
                <v:path arrowok="t"/>
              </v:shape>
              <v:shape id="_x0000_s1600" style="position:absolute;left:7261;top:7413;width:54;height:11" coordsize="54,11" path="m7,l4,,,4,,7r4,4l47,11r3,l54,7r,-3l50,,7,xe" fillcolor="black" stroked="f">
                <v:fill color2="black"/>
                <v:path arrowok="t"/>
              </v:shape>
              <v:shape id="_x0000_s1601" style="position:absolute;left:7336;top:7413;width:54;height:11" coordsize="54,11" path="m8,l4,,,4,,7r4,4l47,11r4,l54,7r,-3l51,,8,xe" fillcolor="black" stroked="f">
                <v:fill color2="black"/>
                <v:path arrowok="t"/>
              </v:shape>
              <v:shape id="_x0000_s1602" style="position:absolute;left:7412;top:7413;width:54;height:11" coordsize="54,11" path="m7,l3,,,4,,7r3,4l47,11r3,l54,7r,-3l50,,7,xe" fillcolor="black" stroked="f">
                <v:fill color2="black"/>
                <v:path arrowok="t"/>
              </v:shape>
              <v:shape id="_x0000_s1603" style="position:absolute;left:7487;top:7413;width:54;height:11" coordsize="54,11" path="m7,l4,,,4,,7r4,4l47,11r4,l54,7r,-3l51,,7,xe" fillcolor="black" stroked="f">
                <v:fill color2="black"/>
                <v:path arrowok="t"/>
              </v:shape>
              <v:shape id="_x0000_s1604" style="position:absolute;left:7563;top:7413;width:54;height:11" coordsize="54,11" path="m7,l3,,,4,,7r3,4l46,11r4,l54,7r,-3l50,,7,xe" fillcolor="black" stroked="f">
                <v:fill color2="black"/>
                <v:path arrowok="t"/>
              </v:shape>
              <v:shape id="_x0000_s1605" style="position:absolute;left:7638;top:7413;width:54;height:11" coordsize="54,11" path="m7,l4,,,4,,7r4,4l47,11r3,l54,7r,-3l50,,7,xe" fillcolor="black" stroked="f">
                <v:fill color2="black"/>
                <v:path arrowok="t"/>
              </v:shape>
              <v:shape id="_x0000_s1606" style="position:absolute;left:7714;top:7413;width:53;height:11" coordsize="53,11" path="m7,l3,,,4,,7r3,4l46,11r4,l53,7r,-3l50,,7,xe" fillcolor="black" stroked="f">
                <v:fill color2="black"/>
                <v:path arrowok="t"/>
              </v:shape>
              <v:shape id="_x0000_s1607" style="position:absolute;left:7789;top:7413;width:54;height:11" coordsize="54,11" path="m7,l4,,,4,,7r4,4l47,11r3,l54,7r,-3l50,,7,xe" fillcolor="black" stroked="f">
                <v:fill color2="black"/>
                <v:path arrowok="t"/>
              </v:shape>
              <v:shape id="_x0000_s1608" style="position:absolute;left:7864;top:7413;width:54;height:11" coordsize="54,11" path="m8,l4,,,4,,7r4,4l47,11r4,l54,7r,-3l51,,8,xe" fillcolor="black" stroked="f">
                <v:fill color2="black"/>
                <v:path arrowok="t"/>
              </v:shape>
              <v:shape id="_x0000_s1609" style="position:absolute;left:7940;top:7413;width:54;height:11" coordsize="54,11" path="m7,l3,,,4,,7r3,4l47,11r3,l54,7r,-3l50,,7,xe" fillcolor="black" stroked="f">
                <v:fill color2="black"/>
                <v:path arrowok="t"/>
              </v:shape>
              <v:shape id="_x0000_s1610" style="position:absolute;left:8015;top:7413;width:54;height:11" coordsize="54,11" path="m7,l4,,,4,,7r4,4l47,11r4,l54,7r,-3l51,,7,xe" fillcolor="black" stroked="f">
                <v:fill color2="black"/>
                <v:path arrowok="t"/>
              </v:shape>
              <v:shape id="_x0000_s1611" style="position:absolute;left:8091;top:7413;width:54;height:11" coordsize="54,11" path="m7,l3,,,4,,7r3,4l46,11r4,l54,7r,-3l50,,7,xe" fillcolor="black" stroked="f">
                <v:fill color2="black"/>
                <v:path arrowok="t"/>
              </v:shape>
              <v:shape id="_x0000_s1612" style="position:absolute;left:8166;top:7413;width:54;height:11" coordsize="54,11" path="m7,l4,,,4,,7r4,4l47,11r3,l54,7r,-3l50,,7,xe" fillcolor="black" stroked="f">
                <v:fill color2="black"/>
                <v:path arrowok="t"/>
              </v:shape>
              <v:shape id="_x0000_s1613" style="position:absolute;left:8242;top:7413;width:53;height:11" coordsize="53,11" path="m7,l3,,,4,,7r3,4l46,11r4,l53,7r,-3l50,,7,xe" fillcolor="black" stroked="f">
                <v:fill color2="black"/>
                <v:path arrowok="t"/>
              </v:shape>
              <v:shape id="_x0000_s1614" style="position:absolute;left:8317;top:7413;width:54;height:11" coordsize="54,11" path="m7,l4,,,4,,7r4,4l47,11r3,l54,7r,-3l50,,7,xe" fillcolor="black" stroked="f">
                <v:fill color2="black"/>
                <v:path arrowok="t"/>
              </v:shape>
              <v:shape id="_x0000_s1615" style="position:absolute;left:8392;top:7413;width:54;height:11" coordsize="54,11" path="m8,l4,,,4,,7r4,4l47,11r4,l54,7r,-3l51,,8,xe" fillcolor="black" stroked="f">
                <v:fill color2="black"/>
                <v:path arrowok="t"/>
              </v:shape>
              <v:shape id="_x0000_s1616" style="position:absolute;left:8468;top:7413;width:54;height:11" coordsize="54,11" path="m7,l3,,,4,,7r3,4l47,11r3,l54,7r,-3l50,,7,xe" fillcolor="black" stroked="f">
                <v:fill color2="black"/>
                <v:path arrowok="t"/>
              </v:shape>
              <v:shape id="_x0000_s1617" style="position:absolute;left:8543;top:7413;width:54;height:11" coordsize="54,11" path="m7,l4,,,4,,7r4,4l47,11r4,l54,7r,-3l51,,7,xe" fillcolor="black" stroked="f">
                <v:fill color2="black"/>
                <v:path arrowok="t"/>
              </v:shape>
              <v:shape id="_x0000_s1618" style="position:absolute;left:8619;top:7413;width:54;height:11" coordsize="54,11" path="m7,l3,,,4,,7r3,4l46,11r4,l54,7r,-3l50,,7,xe" fillcolor="black" stroked="f">
                <v:fill color2="black"/>
                <v:path arrowok="t"/>
              </v:shape>
              <v:shape id="_x0000_s1619" style="position:absolute;left:8694;top:7413;width:54;height:11" coordsize="54,11" path="m7,l4,,,4,,7r4,4l47,11r3,l54,7r,-3l50,,7,xe" fillcolor="black" stroked="f">
                <v:fill color2="black"/>
                <v:path arrowok="t"/>
              </v:shape>
              <v:shape id="_x0000_s1620" style="position:absolute;left:8770;top:7413;width:53;height:11" coordsize="53,11" path="m7,l3,,,4,,7r3,4l46,11r4,l53,7r,-3l50,,7,xe" fillcolor="black" stroked="f">
                <v:fill color2="black"/>
                <v:path arrowok="t"/>
              </v:shape>
              <v:shape id="_x0000_s1621" style="position:absolute;left:8845;top:7413;width:54;height:11" coordsize="54,11" path="m7,l4,,,4,,7r4,4l47,11r3,l54,7r,-3l50,,7,xe" fillcolor="black" stroked="f">
                <v:fill color2="black"/>
                <v:path arrowok="t"/>
              </v:shape>
              <v:shape id="_x0000_s1622" style="position:absolute;left:8920;top:7413;width:54;height:11" coordsize="54,11" path="m8,l4,,,4,,7r4,4l47,11r4,l54,7r,-3l51,,8,xe" fillcolor="black" stroked="f">
                <v:fill color2="black"/>
                <v:path arrowok="t"/>
              </v:shape>
              <v:shape id="_x0000_s1623" style="position:absolute;left:8996;top:7413;width:54;height:11" coordsize="54,11" path="m7,l3,,,4,,7r3,4l47,11r3,l54,7r,-3l50,,7,xe" fillcolor="black" stroked="f">
                <v:fill color2="black"/>
                <v:path arrowok="t"/>
              </v:shape>
              <v:shape id="_x0000_s1624" style="position:absolute;left:9071;top:7413;width:54;height:11" coordsize="54,11" path="m7,l4,,,4,,7r4,4l47,11r4,l54,7r,-3l51,,7,xe" fillcolor="black" stroked="f">
                <v:fill color2="black"/>
                <v:path arrowok="t"/>
              </v:shape>
              <v:shape id="_x0000_s1625" style="position:absolute;left:9147;top:7413;width:54;height:11" coordsize="54,11" path="m7,l3,,,4,,7r3,4l46,11r4,l54,7r,-3l50,,7,xe" fillcolor="black" stroked="f">
                <v:fill color2="black"/>
                <v:path arrowok="t"/>
              </v:shape>
              <v:shape id="_x0000_s1626" style="position:absolute;left:9222;top:7413;width:54;height:11" coordsize="54,11" path="m7,l4,,,4,,7r4,4l47,11r3,l54,7r,-3l50,,7,xe" fillcolor="black" stroked="f">
                <v:fill color2="black"/>
                <v:path arrowok="t"/>
              </v:shape>
              <v:shape id="_x0000_s1627" style="position:absolute;left:9298;top:7413;width:53;height:11" coordsize="53,11" path="m7,l3,,,4,,7r3,4l46,11r4,l53,7r,-3l50,,7,xe" fillcolor="black" stroked="f">
                <v:fill color2="black"/>
                <v:path arrowok="t"/>
              </v:shape>
              <v:shape id="_x0000_s1628" style="position:absolute;left:9373;top:7413;width:39;height:11" coordsize="39,11" path="m7,l4,,,4,,7r4,4l36,11r,-4l39,4r,l39,,7,xe" fillcolor="black" stroked="f">
                <v:fill color2="black"/>
                <v:path arrowok="t"/>
              </v:shape>
            </v:group>
            <v:group id="_x0000_s1629" style="position:absolute;left:4608;top:7906;width:4269;height:11" coordorigin="4639,7899" coordsize="4838,11">
              <v:shape id="_x0000_s1630" style="position:absolute;left:4639;top:7899;width:50;height:11" coordsize="50,11" path="m7,l3,,,4r,l3,11r40,l47,11,50,7r,-3l47,,7,xe" fillcolor="black" stroked="f">
                <v:fill color2="black"/>
                <v:path arrowok="t"/>
              </v:shape>
              <v:shape id="_x0000_s1631" style="position:absolute;left:4711;top:7899;width:54;height:11" coordsize="54,11" path="m7,l3,,,4,,7r3,4l46,11r4,l54,7r,-3l50,,7,xe" fillcolor="black" stroked="f">
                <v:fill color2="black"/>
                <v:path arrowok="t"/>
              </v:shape>
              <v:shape id="_x0000_s1632" style="position:absolute;left:4786;top:7899;width:54;height:11" coordsize="54,11" path="m7,l4,,,4,,7r4,4l47,11r3,l54,7r,-3l50,,7,xe" fillcolor="black" stroked="f">
                <v:fill color2="black"/>
                <v:path arrowok="t"/>
              </v:shape>
              <v:shape id="_x0000_s1633" style="position:absolute;left:4862;top:7899;width:53;height:11" coordsize="53,11" path="m7,l3,,,4,,7r3,4l46,11r4,l53,7r,-3l50,,7,xe" fillcolor="black" stroked="f">
                <v:fill color2="black"/>
                <v:path arrowok="t"/>
              </v:shape>
              <v:shape id="_x0000_s1634" style="position:absolute;left:4937;top:7899;width:54;height:11" coordsize="54,11" path="m7,l4,,,4,,7r4,4l47,11r3,l54,7r,-3l50,,7,xe" fillcolor="black" stroked="f">
                <v:fill color2="black"/>
                <v:path arrowok="t"/>
              </v:shape>
              <v:shape id="_x0000_s1635" style="position:absolute;left:5012;top:7899;width:54;height:11" coordsize="54,11" path="m8,l4,,,4,,7r4,4l47,11r4,l54,7r,-3l51,,8,xe" fillcolor="black" stroked="f">
                <v:fill color2="black"/>
                <v:path arrowok="t"/>
              </v:shape>
              <v:shape id="_x0000_s1636" style="position:absolute;left:5088;top:7899;width:54;height:11" coordsize="54,11" path="m7,l3,,,4,,7r3,4l47,11r3,l54,7r,-3l50,,7,xe" fillcolor="black" stroked="f">
                <v:fill color2="black"/>
                <v:path arrowok="t"/>
              </v:shape>
              <v:shape id="_x0000_s1637" style="position:absolute;left:5163;top:7899;width:54;height:11" coordsize="54,11" path="m7,l4,,,4,,7r4,4l47,11r4,l54,7r,-3l51,,7,xe" fillcolor="black" stroked="f">
                <v:fill color2="black"/>
                <v:path arrowok="t"/>
              </v:shape>
              <v:shape id="_x0000_s1638" style="position:absolute;left:5239;top:7899;width:54;height:11" coordsize="54,11" path="m7,l3,,,4,,7r3,4l46,11r4,l54,7r,-3l50,,7,xe" fillcolor="black" stroked="f">
                <v:fill color2="black"/>
                <v:path arrowok="t"/>
              </v:shape>
              <v:shape id="_x0000_s1639" style="position:absolute;left:5314;top:7899;width:54;height:11" coordsize="54,11" path="m7,l4,,,4,,7r4,4l47,11r3,l54,7r,-3l50,,7,xe" fillcolor="black" stroked="f">
                <v:fill color2="black"/>
                <v:path arrowok="t"/>
              </v:shape>
              <v:shape id="_x0000_s1640" style="position:absolute;left:5390;top:7899;width:53;height:11" coordsize="53,11" path="m7,l3,,,4,,7r3,4l46,11r4,l53,7r,-3l50,,7,xe" fillcolor="black" stroked="f">
                <v:fill color2="black"/>
                <v:path arrowok="t"/>
              </v:shape>
              <v:shape id="_x0000_s1641" style="position:absolute;left:5465;top:7899;width:54;height:11" coordsize="54,11" path="m7,l4,,,4,,7r4,4l47,11r3,l54,7r,-3l50,,7,xe" fillcolor="black" stroked="f">
                <v:fill color2="black"/>
                <v:path arrowok="t"/>
              </v:shape>
              <v:shape id="_x0000_s1642" style="position:absolute;left:5540;top:7899;width:54;height:11" coordsize="54,11" path="m8,l4,,,4,,7r4,4l47,11r4,l54,7r,-3l51,,8,xe" fillcolor="black" stroked="f">
                <v:fill color2="black"/>
                <v:path arrowok="t"/>
              </v:shape>
              <v:shape id="_x0000_s1643" style="position:absolute;left:5616;top:7899;width:54;height:11" coordsize="54,11" path="m7,l3,,,4,,7r3,4l47,11r3,l54,7r,-3l50,,7,xe" fillcolor="black" stroked="f">
                <v:fill color2="black"/>
                <v:path arrowok="t"/>
              </v:shape>
              <v:shape id="_x0000_s1644" style="position:absolute;left:5691;top:7899;width:54;height:11" coordsize="54,11" path="m7,l4,,,4,,7r4,4l47,11r4,l54,7r,-3l51,,7,xe" fillcolor="black" stroked="f">
                <v:fill color2="black"/>
                <v:path arrowok="t"/>
              </v:shape>
              <v:shape id="_x0000_s1645" style="position:absolute;left:5767;top:7899;width:54;height:11" coordsize="54,11" path="m7,l3,,,4,,7r3,4l46,11r4,l54,7r,-3l50,,7,xe" fillcolor="black" stroked="f">
                <v:fill color2="black"/>
                <v:path arrowok="t"/>
              </v:shape>
              <v:shape id="_x0000_s1646" style="position:absolute;left:5842;top:7899;width:54;height:11" coordsize="54,11" path="m7,l4,,,4,,7r4,4l47,11r3,l54,7r,-3l50,,7,xe" fillcolor="black" stroked="f">
                <v:fill color2="black"/>
                <v:path arrowok="t"/>
              </v:shape>
              <v:shape id="_x0000_s1647" style="position:absolute;left:5918;top:7899;width:53;height:11" coordsize="53,11" path="m7,l3,,,4,,7r3,4l46,11r4,l53,7r,-3l50,,7,xe" fillcolor="black" stroked="f">
                <v:fill color2="black"/>
                <v:path arrowok="t"/>
              </v:shape>
              <v:shape id="_x0000_s1648" style="position:absolute;left:5993;top:7899;width:54;height:11" coordsize="54,11" path="m7,l4,,,4,,7r4,4l47,11r3,l54,7r,-3l50,,7,xe" fillcolor="black" stroked="f">
                <v:fill color2="black"/>
                <v:path arrowok="t"/>
              </v:shape>
              <v:shape id="_x0000_s1649" style="position:absolute;left:6068;top:7899;width:54;height:11" coordsize="54,11" path="m8,l4,,,4,,7r4,4l47,11r4,l54,7r,-3l51,,8,xe" fillcolor="black" stroked="f">
                <v:fill color2="black"/>
                <v:path arrowok="t"/>
              </v:shape>
              <v:shape id="_x0000_s1650" style="position:absolute;left:6144;top:7899;width:54;height:11" coordsize="54,11" path="m7,l3,,,4,,7r3,4l47,11r3,l54,7r,-3l50,,7,xe" fillcolor="black" stroked="f">
                <v:fill color2="black"/>
                <v:path arrowok="t"/>
              </v:shape>
              <v:shape id="_x0000_s1651" style="position:absolute;left:6219;top:7899;width:54;height:11" coordsize="54,11" path="m8,l4,,,4,,7r4,4l47,11r4,l54,7r,-3l51,,8,xe" fillcolor="black" stroked="f">
                <v:fill color2="black"/>
                <v:path arrowok="t"/>
              </v:shape>
              <v:shape id="_x0000_s1652" style="position:absolute;left:6295;top:7899;width:54;height:11" coordsize="54,11" path="m7,l3,,,4,,7r3,4l46,11r4,l54,7r,-3l50,,7,xe" fillcolor="black" stroked="f">
                <v:fill color2="black"/>
                <v:path arrowok="t"/>
              </v:shape>
              <v:shape id="_x0000_s1653" style="position:absolute;left:6370;top:7899;width:54;height:11" coordsize="54,11" path="m7,l4,,,4,,7r4,4l47,11r3,l54,7r,-3l50,,7,xe" fillcolor="black" stroked="f">
                <v:fill color2="black"/>
                <v:path arrowok="t"/>
              </v:shape>
              <v:shape id="_x0000_s1654" style="position:absolute;left:6446;top:7899;width:53;height:11" coordsize="53,11" path="m7,l3,,,4,,7r3,4l46,11r4,l53,7r,-3l50,,7,xe" fillcolor="black" stroked="f">
                <v:fill color2="black"/>
                <v:path arrowok="t"/>
              </v:shape>
              <v:shape id="_x0000_s1655" style="position:absolute;left:6521;top:7899;width:54;height:11" coordsize="54,11" path="m7,l4,,,4,,7r4,4l47,11r3,l54,7r,-3l50,,7,xe" fillcolor="black" stroked="f">
                <v:fill color2="black"/>
                <v:path arrowok="t"/>
              </v:shape>
              <v:shape id="_x0000_s1656" style="position:absolute;left:6596;top:7899;width:54;height:11" coordsize="54,11" path="m8,l4,,,4,,7r4,4l47,11r4,l54,7r,-3l51,,8,xe" fillcolor="black" stroked="f">
                <v:fill color2="black"/>
                <v:path arrowok="t"/>
              </v:shape>
              <v:shape id="_x0000_s1657" style="position:absolute;left:6672;top:7899;width:54;height:11" coordsize="54,11" path="m7,l3,,,4,,7r3,4l47,11r3,l54,7r,-3l50,,7,xe" fillcolor="black" stroked="f">
                <v:fill color2="black"/>
                <v:path arrowok="t"/>
              </v:shape>
              <v:shape id="_x0000_s1658" style="position:absolute;left:6747;top:7899;width:54;height:11" coordsize="54,11" path="m8,l4,,,4,,7r4,4l47,11r4,l54,7r,-3l51,,8,xe" fillcolor="black" stroked="f">
                <v:fill color2="black"/>
                <v:path arrowok="t"/>
              </v:shape>
              <v:shape id="_x0000_s1659" style="position:absolute;left:6823;top:7899;width:54;height:11" coordsize="54,11" path="m7,l3,,,4,,7r3,4l46,11r4,l54,7r,-3l50,,7,xe" fillcolor="black" stroked="f">
                <v:fill color2="black"/>
                <v:path arrowok="t"/>
              </v:shape>
              <v:shape id="_x0000_s1660" style="position:absolute;left:6898;top:7899;width:54;height:11" coordsize="54,11" path="m7,l4,,,4,,7r4,4l47,11r3,l54,7r,-3l50,,7,xe" fillcolor="black" stroked="f">
                <v:fill color2="black"/>
                <v:path arrowok="t"/>
              </v:shape>
              <v:shape id="_x0000_s1661" style="position:absolute;left:6974;top:7899;width:53;height:11" coordsize="53,11" path="m7,l3,,,4,,7r3,4l46,11r4,l53,7r,-3l50,,7,xe" fillcolor="black" stroked="f">
                <v:fill color2="black"/>
                <v:path arrowok="t"/>
              </v:shape>
              <v:shape id="_x0000_s1662" style="position:absolute;left:7049;top:7899;width:54;height:11" coordsize="54,11" path="m7,l4,,,4,,7r4,4l47,11r3,l54,7r,-3l50,,7,xe" fillcolor="black" stroked="f">
                <v:fill color2="black"/>
                <v:path arrowok="t"/>
              </v:shape>
              <v:shape id="_x0000_s1663" style="position:absolute;left:7124;top:7899;width:54;height:11" coordsize="54,11" path="m8,l4,,,4,,7r4,4l47,11r4,l54,7r,-3l51,,8,xe" fillcolor="black" stroked="f">
                <v:fill color2="black"/>
                <v:path arrowok="t"/>
              </v:shape>
              <v:shape id="_x0000_s1664" style="position:absolute;left:7200;top:7899;width:54;height:11" coordsize="54,11" path="m7,l3,,,4,,7r3,4l47,11r3,l54,7r,-3l50,,7,xe" fillcolor="black" stroked="f">
                <v:fill color2="black"/>
                <v:path arrowok="t"/>
              </v:shape>
              <v:shape id="_x0000_s1665" style="position:absolute;left:7275;top:7899;width:54;height:11" coordsize="54,11" path="m8,l4,,,4,,7r4,4l47,11r4,l54,7r,-3l51,,8,xe" fillcolor="black" stroked="f">
                <v:fill color2="black"/>
                <v:path arrowok="t"/>
              </v:shape>
              <v:shape id="_x0000_s1666" style="position:absolute;left:7351;top:7899;width:54;height:11" coordsize="54,11" path="m7,l3,,,4,,7r3,4l46,11r4,l54,7r,-3l50,,7,xe" fillcolor="black" stroked="f">
                <v:fill color2="black"/>
                <v:path arrowok="t"/>
              </v:shape>
              <v:shape id="_x0000_s1667" style="position:absolute;left:7426;top:7899;width:54;height:11" coordsize="54,11" path="m7,l4,,,4,,7r4,4l47,11r3,l54,7r,-3l50,,7,xe" fillcolor="black" stroked="f">
                <v:fill color2="black"/>
                <v:path arrowok="t"/>
              </v:shape>
              <v:shape id="_x0000_s1668" style="position:absolute;left:7502;top:7899;width:53;height:11" coordsize="53,11" path="m7,l3,,,4,,7r3,4l46,11r4,l53,7r,-3l50,,7,xe" fillcolor="black" stroked="f">
                <v:fill color2="black"/>
                <v:path arrowok="t"/>
              </v:shape>
              <v:shape id="_x0000_s1669" style="position:absolute;left:7577;top:7899;width:54;height:11" coordsize="54,11" path="m7,l4,,,4,,7r4,4l47,11r3,l54,7r,-3l50,,7,xe" fillcolor="black" stroked="f">
                <v:fill color2="black"/>
                <v:path arrowok="t"/>
              </v:shape>
              <v:shape id="_x0000_s1670" style="position:absolute;left:7652;top:7899;width:54;height:11" coordsize="54,11" path="m8,l4,,,4,,7r4,4l47,11r4,l54,7r,-3l51,,8,xe" fillcolor="black" stroked="f">
                <v:fill color2="black"/>
                <v:path arrowok="t"/>
              </v:shape>
              <v:shape id="_x0000_s1671" style="position:absolute;left:7728;top:7899;width:54;height:11" coordsize="54,11" path="m7,l3,,,4,,7r3,4l47,11r3,l54,7r,-3l50,,7,xe" fillcolor="black" stroked="f">
                <v:fill color2="black"/>
                <v:path arrowok="t"/>
              </v:shape>
              <v:shape id="_x0000_s1672" style="position:absolute;left:7803;top:7899;width:54;height:11" coordsize="54,11" path="m8,l4,,,4,,7r4,4l47,11r4,l54,7r,-3l51,,8,xe" fillcolor="black" stroked="f">
                <v:fill color2="black"/>
                <v:path arrowok="t"/>
              </v:shape>
              <v:shape id="_x0000_s1673" style="position:absolute;left:7879;top:7899;width:54;height:11" coordsize="54,11" path="m7,l3,,,4,,7r3,4l46,11r4,l54,7r,-3l50,,7,xe" fillcolor="black" stroked="f">
                <v:fill color2="black"/>
                <v:path arrowok="t"/>
              </v:shape>
              <v:shape id="_x0000_s1674" style="position:absolute;left:7954;top:7899;width:54;height:11" coordsize="54,11" path="m7,l4,,,4,,7r4,4l47,11r3,l54,7r,-3l50,,7,xe" fillcolor="black" stroked="f">
                <v:fill color2="black"/>
                <v:path arrowok="t"/>
              </v:shape>
              <v:shape id="_x0000_s1675" style="position:absolute;left:8030;top:7899;width:53;height:11" coordsize="53,11" path="m7,l3,,,4,,7r3,4l46,11r4,l53,7r,-3l50,,7,xe" fillcolor="black" stroked="f">
                <v:fill color2="black"/>
                <v:path arrowok="t"/>
              </v:shape>
              <v:shape id="_x0000_s1676" style="position:absolute;left:8105;top:7899;width:54;height:11" coordsize="54,11" path="m7,l4,,,4,,7r4,4l47,11r3,l54,7r,-3l50,,7,xe" fillcolor="black" stroked="f">
                <v:fill color2="black"/>
                <v:path arrowok="t"/>
              </v:shape>
              <v:shape id="_x0000_s1677" style="position:absolute;left:8180;top:7899;width:54;height:11" coordsize="54,11" path="m8,l4,,,4,,7r4,4l47,11r4,l54,7r,-3l51,,8,xe" fillcolor="black" stroked="f">
                <v:fill color2="black"/>
                <v:path arrowok="t"/>
              </v:shape>
              <v:shape id="_x0000_s1678" style="position:absolute;left:8256;top:7899;width:54;height:11" coordsize="54,11" path="m7,l3,,,4,,7r3,4l47,11r3,l54,7r,-3l50,,7,xe" fillcolor="black" stroked="f">
                <v:fill color2="black"/>
                <v:path arrowok="t"/>
              </v:shape>
              <v:shape id="_x0000_s1679" style="position:absolute;left:8331;top:7899;width:54;height:11" coordsize="54,11" path="m8,l4,,,4,,7r4,4l47,11r4,l54,7r,-3l51,,8,xe" fillcolor="black" stroked="f">
                <v:fill color2="black"/>
                <v:path arrowok="t"/>
              </v:shape>
              <v:shape id="_x0000_s1680" style="position:absolute;left:8407;top:7899;width:54;height:11" coordsize="54,11" path="m7,l3,,,4,,7r3,4l46,11r4,l54,7r,-3l50,,7,xe" fillcolor="black" stroked="f">
                <v:fill color2="black"/>
                <v:path arrowok="t"/>
              </v:shape>
              <v:shape id="_x0000_s1681" style="position:absolute;left:8482;top:7899;width:54;height:11" coordsize="54,11" path="m7,l4,,,4,,7r4,4l47,11r3,l54,7r,-3l50,,7,xe" fillcolor="black" stroked="f">
                <v:fill color2="black"/>
                <v:path arrowok="t"/>
              </v:shape>
              <v:shape id="_x0000_s1682" style="position:absolute;left:8558;top:7899;width:53;height:11" coordsize="53,11" path="m7,l3,,,4,,7r3,4l46,11r4,l53,7r,-3l50,,7,xe" fillcolor="black" stroked="f">
                <v:fill color2="black"/>
                <v:path arrowok="t"/>
              </v:shape>
              <v:shape id="_x0000_s1683" style="position:absolute;left:8633;top:7899;width:54;height:11" coordsize="54,11" path="m7,l4,,,4,,7r4,4l47,11r3,l54,7r,-3l50,,7,xe" fillcolor="black" stroked="f">
                <v:fill color2="black"/>
                <v:path arrowok="t"/>
              </v:shape>
              <v:shape id="_x0000_s1684" style="position:absolute;left:8708;top:7899;width:54;height:11" coordsize="54,11" path="m8,l4,,,4,,7r4,4l47,11r4,l54,7r,-3l51,,8,xe" fillcolor="black" stroked="f">
                <v:fill color2="black"/>
                <v:path arrowok="t"/>
              </v:shape>
              <v:shape id="_x0000_s1685" style="position:absolute;left:8784;top:7899;width:54;height:11" coordsize="54,11" path="m7,l3,,,4,,7r3,4l47,11r3,l54,7r,-3l50,,7,xe" fillcolor="black" stroked="f">
                <v:fill color2="black"/>
                <v:path arrowok="t"/>
              </v:shape>
              <v:shape id="_x0000_s1686" style="position:absolute;left:8859;top:7899;width:54;height:11" coordsize="54,11" path="m8,l4,,,4,,7r4,4l47,11r4,l54,7r,-3l51,,8,xe" fillcolor="black" stroked="f">
                <v:fill color2="black"/>
                <v:path arrowok="t"/>
              </v:shape>
              <v:shape id="_x0000_s1687" style="position:absolute;left:8935;top:7899;width:54;height:11" coordsize="54,11" path="m7,l3,,,4,,7r3,4l46,11r4,l54,7r,-3l50,,7,xe" fillcolor="black" stroked="f">
                <v:fill color2="black"/>
                <v:path arrowok="t"/>
              </v:shape>
              <v:shape id="_x0000_s1688" style="position:absolute;left:9010;top:7899;width:54;height:11" coordsize="54,11" path="m7,l4,,,4,,7r4,4l47,11r3,l54,7r,-3l50,,7,xe" fillcolor="black" stroked="f">
                <v:fill color2="black"/>
                <v:path arrowok="t"/>
              </v:shape>
              <v:shape id="_x0000_s1689" style="position:absolute;left:9086;top:7899;width:54;height:11" coordsize="54,11" path="m7,l3,,,4,,7r3,4l46,11r4,l54,7r,-3l50,,7,xe" fillcolor="black" stroked="f">
                <v:fill color2="black"/>
                <v:path arrowok="t"/>
              </v:shape>
              <v:shape id="_x0000_s1690" style="position:absolute;left:9161;top:7899;width:54;height:11" coordsize="54,11" path="m7,l4,,,4,,7r4,4l47,11r3,l54,7r,-3l50,,7,xe" fillcolor="black" stroked="f">
                <v:fill color2="black"/>
                <v:path arrowok="t"/>
              </v:shape>
              <v:shape id="_x0000_s1691" style="position:absolute;left:9236;top:7899;width:54;height:11" coordsize="54,11" path="m8,l4,,,4,,7r4,4l47,11r4,l54,7r,-3l51,,8,xe" fillcolor="black" stroked="f">
                <v:fill color2="black"/>
                <v:path arrowok="t"/>
              </v:shape>
              <v:shape id="_x0000_s1692" style="position:absolute;left:9312;top:7899;width:54;height:11" coordsize="54,11" path="m7,l4,,,4,,7r4,4l47,11r3,l54,7r,-3l50,,7,xe" fillcolor="black" stroked="f">
                <v:fill color2="black"/>
                <v:path arrowok="t"/>
              </v:shape>
              <v:shape id="_x0000_s1693" style="position:absolute;left:9387;top:7899;width:54;height:11" coordsize="54,11" path="m8,l4,,,4,,7r4,4l47,11r4,l54,7r,-3l51,,8,xe" fillcolor="black" stroked="f">
                <v:fill color2="black"/>
                <v:path arrowok="t"/>
              </v:shape>
              <v:shape id="_x0000_s1694" style="position:absolute;left:9463;top:7899;width:14;height:11" coordsize="14,11" path="m7,l3,,,4,,7r3,4l11,11r,-4l14,4r,l14,,7,xe" fillcolor="black" stroked="f">
                <v:fill color2="black"/>
                <v:path arrowok="t"/>
              </v:shape>
            </v:group>
            <v:group id="_x0000_s1695" style="position:absolute;left:3956;top:8989;width:5521;height:11" coordorigin="3956,8989" coordsize="5521,11">
              <v:shape id="_x0000_s1696" style="position:absolute;left:3956;top:8989;width:51;height:11" coordsize="51,11" path="m8,l4,,,4r,l4,11r40,l47,11,51,8r,-4l47,,8,xe" fillcolor="black" stroked="f">
                <v:fill color2="black"/>
                <v:path arrowok="t"/>
              </v:shape>
              <v:shape id="_x0000_s1697" style="position:absolute;left:4028;top:8989;width:54;height:11" coordsize="54,11" path="m7,l4,,,4,,8r4,3l47,11r4,l54,8r,-4l51,,7,xe" fillcolor="black" stroked="f">
                <v:fill color2="black"/>
                <v:path arrowok="t"/>
              </v:shape>
              <v:shape id="_x0000_s1698" style="position:absolute;left:4104;top:8989;width:54;height:11" coordsize="54,11" path="m7,l3,,,4,,8r3,3l46,11r4,l54,8r,-4l50,,7,xe" fillcolor="black" stroked="f">
                <v:fill color2="black"/>
                <v:path arrowok="t"/>
              </v:shape>
              <v:shape id="_x0000_s1699" style="position:absolute;left:4179;top:8989;width:54;height:11" coordsize="54,11" path="m7,l4,,,4,,8r4,3l47,11r3,l54,8r,-4l50,,7,xe" fillcolor="black" stroked="f">
                <v:fill color2="black"/>
                <v:path arrowok="t"/>
              </v:shape>
              <v:shape id="_x0000_s1700" style="position:absolute;left:4255;top:8989;width:53;height:11" coordsize="53,11" path="m7,l3,,,4,,8r3,3l46,11r4,l53,8r,-4l50,,7,xe" fillcolor="black" stroked="f">
                <v:fill color2="black"/>
                <v:path arrowok="t"/>
              </v:shape>
              <v:shape id="_x0000_s1701" style="position:absolute;left:4330;top:8989;width:54;height:11" coordsize="54,11" path="m7,l4,,,4,,8r4,3l47,11r3,l54,8r,-4l50,,7,xe" fillcolor="black" stroked="f">
                <v:fill color2="black"/>
                <v:path arrowok="t"/>
              </v:shape>
              <v:shape id="_x0000_s1702" style="position:absolute;left:4405;top:8989;width:54;height:11" coordsize="54,11" path="m8,l4,,,4,,8r4,3l47,11r4,l54,8r,-4l51,,8,xe" fillcolor="black" stroked="f">
                <v:fill color2="black"/>
                <v:path arrowok="t"/>
              </v:shape>
              <v:shape id="_x0000_s1703" style="position:absolute;left:4481;top:8989;width:54;height:11" coordsize="54,11" path="m7,l3,,,4,,8r3,3l47,11r3,l54,8r,-4l50,,7,xe" fillcolor="black" stroked="f">
                <v:fill color2="black"/>
                <v:path arrowok="t"/>
              </v:shape>
              <v:shape id="_x0000_s1704" style="position:absolute;left:4556;top:8989;width:54;height:11" coordsize="54,11" path="m7,l4,,,4,,8r4,3l47,11r4,l54,8r,-4l51,,7,xe" fillcolor="black" stroked="f">
                <v:fill color2="black"/>
                <v:path arrowok="t"/>
              </v:shape>
              <v:shape id="_x0000_s1705" style="position:absolute;left:4632;top:8989;width:54;height:11" coordsize="54,11" path="m7,l3,,,4,,8r3,3l46,11r4,l54,8r,-4l50,,7,xe" fillcolor="black" stroked="f">
                <v:fill color2="black"/>
                <v:path arrowok="t"/>
              </v:shape>
              <v:shape id="_x0000_s1706" style="position:absolute;left:4707;top:8989;width:54;height:11" coordsize="54,11" path="m7,l4,,,4,,8r4,3l47,11r3,l54,8r,-4l50,,7,xe" fillcolor="black" stroked="f">
                <v:fill color2="black"/>
                <v:path arrowok="t"/>
              </v:shape>
              <v:shape id="_x0000_s1707" style="position:absolute;left:4783;top:8989;width:53;height:11" coordsize="53,11" path="m7,l3,,,4,,8r3,3l46,11r4,l53,8r,-4l50,,7,xe" fillcolor="black" stroked="f">
                <v:fill color2="black"/>
                <v:path arrowok="t"/>
              </v:shape>
              <v:shape id="_x0000_s1708" style="position:absolute;left:4858;top:8989;width:54;height:11" coordsize="54,11" path="m7,l4,,,4,,8r4,3l47,11r3,l54,8r,-4l50,,7,xe" fillcolor="black" stroked="f">
                <v:fill color2="black"/>
                <v:path arrowok="t"/>
              </v:shape>
              <v:shape id="_x0000_s1709" style="position:absolute;left:4933;top:8989;width:54;height:11" coordsize="54,11" path="m8,l4,,,4,,8r4,3l47,11r4,l54,8r,-4l51,,8,xe" fillcolor="black" stroked="f">
                <v:fill color2="black"/>
                <v:path arrowok="t"/>
              </v:shape>
              <v:shape id="_x0000_s1710" style="position:absolute;left:5009;top:8989;width:54;height:11" coordsize="54,11" path="m7,l3,,,4,,8r3,3l47,11r3,l54,8r,-4l50,,7,xe" fillcolor="black" stroked="f">
                <v:fill color2="black"/>
                <v:path arrowok="t"/>
              </v:shape>
              <v:shape id="_x0000_s1711" style="position:absolute;left:5084;top:8989;width:54;height:11" coordsize="54,11" path="m7,l4,,,4,,8r4,3l47,11r4,l54,8r,-4l51,,7,xe" fillcolor="black" stroked="f">
                <v:fill color2="black"/>
                <v:path arrowok="t"/>
              </v:shape>
              <v:shape id="_x0000_s1712" style="position:absolute;left:5160;top:8989;width:54;height:11" coordsize="54,11" path="m7,l3,,,4,,8r3,3l46,11r4,l54,8r,-4l50,,7,xe" fillcolor="black" stroked="f">
                <v:fill color2="black"/>
                <v:path arrowok="t"/>
              </v:shape>
              <v:shape id="_x0000_s1713" style="position:absolute;left:5235;top:8989;width:54;height:11" coordsize="54,11" path="m7,l4,,,4,,8r4,3l47,11r3,l54,8r,-4l50,,7,xe" fillcolor="black" stroked="f">
                <v:fill color2="black"/>
                <v:path arrowok="t"/>
              </v:shape>
              <v:shape id="_x0000_s1714" style="position:absolute;left:5311;top:8989;width:53;height:11" coordsize="53,11" path="m7,l3,,,4,,8r3,3l46,11r4,l53,8r,-4l50,,7,xe" fillcolor="black" stroked="f">
                <v:fill color2="black"/>
                <v:path arrowok="t"/>
              </v:shape>
              <v:shape id="_x0000_s1715" style="position:absolute;left:5386;top:8989;width:54;height:11" coordsize="54,11" path="m7,l4,,,4,,8r4,3l47,11r3,l54,8r,-4l50,,7,xe" fillcolor="black" stroked="f">
                <v:fill color2="black"/>
                <v:path arrowok="t"/>
              </v:shape>
              <v:shape id="_x0000_s1716" style="position:absolute;left:5461;top:8989;width:54;height:11" coordsize="54,11" path="m8,l4,,,4,,8r4,3l47,11r4,l54,8r,-4l51,,8,xe" fillcolor="black" stroked="f">
                <v:fill color2="black"/>
                <v:path arrowok="t"/>
              </v:shape>
              <v:shape id="_x0000_s1717" style="position:absolute;left:5537;top:8989;width:54;height:11" coordsize="54,11" path="m7,l3,,,4,,8r3,3l47,11r3,l54,8r,-4l50,,7,xe" fillcolor="black" stroked="f">
                <v:fill color2="black"/>
                <v:path arrowok="t"/>
              </v:shape>
              <v:shape id="_x0000_s1718" style="position:absolute;left:5612;top:8989;width:54;height:11" coordsize="54,11" path="m7,l4,,,4,,8r4,3l47,11r4,l54,8r,-4l51,,7,xe" fillcolor="black" stroked="f">
                <v:fill color2="black"/>
                <v:path arrowok="t"/>
              </v:shape>
              <v:shape id="_x0000_s1719" style="position:absolute;left:5688;top:8989;width:54;height:11" coordsize="54,11" path="m7,l3,,,4,,8r3,3l46,11r4,l54,8r,-4l50,,7,xe" fillcolor="black" stroked="f">
                <v:fill color2="black"/>
                <v:path arrowok="t"/>
              </v:shape>
              <v:shape id="_x0000_s1720" style="position:absolute;left:5763;top:8989;width:54;height:11" coordsize="54,11" path="m7,l4,,,4,,8r4,3l47,11r3,l54,8r,-4l50,,7,xe" fillcolor="black" stroked="f">
                <v:fill color2="black"/>
                <v:path arrowok="t"/>
              </v:shape>
              <v:shape id="_x0000_s1721" style="position:absolute;left:5839;top:8989;width:53;height:11" coordsize="53,11" path="m7,l3,,,4,,8r3,3l46,11r4,l53,8r,-4l50,,7,xe" fillcolor="black" stroked="f">
                <v:fill color2="black"/>
                <v:path arrowok="t"/>
              </v:shape>
              <v:shape id="_x0000_s1722" style="position:absolute;left:5914;top:8989;width:54;height:11" coordsize="54,11" path="m7,l4,,,4,,8r4,3l47,11r3,l54,8r,-4l50,,7,xe" fillcolor="black" stroked="f">
                <v:fill color2="black"/>
                <v:path arrowok="t"/>
              </v:shape>
              <v:shape id="_x0000_s1723" style="position:absolute;left:5989;top:8989;width:54;height:11" coordsize="54,11" path="m8,l4,,,4,,8r4,3l47,11r4,l54,8r,-4l51,,8,xe" fillcolor="black" stroked="f">
                <v:fill color2="black"/>
                <v:path arrowok="t"/>
              </v:shape>
              <v:shape id="_x0000_s1724" style="position:absolute;left:6065;top:8989;width:54;height:11" coordsize="54,11" path="m7,l3,,,4,,8r3,3l47,11r3,l54,8r,-4l50,,7,xe" fillcolor="black" stroked="f">
                <v:fill color2="black"/>
                <v:path arrowok="t"/>
              </v:shape>
              <v:shape id="_x0000_s1725" style="position:absolute;left:6140;top:8989;width:54;height:11" coordsize="54,11" path="m7,l4,,,4,,8r4,3l47,11r4,l54,8r,-4l51,,7,xe" fillcolor="black" stroked="f">
                <v:fill color2="black"/>
                <v:path arrowok="t"/>
              </v:shape>
              <v:shape id="_x0000_s1726" style="position:absolute;left:6216;top:8989;width:54;height:11" coordsize="54,11" path="m7,l3,,,4,,8r3,3l46,11r4,l54,8r,-4l50,,7,xe" fillcolor="black" stroked="f">
                <v:fill color2="black"/>
                <v:path arrowok="t"/>
              </v:shape>
              <v:shape id="_x0000_s1727" style="position:absolute;left:6291;top:8989;width:54;height:11" coordsize="54,11" path="m7,l4,,,4,,8r4,3l47,11r3,l54,8r,-4l50,,7,xe" fillcolor="black" stroked="f">
                <v:fill color2="black"/>
                <v:path arrowok="t"/>
              </v:shape>
              <v:shape id="_x0000_s1728" style="position:absolute;left:6367;top:8989;width:53;height:11" coordsize="53,11" path="m7,l3,,,4,,8r3,3l46,11r4,l53,8r,-4l50,,7,xe" fillcolor="black" stroked="f">
                <v:fill color2="black"/>
                <v:path arrowok="t"/>
              </v:shape>
              <v:shape id="_x0000_s1729" style="position:absolute;left:6442;top:8989;width:54;height:11" coordsize="54,11" path="m7,l4,,,4,,8r4,3l47,11r3,l54,8r,-4l50,,7,xe" fillcolor="black" stroked="f">
                <v:fill color2="black"/>
                <v:path arrowok="t"/>
              </v:shape>
              <v:shape id="_x0000_s1730" style="position:absolute;left:6517;top:8989;width:54;height:11" coordsize="54,11" path="m8,l4,,,4,,8r4,3l47,11r4,l54,8r,-4l51,,8,xe" fillcolor="black" stroked="f">
                <v:fill color2="black"/>
                <v:path arrowok="t"/>
              </v:shape>
              <v:shape id="_x0000_s1731" style="position:absolute;left:6593;top:8989;width:54;height:11" coordsize="54,11" path="m7,l3,,,4,,8r3,3l47,11r3,l54,8r,-4l50,,7,xe" fillcolor="black" stroked="f">
                <v:fill color2="black"/>
                <v:path arrowok="t"/>
              </v:shape>
              <v:shape id="_x0000_s1732" style="position:absolute;left:6668;top:8989;width:54;height:11" coordsize="54,11" path="m7,l4,,,4,,8r4,3l47,11r4,l54,8r,-4l51,,7,xe" fillcolor="black" stroked="f">
                <v:fill color2="black"/>
                <v:path arrowok="t"/>
              </v:shape>
              <v:shape id="_x0000_s1733" style="position:absolute;left:6744;top:8989;width:54;height:11" coordsize="54,11" path="m7,l3,,,4,,8r3,3l46,11r4,l54,8r,-4l50,,7,xe" fillcolor="black" stroked="f">
                <v:fill color2="black"/>
                <v:path arrowok="t"/>
              </v:shape>
              <v:shape id="_x0000_s1734" style="position:absolute;left:6819;top:8989;width:54;height:11" coordsize="54,11" path="m7,l4,,,4,,8r4,3l47,11r3,l54,8r,-4l50,,7,xe" fillcolor="black" stroked="f">
                <v:fill color2="black"/>
                <v:path arrowok="t"/>
              </v:shape>
              <v:shape id="_x0000_s1735" style="position:absolute;left:6895;top:8989;width:53;height:11" coordsize="53,11" path="m7,l3,,,4,,8r3,3l46,11r4,l53,8r,-4l50,,7,xe" fillcolor="black" stroked="f">
                <v:fill color2="black"/>
                <v:path arrowok="t"/>
              </v:shape>
              <v:shape id="_x0000_s1736" style="position:absolute;left:6970;top:8989;width:54;height:11" coordsize="54,11" path="m7,l4,,,4,,8r4,3l47,11r3,l54,8r,-4l50,,7,xe" fillcolor="black" stroked="f">
                <v:fill color2="black"/>
                <v:path arrowok="t"/>
              </v:shape>
              <v:shape id="_x0000_s1737" style="position:absolute;left:7045;top:8989;width:54;height:11" coordsize="54,11" path="m8,l4,,,4,,8r4,3l47,11r4,l54,8r,-4l51,,8,xe" fillcolor="black" stroked="f">
                <v:fill color2="black"/>
                <v:path arrowok="t"/>
              </v:shape>
              <v:shape id="_x0000_s1738" style="position:absolute;left:7121;top:8989;width:54;height:11" coordsize="54,11" path="m7,l3,,,4,,8r3,3l47,11r3,l54,8r,-4l50,,7,xe" fillcolor="black" stroked="f">
                <v:fill color2="black"/>
                <v:path arrowok="t"/>
              </v:shape>
              <v:shape id="_x0000_s1739" style="position:absolute;left:7196;top:8989;width:54;height:11" coordsize="54,11" path="m7,l4,,,4,,8r4,3l47,11r4,l54,8r,-4l51,,7,xe" fillcolor="black" stroked="f">
                <v:fill color2="black"/>
                <v:path arrowok="t"/>
              </v:shape>
              <v:shape id="_x0000_s1740" style="position:absolute;left:7272;top:8989;width:54;height:11" coordsize="54,11" path="m7,l3,,,4,,8r3,3l46,11r4,l54,8r,-4l50,,7,xe" fillcolor="black" stroked="f">
                <v:fill color2="black"/>
                <v:path arrowok="t"/>
              </v:shape>
              <v:shape id="_x0000_s1741" style="position:absolute;left:7347;top:8989;width:54;height:11" coordsize="54,11" path="m7,l4,,,4,,8r4,3l47,11r3,l54,8r,-4l50,,7,xe" fillcolor="black" stroked="f">
                <v:fill color2="black"/>
                <v:path arrowok="t"/>
              </v:shape>
              <v:shape id="_x0000_s1742" style="position:absolute;left:7423;top:8989;width:53;height:11" coordsize="53,11" path="m7,l3,,,4,,8r3,3l46,11r4,l53,8r,-4l50,,7,xe" fillcolor="black" stroked="f">
                <v:fill color2="black"/>
                <v:path arrowok="t"/>
              </v:shape>
              <v:shape id="_x0000_s1743" style="position:absolute;left:7498;top:8989;width:54;height:11" coordsize="54,11" path="m7,l4,,,4,,8r4,3l47,11r3,l54,8r,-4l50,,7,xe" fillcolor="black" stroked="f">
                <v:fill color2="black"/>
                <v:path arrowok="t"/>
              </v:shape>
              <v:shape id="_x0000_s1744" style="position:absolute;left:7573;top:8989;width:54;height:11" coordsize="54,11" path="m8,l4,,,4,,8r4,3l47,11r4,l54,8r,-4l51,,8,xe" fillcolor="black" stroked="f">
                <v:fill color2="black"/>
                <v:path arrowok="t"/>
              </v:shape>
              <v:shape id="_x0000_s1745" style="position:absolute;left:7649;top:8989;width:54;height:11" coordsize="54,11" path="m7,l3,,,4,,8r3,3l47,11r3,l54,8r,-4l50,,7,xe" fillcolor="black" stroked="f">
                <v:fill color2="black"/>
                <v:path arrowok="t"/>
              </v:shape>
              <v:shape id="_x0000_s1746" style="position:absolute;left:7724;top:8989;width:54;height:11" coordsize="54,11" path="m7,l4,,,4,,8r4,3l47,11r4,l54,8r,-4l51,,7,xe" fillcolor="black" stroked="f">
                <v:fill color2="black"/>
                <v:path arrowok="t"/>
              </v:shape>
              <v:shape id="_x0000_s1747" style="position:absolute;left:7800;top:8989;width:54;height:11" coordsize="54,11" path="m7,l3,,,4,,8r3,3l46,11r4,l54,8r,-4l50,,7,xe" fillcolor="black" stroked="f">
                <v:fill color2="black"/>
                <v:path arrowok="t"/>
              </v:shape>
              <v:shape id="_x0000_s1748" style="position:absolute;left:7875;top:8989;width:54;height:11" coordsize="54,11" path="m7,l4,,,4,,8r4,3l47,11r3,l54,8r,-4l50,,7,xe" fillcolor="black" stroked="f">
                <v:fill color2="black"/>
                <v:path arrowok="t"/>
              </v:shape>
              <v:shape id="_x0000_s1749" style="position:absolute;left:7951;top:8989;width:53;height:11" coordsize="53,11" path="m7,l3,,,4,,8r3,3l46,11r4,l53,8r,-4l50,,7,xe" fillcolor="black" stroked="f">
                <v:fill color2="black"/>
                <v:path arrowok="t"/>
              </v:shape>
              <v:shape id="_x0000_s1750" style="position:absolute;left:8026;top:8989;width:54;height:11" coordsize="54,11" path="m7,l4,,,4,,8r4,3l47,11r3,l54,8r,-4l50,,7,xe" fillcolor="black" stroked="f">
                <v:fill color2="black"/>
                <v:path arrowok="t"/>
              </v:shape>
              <v:shape id="_x0000_s1751" style="position:absolute;left:8101;top:8989;width:54;height:11" coordsize="54,11" path="m8,l4,,,4,,8r4,3l47,11r4,l54,8r,-4l51,,8,xe" fillcolor="black" stroked="f">
                <v:fill color2="black"/>
                <v:path arrowok="t"/>
              </v:shape>
              <v:shape id="_x0000_s1752" style="position:absolute;left:8177;top:8989;width:54;height:11" coordsize="54,11" path="m7,l3,,,4,,8r3,3l47,11r3,l54,8r,-4l50,,7,xe" fillcolor="black" stroked="f">
                <v:fill color2="black"/>
                <v:path arrowok="t"/>
              </v:shape>
              <v:shape id="_x0000_s1753" style="position:absolute;left:8252;top:8989;width:54;height:11" coordsize="54,11" path="m7,l4,,,4,,8r4,3l47,11r4,l54,8r,-4l51,,7,xe" fillcolor="black" stroked="f">
                <v:fill color2="black"/>
                <v:path arrowok="t"/>
              </v:shape>
              <v:shape id="_x0000_s1754" style="position:absolute;left:8328;top:8989;width:54;height:11" coordsize="54,11" path="m7,l3,,,4,,8r3,3l46,11r4,l54,8r,-4l50,,7,xe" fillcolor="black" stroked="f">
                <v:fill color2="black"/>
                <v:path arrowok="t"/>
              </v:shape>
              <v:shape id="_x0000_s1755" style="position:absolute;left:8403;top:8989;width:54;height:11" coordsize="54,11" path="m7,l4,,,4,,8r4,3l47,11r3,l54,8r,-4l50,,7,xe" fillcolor="black" stroked="f">
                <v:fill color2="black"/>
                <v:path arrowok="t"/>
              </v:shape>
              <v:shape id="_x0000_s1756" style="position:absolute;left:8479;top:8989;width:53;height:11" coordsize="53,11" path="m7,l3,,,4,,8r3,3l46,11r4,l53,8r,-4l50,,7,xe" fillcolor="black" stroked="f">
                <v:fill color2="black"/>
                <v:path arrowok="t"/>
              </v:shape>
              <v:shape id="_x0000_s1757" style="position:absolute;left:8554;top:8989;width:54;height:11" coordsize="54,11" path="m7,l4,,,4,,8r4,3l47,11r3,l54,8r,-4l50,,7,xe" fillcolor="black" stroked="f">
                <v:fill color2="black"/>
                <v:path arrowok="t"/>
              </v:shape>
              <v:shape id="_x0000_s1758" style="position:absolute;left:8629;top:8989;width:54;height:11" coordsize="54,11" path="m8,l4,,,4,,8r4,3l47,11r4,l54,8r,-4l51,,8,xe" fillcolor="black" stroked="f">
                <v:fill color2="black"/>
                <v:path arrowok="t"/>
              </v:shape>
              <v:shape id="_x0000_s1759" style="position:absolute;left:8705;top:8989;width:54;height:11" coordsize="54,11" path="m7,l3,,,4,,8r3,3l47,11r3,l54,8r,-4l50,,7,xe" fillcolor="black" stroked="f">
                <v:fill color2="black"/>
                <v:path arrowok="t"/>
              </v:shape>
              <v:shape id="_x0000_s1760" style="position:absolute;left:8780;top:8989;width:54;height:11" coordsize="54,11" path="m7,l4,,,4,,8r4,3l47,11r4,l54,8r,-4l51,,7,xe" fillcolor="black" stroked="f">
                <v:fill color2="black"/>
                <v:path arrowok="t"/>
              </v:shape>
              <v:shape id="_x0000_s1761" style="position:absolute;left:8856;top:8989;width:54;height:11" coordsize="54,11" path="m7,l3,,,4,,8r3,3l46,11r4,l54,8r,-4l50,,7,xe" fillcolor="black" stroked="f">
                <v:fill color2="black"/>
                <v:path arrowok="t"/>
              </v:shape>
              <v:shape id="_x0000_s1762" style="position:absolute;left:8931;top:8989;width:54;height:11" coordsize="54,11" path="m7,l4,,,4,,8r4,3l47,11r3,l54,8r,-4l50,,7,xe" fillcolor="black" stroked="f">
                <v:fill color2="black"/>
                <v:path arrowok="t"/>
              </v:shape>
              <v:shape id="_x0000_s1763" style="position:absolute;left:9007;top:8989;width:53;height:11" coordsize="53,11" path="m7,l3,,,4,,8r3,3l46,11r4,l53,8r,-4l50,,7,xe" fillcolor="black" stroked="f">
                <v:fill color2="black"/>
                <v:path arrowok="t"/>
              </v:shape>
              <v:shape id="_x0000_s1764" style="position:absolute;left:9082;top:8989;width:54;height:11" coordsize="54,11" path="m7,l4,,,4,,8r4,3l47,11r3,l54,8r,-4l50,,7,xe" fillcolor="black" stroked="f">
                <v:fill color2="black"/>
                <v:path arrowok="t"/>
              </v:shape>
              <v:shape id="_x0000_s1765" style="position:absolute;left:9157;top:8989;width:54;height:11" coordsize="54,11" path="m8,l4,,,4,,8r4,3l47,11r4,l54,8r,-4l51,,8,xe" fillcolor="black" stroked="f">
                <v:fill color2="black"/>
                <v:path arrowok="t"/>
              </v:shape>
              <v:shape id="_x0000_s1766" style="position:absolute;left:9233;top:8989;width:54;height:11" coordsize="54,11" path="m7,l3,,,4,,8r3,3l47,11r3,l54,8r,-4l50,,7,xe" fillcolor="black" stroked="f">
                <v:fill color2="black"/>
                <v:path arrowok="t"/>
              </v:shape>
              <v:shape id="_x0000_s1767" style="position:absolute;left:9308;top:8989;width:54;height:11" coordsize="54,11" path="m8,l4,,,4,,8r4,3l47,11r4,l54,8r,-4l51,,8,xe" fillcolor="black" stroked="f">
                <v:fill color2="black"/>
                <v:path arrowok="t"/>
              </v:shape>
              <v:shape id="_x0000_s1768" style="position:absolute;left:9384;top:8989;width:54;height:11" coordsize="54,11" path="m7,l3,,,4,,8r3,3l46,11r4,l54,8r,-4l50,,7,xe" fillcolor="black" stroked="f">
                <v:fill color2="black"/>
                <v:path arrowok="t"/>
              </v:shape>
              <v:shape id="_x0000_s1769" style="position:absolute;left:9459;top:8989;width:18;height:11" coordsize="18,11" path="m7,l4,,,4,,8r4,3l15,11r,-3l18,4r,l18,,7,xe" fillcolor="black" stroked="f">
                <v:fill color2="black"/>
                <v:path arrowok="t"/>
              </v:shape>
            </v:group>
            <v:group id="_x0000_s1770" style="position:absolute;left:7164;top:7257;width:11;height:2856" coordorigin="7164,7257" coordsize="11,2856">
              <v:shape id="_x0000_s1771" style="position:absolute;left:7164;top:7257;width:11;height:52" coordsize="11,52" path="m11,8l7,4,4,r,l,4,,45r,3l4,52r3,l11,48,11,8xe" fillcolor="black" stroked="f">
                <v:fill color2="black"/>
                <v:path arrowok="t"/>
              </v:shape>
              <v:shape id="_x0000_s1772" style="position:absolute;left:7164;top:7331;width:11;height:56" coordsize="11,56" path="m11,8r,-4l7,,4,,,4,,49r,3l4,56r3,l11,52,11,8xe" fillcolor="black" stroked="f">
                <v:fill color2="black"/>
                <v:path arrowok="t"/>
              </v:shape>
              <v:shape id="_x0000_s1773" style="position:absolute;left:7164;top:7409;width:11;height:56" coordsize="11,56" path="m11,8r,-4l7,,4,,,4,,48r,4l4,56r3,l11,52,11,8xe" fillcolor="black" stroked="f">
                <v:fill color2="black"/>
                <v:path arrowok="t"/>
              </v:shape>
              <v:shape id="_x0000_s1774" style="position:absolute;left:7164;top:7487;width:11;height:56" coordsize="11,56" path="m11,8r,-4l7,,4,,,4,,48r,4l4,56r3,l11,52,11,8xe" fillcolor="black" stroked="f">
                <v:fill color2="black"/>
                <v:path arrowok="t"/>
              </v:shape>
              <v:shape id="_x0000_s1775" style="position:absolute;left:7164;top:7565;width:11;height:56" coordsize="11,56" path="m11,7r,-3l7,,4,,,4,,48r,4l4,56r3,l11,52,11,7xe" fillcolor="black" stroked="f">
                <v:fill color2="black"/>
                <v:path arrowok="t"/>
              </v:shape>
              <v:shape id="_x0000_s1776" style="position:absolute;left:7164;top:7643;width:11;height:56" coordsize="11,56" path="m11,7r,-3l7,,4,,,4,,48r,4l4,56r3,l11,52,11,7xe" fillcolor="black" stroked="f">
                <v:fill color2="black"/>
                <v:path arrowok="t"/>
              </v:shape>
              <v:shape id="_x0000_s1777" style="position:absolute;left:7164;top:7721;width:11;height:55" coordsize="11,55" path="m11,7r,-3l7,,4,,,4,,48r,4l4,55r3,l11,52,11,7xe" fillcolor="black" stroked="f">
                <v:fill color2="black"/>
                <v:path arrowok="t"/>
              </v:shape>
              <v:shape id="_x0000_s1778" style="position:absolute;left:7164;top:7799;width:11;height:55" coordsize="11,55" path="m11,7r,-4l7,,4,,,3,,48r,4l4,55r3,l11,52,11,7xe" fillcolor="black" stroked="f">
                <v:fill color2="black"/>
                <v:path arrowok="t"/>
              </v:shape>
              <v:shape id="_x0000_s1779" style="position:absolute;left:7164;top:7877;width:11;height:55" coordsize="11,55" path="m11,7r,-4l7,,4,,,3,,48r,3l4,55r3,l11,51,11,7xe" fillcolor="black" stroked="f">
                <v:fill color2="black"/>
                <v:path arrowok="t"/>
              </v:shape>
              <v:shape id="_x0000_s1780" style="position:absolute;left:7164;top:7954;width:11;height:56" coordsize="11,56" path="m11,8r,-4l7,,4,,,4,,49r,3l4,56r3,l11,52,11,8xe" fillcolor="black" stroked="f">
                <v:fill color2="black"/>
                <v:path arrowok="t"/>
              </v:shape>
              <v:shape id="_x0000_s1781" style="position:absolute;left:7164;top:8032;width:11;height:56" coordsize="11,56" path="m11,8r,-4l7,,4,,,4,,49r,3l4,56r3,l11,52,11,8xe" fillcolor="black" stroked="f">
                <v:fill color2="black"/>
                <v:path arrowok="t"/>
              </v:shape>
              <v:shape id="_x0000_s1782" style="position:absolute;left:7164;top:8110;width:11;height:56" coordsize="11,56" path="m11,8r,-4l7,,4,,,4,,48r,4l4,56r3,l11,52,11,8xe" fillcolor="black" stroked="f">
                <v:fill color2="black"/>
                <v:path arrowok="t"/>
              </v:shape>
              <v:shape id="_x0000_s1783" style="position:absolute;left:7164;top:8188;width:11;height:56" coordsize="11,56" path="m11,8r,-4l7,,4,,,4,,48r,4l4,56r3,l11,52,11,8xe" fillcolor="black" stroked="f">
                <v:fill color2="black"/>
                <v:path arrowok="t"/>
              </v:shape>
              <v:shape id="_x0000_s1784" style="position:absolute;left:7164;top:8266;width:11;height:56" coordsize="11,56" path="m11,7r,-3l7,,4,,,4,,48r,4l4,56r3,l11,52,11,7xe" fillcolor="black" stroked="f">
                <v:fill color2="black"/>
                <v:path arrowok="t"/>
              </v:shape>
              <v:shape id="_x0000_s1785" style="position:absolute;left:7164;top:8344;width:11;height:56" coordsize="11,56" path="m11,7r,-3l7,,4,,,4,,48r,4l4,56r3,l11,52,11,7xe" fillcolor="black" stroked="f">
                <v:fill color2="black"/>
                <v:path arrowok="t"/>
              </v:shape>
              <v:shape id="_x0000_s1786" style="position:absolute;left:7164;top:8422;width:11;height:55" coordsize="11,55" path="m11,7r,-4l7,,4,,,3,,48r,4l4,55r3,l11,52,11,7xe" fillcolor="black" stroked="f">
                <v:fill color2="black"/>
                <v:path arrowok="t"/>
              </v:shape>
              <v:shape id="_x0000_s1787" style="position:absolute;left:7164;top:8500;width:11;height:55" coordsize="11,55" path="m11,7r,-4l7,,4,,,3,,48r,4l4,55r3,l11,52,11,7xe" fillcolor="black" stroked="f">
                <v:fill color2="black"/>
                <v:path arrowok="t"/>
              </v:shape>
              <v:shape id="_x0000_s1788" style="position:absolute;left:7164;top:8578;width:11;height:55" coordsize="11,55" path="m11,7r,-4l7,,4,,,3,,48r,3l4,55r3,l11,51,11,7xe" fillcolor="black" stroked="f">
                <v:fill color2="black"/>
                <v:path arrowok="t"/>
              </v:shape>
              <v:shape id="_x0000_s1789" style="position:absolute;left:7164;top:8655;width:11;height:56" coordsize="11,56" path="m11,8r,-4l7,,4,,,4,,49r,3l4,56r3,l11,52,11,8xe" fillcolor="black" stroked="f">
                <v:fill color2="black"/>
                <v:path arrowok="t"/>
              </v:shape>
              <v:shape id="_x0000_s1790" style="position:absolute;left:7164;top:8733;width:11;height:56" coordsize="11,56" path="m11,8r,-4l7,,4,,,4,,49r,3l4,56r3,l11,52,11,8xe" fillcolor="black" stroked="f">
                <v:fill color2="black"/>
                <v:path arrowok="t"/>
              </v:shape>
              <v:shape id="_x0000_s1791" style="position:absolute;left:7164;top:8811;width:11;height:56" coordsize="11,56" path="m11,8r,-4l7,,4,,,4,,48r,4l4,56r3,l11,52,11,8xe" fillcolor="black" stroked="f">
                <v:fill color2="black"/>
                <v:path arrowok="t"/>
              </v:shape>
              <v:shape id="_x0000_s1792" style="position:absolute;left:7164;top:8889;width:11;height:56" coordsize="11,56" path="m11,7r,-3l7,,4,,,4,,48r,4l4,56r3,l11,52,11,7xe" fillcolor="black" stroked="f">
                <v:fill color2="black"/>
                <v:path arrowok="t"/>
              </v:shape>
              <v:shape id="_x0000_s1793" style="position:absolute;left:7164;top:8967;width:11;height:56" coordsize="11,56" path="m11,7r,-3l7,,4,,,4,,48r,4l4,56r3,l11,52,11,7xe" fillcolor="black" stroked="f">
                <v:fill color2="black"/>
                <v:path arrowok="t"/>
              </v:shape>
              <v:shape id="_x0000_s1794" style="position:absolute;left:7164;top:9045;width:11;height:55" coordsize="11,55" path="m11,7r,-3l7,,4,,,4,,48r,4l4,55r3,l11,52,11,7xe" fillcolor="black" stroked="f">
                <v:fill color2="black"/>
                <v:path arrowok="t"/>
              </v:shape>
              <v:shape id="_x0000_s1795" style="position:absolute;left:7164;top:9123;width:11;height:55" coordsize="11,55" path="m11,7r,-4l7,,4,,,3,,48r,4l4,55r3,l11,52,11,7xe" fillcolor="black" stroked="f">
                <v:fill color2="black"/>
                <v:path arrowok="t"/>
              </v:shape>
              <v:shape id="_x0000_s1796" style="position:absolute;left:7164;top:9201;width:11;height:55" coordsize="11,55" path="m11,7r,-4l7,,4,,,3,,48r,4l4,55r3,l11,52,11,7xe" fillcolor="black" stroked="f">
                <v:fill color2="black"/>
                <v:path arrowok="t"/>
              </v:shape>
              <v:shape id="_x0000_s1797" style="position:absolute;left:7164;top:9278;width:11;height:56" coordsize="11,56" path="m11,8r,-4l7,,4,,,4,,49r,3l4,56r3,l11,52,11,8xe" fillcolor="black" stroked="f">
                <v:fill color2="black"/>
                <v:path arrowok="t"/>
              </v:shape>
              <v:shape id="_x0000_s1798" style="position:absolute;left:7164;top:9356;width:11;height:56" coordsize="11,56" path="m11,8r,-4l7,,4,,,4,,49r,3l4,56r3,l11,52,11,8xe" fillcolor="black" stroked="f">
                <v:fill color2="black"/>
                <v:path arrowok="t"/>
              </v:shape>
              <v:shape id="_x0000_s1799" style="position:absolute;left:7164;top:9434;width:11;height:56" coordsize="11,56" path="m11,8r,-4l7,,4,,,4,,48r,4l4,56r3,l11,52,11,8xe" fillcolor="black" stroked="f">
                <v:fill color2="black"/>
                <v:path arrowok="t"/>
              </v:shape>
              <v:shape id="_x0000_s1800" style="position:absolute;left:7164;top:9512;width:11;height:56" coordsize="11,56" path="m11,8r,-4l7,,4,,,4,,48r,4l4,56r3,l11,52,11,8xe" fillcolor="black" stroked="f">
                <v:fill color2="black"/>
                <v:path arrowok="t"/>
              </v:shape>
              <v:shape id="_x0000_s1801" style="position:absolute;left:7164;top:9590;width:11;height:56" coordsize="11,56" path="m11,7r,-3l7,,4,,,4,,48r,4l4,56r3,l11,52,11,7xe" fillcolor="black" stroked="f">
                <v:fill color2="black"/>
                <v:path arrowok="t"/>
              </v:shape>
              <v:shape id="_x0000_s1802" style="position:absolute;left:7164;top:9668;width:11;height:56" coordsize="11,56" path="m11,7r,-3l7,,4,,,4,,48r,4l4,56r3,l11,52,11,7xe" fillcolor="black" stroked="f">
                <v:fill color2="black"/>
                <v:path arrowok="t"/>
              </v:shape>
              <v:shape id="_x0000_s1803" style="position:absolute;left:7164;top:9746;width:11;height:55" coordsize="11,55" path="m11,7r,-3l7,,4,,,4,,48r,4l4,55r3,l11,52,11,7xe" fillcolor="black" stroked="f">
                <v:fill color2="black"/>
                <v:path arrowok="t"/>
              </v:shape>
              <v:shape id="_x0000_s1804" style="position:absolute;left:7164;top:9824;width:11;height:55" coordsize="11,55" path="m11,7r,-4l7,,4,,,3,,48r,4l4,55r3,l11,52,11,7xe" fillcolor="black" stroked="f">
                <v:fill color2="black"/>
                <v:path arrowok="t"/>
              </v:shape>
              <v:shape id="_x0000_s1805" style="position:absolute;left:7164;top:9902;width:11;height:55" coordsize="11,55" path="m11,7r,-4l7,,4,,,3,,48r,3l4,55r3,l11,51,11,7xe" fillcolor="black" stroked="f">
                <v:fill color2="black"/>
                <v:path arrowok="t"/>
              </v:shape>
              <v:shape id="_x0000_s1806" style="position:absolute;left:7164;top:9979;width:11;height:56" coordsize="11,56" path="m11,8r,-4l7,,4,,,4,,49r,3l4,56r3,l11,52,11,8xe" fillcolor="black" stroked="f">
                <v:fill color2="black"/>
                <v:path arrowok="t"/>
              </v:shape>
              <v:shape id="_x0000_s1807" style="position:absolute;left:7164;top:10057;width:11;height:56" coordsize="11,56" path="m11,8r,-4l7,,4,,,4,,49r,3l4,56r3,l11,52,11,8xe" fillcolor="black" stroked="f">
                <v:fill color2="black"/>
                <v:path arrowok="t"/>
              </v:shape>
            </v:group>
            <v:group id="_x0000_s1808" style="position:absolute;left:6557;top:7335;width:18;height:3231" coordorigin="6557,7335" coordsize="18,2622">
              <v:shape id="_x0000_s1809" style="position:absolute;left:6557;top:7335;width:11;height:52" coordsize="11,52" path="m11,4l4,r,l,4,,8,,48r4,4l7,52r4,-4l11,45,11,4xe" fillcolor="black" stroked="f">
                <v:fill color2="black"/>
                <v:path arrowok="t"/>
              </v:shape>
              <v:shape id="_x0000_s1810" style="position:absolute;left:6557;top:7409;width:11;height:56" coordsize="11,56" path="m11,4l7,,4,,,4,,8,,52r4,4l7,56r4,-4l11,48,11,4xe" fillcolor="black" stroked="f">
                <v:fill color2="black"/>
                <v:path arrowok="t"/>
              </v:shape>
              <v:shape id="_x0000_s1811" style="position:absolute;left:6557;top:7487;width:11;height:56" coordsize="11,56" path="m11,4l7,,4,,,4,,8,,52r4,4l7,56r4,-4l11,48,11,4xe" fillcolor="black" stroked="f">
                <v:fill color2="black"/>
                <v:path arrowok="t"/>
              </v:shape>
              <v:shape id="_x0000_s1812" style="position:absolute;left:6557;top:7565;width:11;height:56" coordsize="11,56" path="m11,4l7,,4,,,4,,7,,52r4,4l7,56r4,-4l11,48,11,4xe" fillcolor="black" stroked="f">
                <v:fill color2="black"/>
                <v:path arrowok="t"/>
              </v:shape>
              <v:shape id="_x0000_s1813" style="position:absolute;left:6557;top:7643;width:11;height:56" coordsize="11,56" path="m11,4l7,,4,,,4,,7,,52r4,4l7,56r4,-4l11,48,11,4xe" fillcolor="black" stroked="f">
                <v:fill color2="black"/>
                <v:path arrowok="t"/>
              </v:shape>
              <v:shape id="_x0000_s1814" style="position:absolute;left:6557;top:7721;width:11;height:55" coordsize="11,55" path="m11,4l7,,4,,,4,,7,,52r4,3l7,55r4,-3l11,48,11,4xe" fillcolor="black" stroked="f">
                <v:fill color2="black"/>
                <v:path arrowok="t"/>
              </v:shape>
              <v:shape id="_x0000_s1815" style="position:absolute;left:6557;top:7799;width:11;height:55" coordsize="11,55" path="m11,3l7,,4,,,3,,7,,52r4,3l7,55r4,-3l11,48,11,3xe" fillcolor="black" stroked="f">
                <v:fill color2="black"/>
                <v:path arrowok="t"/>
              </v:shape>
              <v:shape id="_x0000_s1816" style="position:absolute;left:6557;top:7877;width:11;height:55" coordsize="11,55" path="m11,3l7,,4,,,3,,7,,51r4,4l7,55r4,-4l11,48,11,3xe" fillcolor="black" stroked="f">
                <v:fill color2="black"/>
                <v:path arrowok="t"/>
              </v:shape>
              <v:shape id="_x0000_s1817" style="position:absolute;left:6557;top:7954;width:11;height:56" coordsize="11,56" path="m11,4l7,,4,,,4,,8,,52r4,4l7,56r4,-4l11,49,11,4xe" fillcolor="black" stroked="f">
                <v:fill color2="black"/>
                <v:path arrowok="t"/>
              </v:shape>
              <v:shape id="_x0000_s1818" style="position:absolute;left:6557;top:8032;width:11;height:56" coordsize="11,56" path="m11,4l7,,4,,,4,,8,,52r4,4l7,56r4,-4l11,49,11,4xe" fillcolor="black" stroked="f">
                <v:fill color2="black"/>
                <v:path arrowok="t"/>
              </v:shape>
              <v:shape id="_x0000_s1819" style="position:absolute;left:6557;top:8110;width:11;height:56" coordsize="11,56" path="m11,4l7,,4,,,4,,8,,52r4,4l7,56r4,-4l11,48,11,4xe" fillcolor="black" stroked="f">
                <v:fill color2="black"/>
                <v:path arrowok="t"/>
              </v:shape>
              <v:shape id="_x0000_s1820" style="position:absolute;left:6557;top:8188;width:14;height:56" coordsize="14,56" path="m11,4l7,,4,,,4,,8,4,52r3,4l11,56r3,-4l14,48,11,4xe" fillcolor="black" stroked="f">
                <v:fill color2="black"/>
                <v:path arrowok="t"/>
              </v:shape>
              <v:shape id="_x0000_s1821" style="position:absolute;left:6561;top:8266;width:10;height:56" coordsize="10,56" path="m10,4l7,,3,,,4,,7,,52r3,4l7,56r3,-4l10,48,10,4xe" fillcolor="black" stroked="f">
                <v:fill color2="black"/>
                <v:path arrowok="t"/>
              </v:shape>
              <v:shape id="_x0000_s1822" style="position:absolute;left:6561;top:8344;width:10;height:56" coordsize="10,56" path="m10,4l7,,3,,,4,,7,,52r3,4l7,56r3,-4l10,48,10,4xe" fillcolor="black" stroked="f">
                <v:fill color2="black"/>
                <v:path arrowok="t"/>
              </v:shape>
              <v:shape id="_x0000_s1823" style="position:absolute;left:6561;top:8422;width:10;height:55" coordsize="10,55" path="m10,3l7,,3,,,3,,7,,52r3,3l7,55r3,-3l10,48,10,3xe" fillcolor="black" stroked="f">
                <v:fill color2="black"/>
                <v:path arrowok="t"/>
              </v:shape>
              <v:shape id="_x0000_s1824" style="position:absolute;left:6561;top:8500;width:10;height:55" coordsize="10,55" path="m10,3l7,,3,,,3,,7,,52r3,3l7,55r3,-3l10,48,10,3xe" fillcolor="black" stroked="f">
                <v:fill color2="black"/>
                <v:path arrowok="t"/>
              </v:shape>
              <v:shape id="_x0000_s1825" style="position:absolute;left:6561;top:8578;width:10;height:55" coordsize="10,55" path="m10,3l7,,3,,,3,,7,,51r3,4l7,55r3,-4l10,48,10,3xe" fillcolor="black" stroked="f">
                <v:fill color2="black"/>
                <v:path arrowok="t"/>
              </v:shape>
              <v:shape id="_x0000_s1826" style="position:absolute;left:6561;top:8655;width:10;height:56" coordsize="10,56" path="m10,4l7,,3,,,4,,8,,52r3,4l7,56r3,-4l10,49,10,4xe" fillcolor="black" stroked="f">
                <v:fill color2="black"/>
                <v:path arrowok="t"/>
              </v:shape>
              <v:shape id="_x0000_s1827" style="position:absolute;left:6561;top:8733;width:10;height:56" coordsize="10,56" path="m10,4l7,,3,,,4,,8,,52r3,4l7,56r3,-4l10,49,10,4xe" fillcolor="black" stroked="f">
                <v:fill color2="black"/>
                <v:path arrowok="t"/>
              </v:shape>
              <v:shape id="_x0000_s1828" style="position:absolute;left:6561;top:8811;width:10;height:56" coordsize="10,56" path="m10,4l7,,3,,,4,,8,,52r3,4l7,56r3,-4l10,48,10,4xe" fillcolor="black" stroked="f">
                <v:fill color2="black"/>
                <v:path arrowok="t"/>
              </v:shape>
              <v:shape id="_x0000_s1829" style="position:absolute;left:6561;top:8889;width:10;height:56" coordsize="10,56" path="m10,4l7,,3,,,4,,7,,52r3,4l7,56r3,-4l10,48,10,4xe" fillcolor="black" stroked="f">
                <v:fill color2="black"/>
                <v:path arrowok="t"/>
              </v:shape>
              <v:shape id="_x0000_s1830" style="position:absolute;left:6561;top:8967;width:10;height:56" coordsize="10,56" path="m10,4l7,,3,,,4,,7,,52r3,4l7,56r3,-4l10,48,10,4xe" fillcolor="black" stroked="f">
                <v:fill color2="black"/>
                <v:path arrowok="t"/>
              </v:shape>
              <v:shape id="_x0000_s1831" style="position:absolute;left:6561;top:9045;width:10;height:55" coordsize="10,55" path="m10,4l7,,3,,,4,,7,,52r3,3l7,55r3,-3l10,48,10,4xe" fillcolor="black" stroked="f">
                <v:fill color2="black"/>
                <v:path arrowok="t"/>
              </v:shape>
              <v:shape id="_x0000_s1832" style="position:absolute;left:6564;top:9123;width:11;height:55" coordsize="11,55" path="m11,3l7,,4,,,3,,7,,52r4,3l7,55r4,-3l11,48,11,3xe" fillcolor="black" stroked="f">
                <v:fill color2="black"/>
                <v:path arrowok="t"/>
              </v:shape>
              <v:shape id="_x0000_s1833" style="position:absolute;left:6564;top:9201;width:11;height:55" coordsize="11,55" path="m11,3l7,,4,,,3,,7,,52r4,3l7,55r4,-3l11,48,11,3xe" fillcolor="black" stroked="f">
                <v:fill color2="black"/>
                <v:path arrowok="t"/>
              </v:shape>
              <v:shape id="_x0000_s1834" style="position:absolute;left:6564;top:9278;width:11;height:56" coordsize="11,56" path="m11,4l7,,4,,,4,,8,,52r4,4l7,56r4,-4l11,49,11,4xe" fillcolor="black" stroked="f">
                <v:fill color2="black"/>
                <v:path arrowok="t"/>
              </v:shape>
              <v:shape id="_x0000_s1835" style="position:absolute;left:6564;top:9356;width:11;height:56" coordsize="11,56" path="m11,4l7,,4,,,4,,8,,52r4,4l7,56r4,-4l11,49,11,4xe" fillcolor="black" stroked="f">
                <v:fill color2="black"/>
                <v:path arrowok="t"/>
              </v:shape>
              <v:shape id="_x0000_s1836" style="position:absolute;left:6564;top:9434;width:11;height:56" coordsize="11,56" path="m11,4l7,,4,,,4,,8,,52r4,4l7,56r4,-4l11,48,11,4xe" fillcolor="black" stroked="f">
                <v:fill color2="black"/>
                <v:path arrowok="t"/>
              </v:shape>
              <v:shape id="_x0000_s1837" style="position:absolute;left:6564;top:9512;width:11;height:56" coordsize="11,56" path="m11,4l7,,4,,,4,,8,,52r4,4l7,56r4,-4l11,48,11,4xe" fillcolor="black" stroked="f">
                <v:fill color2="black"/>
                <v:path arrowok="t"/>
              </v:shape>
              <v:shape id="_x0000_s1838" style="position:absolute;left:6564;top:9590;width:11;height:56" coordsize="11,56" path="m11,4l7,,4,,,4,,7,,52r4,4l7,56r4,-4l11,48,11,4xe" fillcolor="black" stroked="f">
                <v:fill color2="black"/>
                <v:path arrowok="t"/>
              </v:shape>
              <v:shape id="_x0000_s1839" style="position:absolute;left:6564;top:9668;width:11;height:56" coordsize="11,56" path="m11,4l7,,4,,,4,,7,,52r4,4l7,56r4,-4l11,48,11,4xe" fillcolor="black" stroked="f">
                <v:fill color2="black"/>
                <v:path arrowok="t"/>
              </v:shape>
              <v:shape id="_x0000_s1840" style="position:absolute;left:6564;top:9746;width:11;height:55" coordsize="11,55" path="m11,4l7,,4,,,4,,7,,52r4,3l7,55r4,-3l11,48,11,4xe" fillcolor="black" stroked="f">
                <v:fill color2="black"/>
                <v:path arrowok="t"/>
              </v:shape>
              <v:shape id="_x0000_s1841" style="position:absolute;left:6564;top:9824;width:11;height:55" coordsize="11,55" path="m11,3l7,,4,,,3,,7,,52r4,3l7,55r4,-3l11,48,11,3xe" fillcolor="black" stroked="f">
                <v:fill color2="black"/>
                <v:path arrowok="t"/>
              </v:shape>
              <v:shape id="_x0000_s1842" style="position:absolute;left:6564;top:9902;width:11;height:55" coordsize="11,55" path="m11,3l7,,4,,,3,,7,,51r4,4l7,55r4,-4l11,48,11,3xe" fillcolor="black" stroked="f">
                <v:fill color2="black"/>
                <v:path arrowok="t"/>
              </v:shape>
            </v:group>
            <v:group id="_x0000_s1843" style="position:absolute;left:5910;top:7413;width:11;height:2273" coordorigin="5910,7413" coordsize="11,2273">
              <v:shape id="_x0000_s1844" style="position:absolute;left:5910;top:7413;width:11;height:52" coordsize="11,52" path="m11,7l8,4,4,r,l,4,,44r,4l4,52r4,l11,48,11,7xe" fillcolor="black" stroked="f">
                <v:fill color2="black"/>
                <v:path arrowok="t"/>
              </v:shape>
              <v:shape id="_x0000_s1845" style="position:absolute;left:5910;top:7487;width:11;height:56" coordsize="11,56" path="m11,8r,-4l8,,4,,,4,,48r,4l4,56r4,l11,52,11,8xe" fillcolor="black" stroked="f">
                <v:fill color2="black"/>
                <v:path arrowok="t"/>
              </v:shape>
              <v:shape id="_x0000_s1846" style="position:absolute;left:5910;top:7565;width:11;height:56" coordsize="11,56" path="m11,7r,-3l8,,4,,,4,,48r,4l4,56r4,l11,52,11,7xe" fillcolor="black" stroked="f">
                <v:fill color2="black"/>
                <v:path arrowok="t"/>
              </v:shape>
              <v:shape id="_x0000_s1847" style="position:absolute;left:5910;top:7643;width:11;height:56" coordsize="11,56" path="m11,7r,-3l8,,4,,,4,,48r,4l4,56r4,l11,52,11,7xe" fillcolor="black" stroked="f">
                <v:fill color2="black"/>
                <v:path arrowok="t"/>
              </v:shape>
              <v:shape id="_x0000_s1848" style="position:absolute;left:5910;top:7721;width:11;height:55" coordsize="11,55" path="m11,7r,-3l8,,4,,,4,,48r,4l4,55r4,l11,52,11,7xe" fillcolor="black" stroked="f">
                <v:fill color2="black"/>
                <v:path arrowok="t"/>
              </v:shape>
              <v:shape id="_x0000_s1849" style="position:absolute;left:5910;top:7799;width:11;height:55" coordsize="11,55" path="m11,7r,-4l8,,4,,,3,,48r,4l4,55r4,l11,52,11,7xe" fillcolor="black" stroked="f">
                <v:fill color2="black"/>
                <v:path arrowok="t"/>
              </v:shape>
              <v:shape id="_x0000_s1850" style="position:absolute;left:5910;top:7877;width:11;height:55" coordsize="11,55" path="m11,7r,-4l8,,4,,,3,,48r,3l4,55r4,l11,51,11,7xe" fillcolor="black" stroked="f">
                <v:fill color2="black"/>
                <v:path arrowok="t"/>
              </v:shape>
              <v:shape id="_x0000_s1851" style="position:absolute;left:5910;top:7954;width:11;height:56" coordsize="11,56" path="m11,8r,-4l8,,4,,,4,,49r,3l4,56r4,l11,52,11,8xe" fillcolor="black" stroked="f">
                <v:fill color2="black"/>
                <v:path arrowok="t"/>
              </v:shape>
              <v:shape id="_x0000_s1852" style="position:absolute;left:5910;top:8032;width:11;height:56" coordsize="11,56" path="m11,8r,-4l8,,4,,,4,,49r,3l4,56r4,l11,52,11,8xe" fillcolor="black" stroked="f">
                <v:fill color2="black"/>
                <v:path arrowok="t"/>
              </v:shape>
              <v:shape id="_x0000_s1853" style="position:absolute;left:5910;top:8110;width:11;height:56" coordsize="11,56" path="m11,8r,-4l8,,4,,,4,,48r,4l4,56r4,l11,52,11,8xe" fillcolor="black" stroked="f">
                <v:fill color2="black"/>
                <v:path arrowok="t"/>
              </v:shape>
              <v:shape id="_x0000_s1854" style="position:absolute;left:5910;top:8188;width:11;height:56" coordsize="11,56" path="m11,8r,-4l8,,4,,,4,,48r,4l4,56r4,l11,52,11,8xe" fillcolor="black" stroked="f">
                <v:fill color2="black"/>
                <v:path arrowok="t"/>
              </v:shape>
              <v:shape id="_x0000_s1855" style="position:absolute;left:5910;top:8266;width:11;height:56" coordsize="11,56" path="m11,7r,-3l8,,4,,,4,,48r,4l4,56r4,l11,52,11,7xe" fillcolor="black" stroked="f">
                <v:fill color2="black"/>
                <v:path arrowok="t"/>
              </v:shape>
              <v:shape id="_x0000_s1856" style="position:absolute;left:5910;top:8344;width:11;height:56" coordsize="11,56" path="m11,7r,-3l8,,4,,,4,,48r,4l4,56r4,l11,52,11,7xe" fillcolor="black" stroked="f">
                <v:fill color2="black"/>
                <v:path arrowok="t"/>
              </v:shape>
              <v:shape id="_x0000_s1857" style="position:absolute;left:5910;top:8422;width:11;height:55" coordsize="11,55" path="m11,7r,-4l8,,4,,,3,,48r,4l4,55r4,l11,52,11,7xe" fillcolor="black" stroked="f">
                <v:fill color2="black"/>
                <v:path arrowok="t"/>
              </v:shape>
              <v:shape id="_x0000_s1858" style="position:absolute;left:5910;top:8500;width:11;height:55" coordsize="11,55" path="m11,7r,-4l8,,4,,,3,,48r,4l4,55r4,l11,52,11,7xe" fillcolor="black" stroked="f">
                <v:fill color2="black"/>
                <v:path arrowok="t"/>
              </v:shape>
              <v:shape id="_x0000_s1859" style="position:absolute;left:5910;top:8578;width:11;height:55" coordsize="11,55" path="m11,7r,-4l8,,4,,,3,,48r,3l4,55r4,l11,51,11,7xe" fillcolor="black" stroked="f">
                <v:fill color2="black"/>
                <v:path arrowok="t"/>
              </v:shape>
              <v:shape id="_x0000_s1860" style="position:absolute;left:5910;top:8655;width:11;height:56" coordsize="11,56" path="m11,8r,-4l8,,4,,,4,,49r,3l4,56r4,l11,52,11,8xe" fillcolor="black" stroked="f">
                <v:fill color2="black"/>
                <v:path arrowok="t"/>
              </v:shape>
              <v:shape id="_x0000_s1861" style="position:absolute;left:5910;top:8733;width:11;height:56" coordsize="11,56" path="m11,8r,-4l8,,4,,,4,,49r,3l4,56r4,l11,52,11,8xe" fillcolor="black" stroked="f">
                <v:fill color2="black"/>
                <v:path arrowok="t"/>
              </v:shape>
              <v:shape id="_x0000_s1862" style="position:absolute;left:5910;top:8811;width:11;height:56" coordsize="11,56" path="m11,8r,-4l8,,4,,,4,,48r,4l4,56r4,l11,52,11,8xe" fillcolor="black" stroked="f">
                <v:fill color2="black"/>
                <v:path arrowok="t"/>
              </v:shape>
              <v:shape id="_x0000_s1863" style="position:absolute;left:5910;top:8889;width:11;height:56" coordsize="11,56" path="m11,7r,-3l8,,4,,,4,,48r,4l4,56r4,l11,52,11,7xe" fillcolor="black" stroked="f">
                <v:fill color2="black"/>
                <v:path arrowok="t"/>
              </v:shape>
              <v:shape id="_x0000_s1864" style="position:absolute;left:5910;top:8967;width:11;height:56" coordsize="11,56" path="m11,7r,-3l8,,4,,,4,,48r,4l4,56r4,l11,52,11,7xe" fillcolor="black" stroked="f">
                <v:fill color2="black"/>
                <v:path arrowok="t"/>
              </v:shape>
              <v:shape id="_x0000_s1865" style="position:absolute;left:5910;top:9045;width:11;height:55" coordsize="11,55" path="m11,7r,-3l8,,4,,,4,,48r,4l4,55r4,l11,52,11,7xe" fillcolor="black" stroked="f">
                <v:fill color2="black"/>
                <v:path arrowok="t"/>
              </v:shape>
              <v:shape id="_x0000_s1866" style="position:absolute;left:5910;top:9123;width:11;height:55" coordsize="11,55" path="m11,7r,-4l8,,4,,,3,,48r,4l4,55r4,l11,52,11,7xe" fillcolor="black" stroked="f">
                <v:fill color2="black"/>
                <v:path arrowok="t"/>
              </v:shape>
              <v:shape id="_x0000_s1867" style="position:absolute;left:5910;top:9201;width:11;height:55" coordsize="11,55" path="m11,7r,-4l8,,4,,,3,,48r,4l4,55r4,l11,52,11,7xe" fillcolor="black" stroked="f">
                <v:fill color2="black"/>
                <v:path arrowok="t"/>
              </v:shape>
              <v:shape id="_x0000_s1868" style="position:absolute;left:5910;top:9278;width:11;height:56" coordsize="11,56" path="m11,8r,-4l8,,4,,,4,,49r,3l4,56r4,l11,52,11,8xe" fillcolor="black" stroked="f">
                <v:fill color2="black"/>
                <v:path arrowok="t"/>
              </v:shape>
              <v:shape id="_x0000_s1869" style="position:absolute;left:5910;top:9356;width:11;height:56" coordsize="11,56" path="m11,8r,-4l8,,4,,,4,,49r,3l4,56r4,l11,52,11,8xe" fillcolor="black" stroked="f">
                <v:fill color2="black"/>
                <v:path arrowok="t"/>
              </v:shape>
              <v:shape id="_x0000_s1870" style="position:absolute;left:5910;top:9434;width:11;height:56" coordsize="11,56" path="m11,8r,-4l8,,4,,,4,,48r,4l4,56r4,l11,52,11,8xe" fillcolor="black" stroked="f">
                <v:fill color2="black"/>
                <v:path arrowok="t"/>
              </v:shape>
              <v:shape id="_x0000_s1871" style="position:absolute;left:5910;top:9512;width:11;height:56" coordsize="11,56" path="m11,8r,-4l8,,4,,,4,,48r,4l4,56r4,l11,52,11,8xe" fillcolor="black" stroked="f">
                <v:fill color2="black"/>
                <v:path arrowok="t"/>
              </v:shape>
              <v:shape id="_x0000_s1872" style="position:absolute;left:5910;top:9590;width:11;height:56" coordsize="11,56" path="m11,7r,-3l8,,4,,,4,,48r,4l4,56r4,l11,52,11,7xe" fillcolor="black" stroked="f">
                <v:fill color2="black"/>
                <v:path arrowok="t"/>
              </v:shape>
              <v:shape id="_x0000_s1873" style="position:absolute;left:5910;top:9668;width:11;height:18" coordsize="11,18" path="m11,7r,-3l8,,4,,,4,,15r,l4,18r,l11,18,11,7xe" fillcolor="black" stroked="f">
                <v:fill color2="black"/>
                <v:path arrowok="t"/>
              </v:shape>
            </v:group>
            <v:group id="_x0000_s1874" style="position:absolute;left:5250;top:7650;width:10;height:2062" coordorigin="5250,7650" coordsize="10,2062">
              <v:shape id="_x0000_s1875" style="position:absolute;left:5250;top:7650;width:10;height:52" coordsize="10,52" path="m10,8l7,4,3,r,l,4,,45r,4l3,52r4,l10,49,10,8xe" fillcolor="black" stroked="f">
                <v:fill color2="black"/>
                <v:path arrowok="t"/>
              </v:shape>
              <v:shape id="_x0000_s1876" style="position:absolute;left:5250;top:7725;width:10;height:55" coordsize="10,55" path="m10,7r,-4l7,,3,,,3,,48r,3l3,55r4,l10,51,10,7xe" fillcolor="black" stroked="f">
                <v:fill color2="black"/>
                <v:path arrowok="t"/>
              </v:shape>
              <v:shape id="_x0000_s1877" style="position:absolute;left:5250;top:7802;width:10;height:56" coordsize="10,56" path="m10,8r,-4l7,,3,,,4,,49r,3l3,56r4,l10,52,10,8xe" fillcolor="black" stroked="f">
                <v:fill color2="black"/>
                <v:path arrowok="t"/>
              </v:shape>
              <v:shape id="_x0000_s1878" style="position:absolute;left:5250;top:7880;width:10;height:56" coordsize="10,56" path="m10,8r,-4l7,,3,,,4,,48r,4l3,56r4,l10,52,10,8xe" fillcolor="black" stroked="f">
                <v:fill color2="black"/>
                <v:path arrowok="t"/>
              </v:shape>
              <v:shape id="_x0000_s1879" style="position:absolute;left:5250;top:7958;width:10;height:56" coordsize="10,56" path="m10,8r,-4l7,,3,,,4,,48r,4l3,56r4,l10,52,10,8xe" fillcolor="black" stroked="f">
                <v:fill color2="black"/>
                <v:path arrowok="t"/>
              </v:shape>
              <v:shape id="_x0000_s1880" style="position:absolute;left:5250;top:8036;width:10;height:56" coordsize="10,56" path="m10,7r,-3l7,,3,,,4,,48r,4l3,56r4,l10,52,10,7xe" fillcolor="black" stroked="f">
                <v:fill color2="black"/>
                <v:path arrowok="t"/>
              </v:shape>
              <v:shape id="_x0000_s1881" style="position:absolute;left:5250;top:8114;width:10;height:56" coordsize="10,56" path="m10,7r,-3l7,,3,,,4,,48r,4l3,56r4,l10,52,10,7xe" fillcolor="black" stroked="f">
                <v:fill color2="black"/>
                <v:path arrowok="t"/>
              </v:shape>
              <v:shape id="_x0000_s1882" style="position:absolute;left:5250;top:8192;width:10;height:55" coordsize="10,55" path="m10,7r,-3l7,,3,,,4,,48r,4l3,55r4,l10,52,10,7xe" fillcolor="black" stroked="f">
                <v:fill color2="black"/>
                <v:path arrowok="t"/>
              </v:shape>
              <v:shape id="_x0000_s1883" style="position:absolute;left:5250;top:8270;width:10;height:55" coordsize="10,55" path="m10,7r,-4l7,,3,,,3,,48r,4l3,55r4,l10,52,10,7xe" fillcolor="black" stroked="f">
                <v:fill color2="black"/>
                <v:path arrowok="t"/>
              </v:shape>
              <v:shape id="_x0000_s1884" style="position:absolute;left:5250;top:8348;width:10;height:55" coordsize="10,55" path="m10,7r,-4l7,,3,,,3,,48r,4l3,55r4,l10,52,10,7xe" fillcolor="black" stroked="f">
                <v:fill color2="black"/>
                <v:path arrowok="t"/>
              </v:shape>
              <v:shape id="_x0000_s1885" style="position:absolute;left:5250;top:8425;width:10;height:56" coordsize="10,56" path="m10,8r,-4l7,,3,,,4,,49r,3l3,56r4,l10,52,10,8xe" fillcolor="black" stroked="f">
                <v:fill color2="black"/>
                <v:path arrowok="t"/>
              </v:shape>
              <v:shape id="_x0000_s1886" style="position:absolute;left:5250;top:8503;width:10;height:56" coordsize="10,56" path="m10,8r,-4l7,,3,,,4,,49r,3l3,56r4,l10,52,10,8xe" fillcolor="black" stroked="f">
                <v:fill color2="black"/>
                <v:path arrowok="t"/>
              </v:shape>
              <v:shape id="_x0000_s1887" style="position:absolute;left:5250;top:8581;width:10;height:56" coordsize="10,56" path="m10,8r,-4l7,,3,,,4,,48r,4l3,56r4,l10,52,10,8xe" fillcolor="black" stroked="f">
                <v:fill color2="black"/>
                <v:path arrowok="t"/>
              </v:shape>
              <v:shape id="_x0000_s1888" style="position:absolute;left:5250;top:8659;width:10;height:56" coordsize="10,56" path="m10,8r,-4l7,,3,,,4,,48r,4l3,56r4,l10,52,10,8xe" fillcolor="black" stroked="f">
                <v:fill color2="black"/>
                <v:path arrowok="t"/>
              </v:shape>
              <v:shape id="_x0000_s1889" style="position:absolute;left:5250;top:8737;width:10;height:56" coordsize="10,56" path="m10,7r,-3l7,,3,,,4,,48r,4l3,56r4,l10,52,10,7xe" fillcolor="black" stroked="f">
                <v:fill color2="black"/>
                <v:path arrowok="t"/>
              </v:shape>
              <v:shape id="_x0000_s1890" style="position:absolute;left:5250;top:8815;width:10;height:56" coordsize="10,56" path="m10,7r,-3l7,,3,,,4,,48r,4l3,56r4,l10,52,10,7xe" fillcolor="black" stroked="f">
                <v:fill color2="black"/>
                <v:path arrowok="t"/>
              </v:shape>
              <v:shape id="_x0000_s1891" style="position:absolute;left:5250;top:8893;width:10;height:55" coordsize="10,55" path="m10,7r,-4l7,,3,,,3,,48r,4l3,55r4,l10,52,10,7xe" fillcolor="black" stroked="f">
                <v:fill color2="black"/>
                <v:path arrowok="t"/>
              </v:shape>
              <v:shape id="_x0000_s1892" style="position:absolute;left:5250;top:8971;width:10;height:55" coordsize="10,55" path="m10,7r,-4l7,,3,,,3,,48r,4l3,55r4,l10,52,10,7xe" fillcolor="black" stroked="f">
                <v:fill color2="black"/>
                <v:path arrowok="t"/>
              </v:shape>
              <v:shape id="_x0000_s1893" style="position:absolute;left:5250;top:9049;width:10;height:55" coordsize="10,55" path="m10,7r,-4l7,,3,,,3,,48r,3l3,55r4,l10,51,10,7xe" fillcolor="black" stroked="f">
                <v:fill color2="black"/>
                <v:path arrowok="t"/>
              </v:shape>
              <v:shape id="_x0000_s1894" style="position:absolute;left:5250;top:9126;width:10;height:56" coordsize="10,56" path="m10,8r,-4l7,,3,,,4,,49r,3l3,56r4,l10,52,10,8xe" fillcolor="black" stroked="f">
                <v:fill color2="black"/>
                <v:path arrowok="t"/>
              </v:shape>
              <v:shape id="_x0000_s1895" style="position:absolute;left:5250;top:9204;width:10;height:56" coordsize="10,56" path="m10,8r,-4l7,,3,,,4,,49r,3l3,56r4,l10,52,10,8xe" fillcolor="black" stroked="f">
                <v:fill color2="black"/>
                <v:path arrowok="t"/>
              </v:shape>
              <v:shape id="_x0000_s1896" style="position:absolute;left:5250;top:9282;width:10;height:56" coordsize="10,56" path="m10,8r,-4l7,,3,,,4,,48r,4l3,56r4,l10,52,10,8xe" fillcolor="black" stroked="f">
                <v:fill color2="black"/>
                <v:path arrowok="t"/>
              </v:shape>
              <v:shape id="_x0000_s1897" style="position:absolute;left:5250;top:9360;width:10;height:56" coordsize="10,56" path="m10,7r,-3l7,,3,,,4,,48r,4l3,56r4,l10,52,10,7xe" fillcolor="black" stroked="f">
                <v:fill color2="black"/>
                <v:path arrowok="t"/>
              </v:shape>
              <v:shape id="_x0000_s1898" style="position:absolute;left:5250;top:9438;width:10;height:56" coordsize="10,56" path="m10,7r,-3l7,,3,,,4,,48r,4l3,56r4,l10,52,10,7xe" fillcolor="black" stroked="f">
                <v:fill color2="black"/>
                <v:path arrowok="t"/>
              </v:shape>
              <v:shape id="_x0000_s1899" style="position:absolute;left:5250;top:9516;width:10;height:55" coordsize="10,55" path="m10,7r,-3l7,,3,,,4,,48r,4l3,55r4,l10,52,10,7xe" fillcolor="black" stroked="f">
                <v:fill color2="black"/>
                <v:path arrowok="t"/>
              </v:shape>
              <v:shape id="_x0000_s1900" style="position:absolute;left:5250;top:9594;width:10;height:55" coordsize="10,55" path="m10,7r,-4l7,,3,,,3,,48r,4l3,55r4,l10,52,10,7xe" fillcolor="black" stroked="f">
                <v:fill color2="black"/>
                <v:path arrowok="t"/>
              </v:shape>
              <v:shape id="_x0000_s1901" style="position:absolute;left:5250;top:9672;width:10;height:40" coordsize="10,40" path="m10,7r,-4l7,,3,,,3,,37r,l3,40r,l10,40,10,7xe" fillcolor="black" stroked="f">
                <v:fill color2="black"/>
                <v:path arrowok="t"/>
              </v:shape>
            </v:group>
            <v:group id="_x0000_s1902" style="position:absolute;left:4464;top:7899;width:10;height:115" coordorigin="4625,7899" coordsize="10,115">
              <v:shape id="_x0000_s1903" style="position:absolute;left:4625;top:7899;width:10;height:52" coordsize="10,52" path="m10,7l7,4,3,r,l,4,,44r,4l3,52r4,l10,48,10,7xe" fillcolor="black" stroked="f">
                <v:fill color2="black"/>
                <v:path arrowok="t"/>
              </v:shape>
              <v:shape id="_x0000_s1904" style="position:absolute;left:4625;top:7973;width:10;height:41" coordsize="10,41" path="m10,7r,-3l7,,3,,,4,,37r,l3,41r,l10,41,10,7xe" fillcolor="black" stroked="f">
                <v:fill color2="black"/>
                <v:path arrowok="t"/>
              </v:shape>
            </v:group>
            <v:group id="_x0000_s1905" style="position:absolute;left:3935;top:8989;width:21;height:1298" coordorigin="3935,8989" coordsize="21,1298">
              <v:shape id="_x0000_s1906" style="position:absolute;left:3935;top:8989;width:11;height:52" coordsize="11,52" path="m11,4l3,r,l,4,,8,,48r3,4l7,52r4,-4l11,45,11,4xe" fillcolor="black" stroked="f">
                <v:fill color2="black"/>
                <v:path arrowok="t"/>
              </v:shape>
              <v:shape id="_x0000_s1907" style="position:absolute;left:3935;top:9063;width:11;height:56" coordsize="11,56" path="m11,4l7,,3,,,4,,8,,52r3,4l7,56r4,-4l11,49,11,4xe" fillcolor="black" stroked="f">
                <v:fill color2="black"/>
                <v:path arrowok="t"/>
              </v:shape>
              <v:shape id="_x0000_s1908" style="position:absolute;left:3935;top:9141;width:11;height:56" coordsize="11,56" path="m11,4l7,,3,,,4,,8,,52r3,4l7,56r4,-4l11,48,11,4xe" fillcolor="black" stroked="f">
                <v:fill color2="black"/>
                <v:path arrowok="t"/>
              </v:shape>
              <v:shape id="_x0000_s1909" style="position:absolute;left:3935;top:9219;width:11;height:56" coordsize="11,56" path="m11,4l7,,3,,,4,,8,,52r3,4l7,56r4,-4l11,48,11,4xe" fillcolor="black" stroked="f">
                <v:fill color2="black"/>
                <v:path arrowok="t"/>
              </v:shape>
              <v:shape id="_x0000_s1910" style="position:absolute;left:3935;top:9297;width:14;height:56" coordsize="14,56" path="m11,4l7,,3,,,4,,7,3,52r4,4l11,56r3,-4l14,48,11,4xe" fillcolor="black" stroked="f">
                <v:fill color2="black"/>
                <v:path arrowok="t"/>
              </v:shape>
              <v:shape id="_x0000_s1911" style="position:absolute;left:3938;top:9375;width:11;height:56" coordsize="11,56" path="m11,4l8,,4,,,4,,7,,52r4,4l8,56r3,-4l11,48,11,4xe" fillcolor="black" stroked="f">
                <v:fill color2="black"/>
                <v:path arrowok="t"/>
              </v:shape>
              <v:shape id="_x0000_s1912" style="position:absolute;left:3938;top:9453;width:11;height:55" coordsize="11,55" path="m11,4l8,,4,,,4,,7,,52r4,3l8,55r3,-3l11,48,11,4xe" fillcolor="black" stroked="f">
                <v:fill color2="black"/>
                <v:path arrowok="t"/>
              </v:shape>
              <v:shape id="_x0000_s1913" style="position:absolute;left:3938;top:9531;width:11;height:55" coordsize="11,55" path="m11,3l8,,4,,,3,,7,,52r4,3l8,55r3,-3l11,48,11,3xe" fillcolor="black" stroked="f">
                <v:fill color2="black"/>
                <v:path arrowok="t"/>
              </v:shape>
              <v:shape id="_x0000_s1914" style="position:absolute;left:3938;top:9609;width:15;height:55" coordsize="15,55" path="m11,3l8,,4,,,3,,7,4,51r4,4l11,55r4,-4l15,48,11,3xe" fillcolor="black" stroked="f">
                <v:fill color2="black"/>
                <v:path arrowok="t"/>
              </v:shape>
              <v:shape id="_x0000_s1915" style="position:absolute;left:3942;top:9686;width:11;height:56" coordsize="11,56" path="m11,4l7,,4,,,4,,8,,52r4,4l7,56r4,-4l11,49,11,4xe" fillcolor="black" stroked="f">
                <v:fill color2="black"/>
                <v:path arrowok="t"/>
              </v:shape>
              <v:shape id="_x0000_s1916" style="position:absolute;left:3942;top:9764;width:11;height:56" coordsize="11,56" path="m11,4l7,,4,,,4,,8,,52r4,4l7,56r4,-4l11,49,11,4xe" fillcolor="black" stroked="f">
                <v:fill color2="black"/>
                <v:path arrowok="t"/>
              </v:shape>
              <v:shape id="_x0000_s1917" style="position:absolute;left:3942;top:9842;width:11;height:56" coordsize="11,56" path="m11,4l7,,4,,,4,,8,,52r4,4l7,56r4,-4l11,48,11,4xe" fillcolor="black" stroked="f">
                <v:fill color2="black"/>
                <v:path arrowok="t"/>
              </v:shape>
              <v:shape id="_x0000_s1918" style="position:absolute;left:3942;top:9920;width:14;height:56" coordsize="14,56" path="m11,4l7,,4,,,4,,8,4,52r3,4l11,56r3,-4l14,48,11,4xe" fillcolor="black" stroked="f">
                <v:fill color2="black"/>
                <v:path arrowok="t"/>
              </v:shape>
              <v:shape id="_x0000_s1919" style="position:absolute;left:3946;top:9998;width:10;height:56" coordsize="10,56" path="m10,4l7,,3,,,4,,7,,52r3,4l7,56r3,-4l10,48,10,4xe" fillcolor="black" stroked="f">
                <v:fill color2="black"/>
                <v:path arrowok="t"/>
              </v:shape>
              <v:shape id="_x0000_s1920" style="position:absolute;left:3946;top:10076;width:10;height:56" coordsize="10,56" path="m10,4l7,,3,,,4,,7,,52r3,4l7,56r3,-4l10,48,10,4xe" fillcolor="black" stroked="f">
                <v:fill color2="black"/>
                <v:path arrowok="t"/>
              </v:shape>
              <v:shape id="_x0000_s1921" style="position:absolute;left:3946;top:10154;width:10;height:55" coordsize="10,55" path="m10,3l7,,3,,,3,,7,,52r3,3l7,55r3,-3l10,48,10,3xe" fillcolor="black" stroked="f">
                <v:fill color2="black"/>
                <v:path arrowok="t"/>
              </v:shape>
              <v:shape id="_x0000_s1922" style="position:absolute;left:3946;top:10232;width:10;height:55" coordsize="10,55" path="m10,3l7,,3,,,3,,7,,52r3,3l7,55r3,-3l10,48,10,3xe" fillcolor="black" stroked="f">
                <v:fill color2="black"/>
                <v:path arrowok="t"/>
              </v:shape>
            </v:group>
            <v:rect id="_x0000_s1923" style="position:absolute;left:5490;top:9464;width:877;height:230" strokeweight=".55pt"/>
            <v:rect id="_x0000_s1924" style="position:absolute;left:5472;top:9475;width:864;height:317" filled="f" stroked="f">
              <v:textbox style="mso-next-textbox:#_x0000_s1924;mso-rotate-with-shape:t" inset="0,0,0,0">
                <w:txbxContent>
                  <w:p w:rsidR="00000000" w:rsidRDefault="006D683D">
                    <w:pPr>
                      <w:jc w:val="center"/>
                      <w:rPr>
                        <w:sz w:val="12"/>
                      </w:rPr>
                    </w:pPr>
                    <w:r>
                      <w:rPr>
                        <w:rFonts w:ascii="Arial MT" w:hAnsi="Arial MT"/>
                        <w:snapToGrid w:val="0"/>
                        <w:color w:val="000000"/>
                        <w:sz w:val="12"/>
                        <w:lang w:val="en-US"/>
                      </w:rPr>
                      <w:t>Chapaletas</w:t>
                    </w:r>
                  </w:p>
                </w:txbxContent>
              </v:textbox>
            </v:rect>
            <v:rect id="_x0000_s1925" style="position:absolute;left:4086;top:8470;width:1138;height:230" strokeweight=".55pt"/>
            <v:rect id="_x0000_s1926" style="position:absolute;left:4111;top:8481;width:1106;height:193" filled="f" stroked="f">
              <v:textbox style="mso-next-textbox:#_x0000_s1926;mso-rotate-with-shape:t" inset="0,0,0,0">
                <w:txbxContent>
                  <w:p w:rsidR="00000000" w:rsidRDefault="006D683D">
                    <w:r>
                      <w:rPr>
                        <w:rFonts w:ascii="Arial MT" w:hAnsi="Arial MT"/>
                        <w:snapToGrid w:val="0"/>
                        <w:color w:val="000000"/>
                        <w:sz w:val="12"/>
                        <w:lang w:val="en-US"/>
                      </w:rPr>
                      <w:t>Sist R</w:t>
                    </w:r>
                    <w:r>
                      <w:rPr>
                        <w:rFonts w:ascii="Arial MT" w:hAnsi="Arial MT"/>
                        <w:snapToGrid w:val="0"/>
                        <w:color w:val="000000"/>
                        <w:sz w:val="12"/>
                        <w:lang w:val="en-US"/>
                      </w:rPr>
                      <w:t>eg de Peso</w:t>
                    </w:r>
                  </w:p>
                </w:txbxContent>
              </v:textbox>
            </v:rect>
            <v:rect id="_x0000_s1927" style="position:absolute;left:7426;top:9972;width:783;height:230" strokeweight=".55pt"/>
            <v:rect id="_x0000_s1928" style="position:absolute;left:7534;top:9983;width:654;height:219" filled="f" stroked="f">
              <v:textbox style="mso-next-textbox:#_x0000_s1928;mso-rotate-with-shape:t" inset="0,0,0,0">
                <w:txbxContent>
                  <w:p w:rsidR="00000000" w:rsidRDefault="006D683D">
                    <w:pPr>
                      <w:jc w:val="center"/>
                      <w:rPr>
                        <w:sz w:val="12"/>
                      </w:rPr>
                    </w:pPr>
                    <w:r>
                      <w:rPr>
                        <w:rFonts w:ascii="Arial MT" w:hAnsi="Arial MT"/>
                        <w:snapToGrid w:val="0"/>
                        <w:color w:val="000000"/>
                        <w:sz w:val="12"/>
                        <w:lang w:val="en-US"/>
                      </w:rPr>
                      <w:t>Cadena</w:t>
                    </w:r>
                  </w:p>
                </w:txbxContent>
              </v:textbox>
            </v:rect>
            <v:rect id="_x0000_s1929" style="position:absolute;left:7933;top:9648;width:1124;height:288" strokeweight=".55pt"/>
            <v:rect id="_x0000_s1930" style="position:absolute;left:8080;top:9648;width:970;height:288" filled="f" stroked="f">
              <v:textbox style="mso-next-textbox:#_x0000_s1930;mso-rotate-with-shape:t" inset="0,0,0,0">
                <w:txbxContent>
                  <w:p w:rsidR="00000000" w:rsidRDefault="006D683D">
                    <w:pPr>
                      <w:jc w:val="center"/>
                      <w:rPr>
                        <w:rFonts w:ascii="Arial MT" w:hAnsi="Arial MT"/>
                        <w:snapToGrid w:val="0"/>
                        <w:color w:val="000000"/>
                        <w:sz w:val="12"/>
                        <w:lang w:val="en-US"/>
                      </w:rPr>
                    </w:pPr>
                    <w:r>
                      <w:rPr>
                        <w:rFonts w:ascii="Arial MT" w:hAnsi="Arial MT"/>
                        <w:snapToGrid w:val="0"/>
                        <w:color w:val="000000"/>
                        <w:sz w:val="12"/>
                        <w:lang w:val="en-US"/>
                      </w:rPr>
                      <w:t>Vinchas de</w:t>
                    </w:r>
                  </w:p>
                  <w:p w:rsidR="00000000" w:rsidRDefault="006D683D">
                    <w:pPr>
                      <w:jc w:val="center"/>
                      <w:rPr>
                        <w:sz w:val="12"/>
                      </w:rPr>
                    </w:pPr>
                    <w:r>
                      <w:rPr>
                        <w:rFonts w:ascii="Arial MT" w:hAnsi="Arial MT"/>
                        <w:snapToGrid w:val="0"/>
                        <w:color w:val="000000"/>
                        <w:sz w:val="12"/>
                        <w:lang w:val="en-US"/>
                      </w:rPr>
                      <w:t>Sujeción</w:t>
                    </w:r>
                  </w:p>
                </w:txbxContent>
              </v:textbox>
            </v:rect>
            <v:rect id="_x0000_s1931" style="position:absolute;left:8489;top:9972;width:1171;height:252" strokeweight=".55pt"/>
            <v:rect id="_x0000_s1932" style="position:absolute;left:8594;top:9983;width:1113;height:241" filled="f" stroked="f">
              <v:textbox style="mso-next-textbox:#_x0000_s1932;mso-rotate-with-shape:t" inset="0,0,0,0">
                <w:txbxContent>
                  <w:p w:rsidR="00000000" w:rsidRDefault="006D683D">
                    <w:pPr>
                      <w:jc w:val="center"/>
                      <w:rPr>
                        <w:rFonts w:ascii="Arial MT" w:hAnsi="Arial MT"/>
                        <w:snapToGrid w:val="0"/>
                        <w:color w:val="000000"/>
                        <w:sz w:val="12"/>
                        <w:lang w:val="en-US"/>
                      </w:rPr>
                    </w:pPr>
                    <w:r>
                      <w:rPr>
                        <w:rFonts w:ascii="Arial MT" w:hAnsi="Arial MT"/>
                        <w:snapToGrid w:val="0"/>
                        <w:color w:val="000000"/>
                        <w:sz w:val="12"/>
                        <w:lang w:val="en-US"/>
                      </w:rPr>
                      <w:t>Seguidores de</w:t>
                    </w:r>
                  </w:p>
                  <w:p w:rsidR="00000000" w:rsidRDefault="006D683D">
                    <w:pPr>
                      <w:jc w:val="center"/>
                    </w:pPr>
                    <w:r>
                      <w:rPr>
                        <w:rFonts w:ascii="Arial MT" w:hAnsi="Arial MT"/>
                        <w:snapToGrid w:val="0"/>
                        <w:color w:val="000000"/>
                        <w:sz w:val="12"/>
                        <w:lang w:val="en-US"/>
                      </w:rPr>
                      <w:t>Leva</w:t>
                    </w:r>
                  </w:p>
                </w:txbxContent>
              </v:textbox>
            </v:rect>
            <v:rect id="_x0000_s1933" style="position:absolute;left:6048;top:9848;width:771;height:232" strokeweight=".55pt"/>
            <v:rect id="_x0000_s1934" style="position:absolute;left:6176;top:9936;width:592;height:144" filled="f" stroked="f">
              <v:textbox style="mso-next-textbox:#_x0000_s1934;mso-rotate-with-shape:t" inset="0,0,0,0">
                <w:txbxContent>
                  <w:p w:rsidR="00000000" w:rsidRDefault="006D683D">
                    <w:pPr>
                      <w:rPr>
                        <w:sz w:val="12"/>
                      </w:rPr>
                    </w:pPr>
                    <w:r>
                      <w:rPr>
                        <w:rFonts w:ascii="Arial MT" w:hAnsi="Arial MT"/>
                        <w:snapToGrid w:val="0"/>
                        <w:color w:val="000000"/>
                        <w:sz w:val="16"/>
                        <w:lang w:val="en-US"/>
                      </w:rPr>
                      <w:t xml:space="preserve">  </w:t>
                    </w:r>
                    <w:r>
                      <w:rPr>
                        <w:rFonts w:ascii="Arial MT" w:hAnsi="Arial MT"/>
                        <w:snapToGrid w:val="0"/>
                        <w:color w:val="000000"/>
                        <w:sz w:val="12"/>
                        <w:lang w:val="en-US"/>
                      </w:rPr>
                      <w:t>Brazos A</w:t>
                    </w:r>
                  </w:p>
                </w:txbxContent>
              </v:textbox>
            </v:rect>
            <v:rect id="_x0000_s1935" style="position:absolute;left:4896;top:9928;width:557;height:229" strokeweight=".55pt"/>
            <v:rect id="_x0000_s1936" style="position:absolute;left:4896;top:9939;width:539;height:219" filled="f" stroked="f">
              <v:textbox style="mso-next-textbox:#_x0000_s1936;mso-rotate-with-shape:t" inset="0,0,0,0">
                <w:txbxContent>
                  <w:p w:rsidR="00000000" w:rsidRDefault="006D683D">
                    <w:pPr>
                      <w:rPr>
                        <w:sz w:val="12"/>
                      </w:rPr>
                    </w:pPr>
                    <w:r>
                      <w:rPr>
                        <w:rFonts w:ascii="Arial MT" w:hAnsi="Arial MT"/>
                        <w:snapToGrid w:val="0"/>
                        <w:color w:val="000000"/>
                        <w:sz w:val="16"/>
                        <w:lang w:val="en-US"/>
                      </w:rPr>
                      <w:t xml:space="preserve">  </w:t>
                    </w:r>
                    <w:r>
                      <w:rPr>
                        <w:rFonts w:ascii="Arial MT" w:hAnsi="Arial MT"/>
                        <w:snapToGrid w:val="0"/>
                        <w:color w:val="000000"/>
                        <w:sz w:val="12"/>
                        <w:lang w:val="en-US"/>
                      </w:rPr>
                      <w:t>Tolva</w:t>
                    </w:r>
                  </w:p>
                </w:txbxContent>
              </v:textbox>
            </v:rect>
            <v:rect id="_x0000_s1937" style="position:absolute;left:3532;top:9126;width:500;height:219" strokeweight=".55pt"/>
            <v:rect id="_x0000_s1938" style="position:absolute;left:6507;top:9553;width:1196;height:239" strokeweight=".55pt"/>
            <v:rect id="_x0000_s1939" style="position:absolute;left:3536;top:9138;width:496;height:219" filled="f" stroked="f">
              <v:textbox style="mso-next-textbox:#_x0000_s1939;mso-rotate-with-shape:t" inset="0,0,0,0">
                <w:txbxContent>
                  <w:p w:rsidR="00000000" w:rsidRDefault="006D683D">
                    <w:pPr>
                      <w:rPr>
                        <w:sz w:val="12"/>
                      </w:rPr>
                    </w:pPr>
                    <w:r>
                      <w:rPr>
                        <w:rFonts w:ascii="Arial MT" w:hAnsi="Arial MT"/>
                        <w:snapToGrid w:val="0"/>
                        <w:color w:val="000000"/>
                        <w:sz w:val="16"/>
                        <w:lang w:val="en-US"/>
                      </w:rPr>
                      <w:t xml:space="preserve">  </w:t>
                    </w:r>
                    <w:r>
                      <w:rPr>
                        <w:rFonts w:ascii="Arial MT" w:hAnsi="Arial MT"/>
                        <w:snapToGrid w:val="0"/>
                        <w:color w:val="000000"/>
                        <w:sz w:val="12"/>
                        <w:lang w:val="en-US"/>
                      </w:rPr>
                      <w:t>Leva</w:t>
                    </w:r>
                  </w:p>
                </w:txbxContent>
              </v:textbox>
            </v:rect>
            <v:rect id="_x0000_s1940" style="position:absolute;left:6661;top:9564;width:1034;height:219" filled="f" stroked="f">
              <v:textbox style="mso-next-textbox:#_x0000_s1940;mso-rotate-with-shape:t" inset="0,0,0,0">
                <w:txbxContent>
                  <w:p w:rsidR="00000000" w:rsidRDefault="006D683D">
                    <w:pPr>
                      <w:rPr>
                        <w:sz w:val="12"/>
                      </w:rPr>
                    </w:pPr>
                    <w:r>
                      <w:rPr>
                        <w:rFonts w:ascii="Arial MT" w:hAnsi="Arial MT"/>
                        <w:snapToGrid w:val="0"/>
                        <w:color w:val="000000"/>
                        <w:sz w:val="16"/>
                        <w:lang w:val="en-US"/>
                      </w:rPr>
                      <w:t xml:space="preserve">  </w:t>
                    </w:r>
                    <w:r>
                      <w:rPr>
                        <w:rFonts w:ascii="Arial MT" w:hAnsi="Arial MT"/>
                        <w:snapToGrid w:val="0"/>
                        <w:color w:val="000000"/>
                        <w:sz w:val="12"/>
                        <w:lang w:val="en-US"/>
                      </w:rPr>
                      <w:t>Resortes de Ch.</w:t>
                    </w:r>
                  </w:p>
                </w:txbxContent>
              </v:textbox>
            </v:rect>
            <v:group id="_x0000_s1941" style="position:absolute;left:7189;top:7200;width:11;height:3078" coordorigin="7800,7187" coordsize="11,3078">
              <v:shape id="_x0000_s1942" style="position:absolute;left:7800;top:7187;width:11;height:52" coordsize="11,52" path="m11,7l7,3,3,r,l,3,,44r,4l3,52r4,l11,48,11,7xe" fillcolor="black" stroked="f">
                <v:fill color2="black"/>
                <v:path arrowok="t"/>
              </v:shape>
              <v:shape id="_x0000_s1943" style="position:absolute;left:7800;top:7261;width:11;height:56" coordsize="11,56" path="m11,7r,-3l7,,3,,,4,,48r,4l3,56r4,l11,52,11,7xe" fillcolor="black" stroked="f">
                <v:fill color2="black"/>
                <v:path arrowok="t"/>
              </v:shape>
              <v:shape id="_x0000_s1944" style="position:absolute;left:7800;top:7339;width:11;height:55" coordsize="11,55" path="m11,7r,-3l7,,3,,,4,,48r,4l3,55r4,l11,52,11,7xe" fillcolor="black" stroked="f">
                <v:fill color2="black"/>
                <v:path arrowok="t"/>
              </v:shape>
              <v:shape id="_x0000_s1945" style="position:absolute;left:7800;top:7417;width:11;height:55" coordsize="11,55" path="m11,7r,-4l7,,3,,,3,,48r,4l3,55r4,l11,52,11,7xe" fillcolor="black" stroked="f">
                <v:fill color2="black"/>
                <v:path arrowok="t"/>
              </v:shape>
              <v:shape id="_x0000_s1946" style="position:absolute;left:7800;top:7495;width:11;height:55" coordsize="11,55" path="m11,7r,-4l7,,3,,,3,,48r,3l3,55r4,l11,51,11,7xe" fillcolor="black" stroked="f">
                <v:fill color2="black"/>
                <v:path arrowok="t"/>
              </v:shape>
              <v:shape id="_x0000_s1947" style="position:absolute;left:7800;top:7572;width:11;height:56" coordsize="11,56" path="m11,8r,-4l7,,3,,,4,,49r,3l3,56r4,l11,52,11,8xe" fillcolor="black" stroked="f">
                <v:fill color2="black"/>
                <v:path arrowok="t"/>
              </v:shape>
              <v:shape id="_x0000_s1948" style="position:absolute;left:7800;top:7650;width:11;height:56" coordsize="11,56" path="m11,8r,-4l7,,3,,,4,,49r,3l3,56r4,l11,52,11,8xe" fillcolor="black" stroked="f">
                <v:fill color2="black"/>
                <v:path arrowok="t"/>
              </v:shape>
              <v:shape id="_x0000_s1949" style="position:absolute;left:7800;top:7728;width:11;height:56" coordsize="11,56" path="m11,8r,-4l7,,3,,,4,,48r,4l3,56r4,l11,52,11,8xe" fillcolor="black" stroked="f">
                <v:fill color2="black"/>
                <v:path arrowok="t"/>
              </v:shape>
              <v:shape id="_x0000_s1950" style="position:absolute;left:7800;top:7806;width:11;height:56" coordsize="11,56" path="m11,8r,-4l7,,3,,,4,,48r,4l3,56r4,l11,52,11,8xe" fillcolor="black" stroked="f">
                <v:fill color2="black"/>
                <v:path arrowok="t"/>
              </v:shape>
              <v:shape id="_x0000_s1951" style="position:absolute;left:7800;top:7884;width:11;height:56" coordsize="11,56" path="m11,7r,-3l7,,3,,,4,,48r,4l3,56r4,l11,52,11,7xe" fillcolor="black" stroked="f">
                <v:fill color2="black"/>
                <v:path arrowok="t"/>
              </v:shape>
              <v:shape id="_x0000_s1952" style="position:absolute;left:7800;top:7962;width:11;height:56" coordsize="11,56" path="m11,7r,-3l7,,3,,,4,,48r,4l3,56r4,l11,52,11,7xe" fillcolor="black" stroked="f">
                <v:fill color2="black"/>
                <v:path arrowok="t"/>
              </v:shape>
              <v:shape id="_x0000_s1953" style="position:absolute;left:7800;top:8040;width:11;height:55" coordsize="11,55" path="m11,7r,-4l7,,3,,,3,,48r,4l3,55r4,l11,52,11,7xe" fillcolor="black" stroked="f">
                <v:fill color2="black"/>
                <v:path arrowok="t"/>
              </v:shape>
              <v:shape id="_x0000_s1954" style="position:absolute;left:7800;top:8118;width:11;height:55" coordsize="11,55" path="m11,7r,-4l7,,3,,,3,,48r,4l3,55r4,l11,52,11,7xe" fillcolor="black" stroked="f">
                <v:fill color2="black"/>
                <v:path arrowok="t"/>
              </v:shape>
              <v:shape id="_x0000_s1955" style="position:absolute;left:7800;top:8196;width:11;height:55" coordsize="11,55" path="m11,7r,-4l7,,3,,,3,,48r,3l3,55r4,l11,51,11,7xe" fillcolor="black" stroked="f">
                <v:fill color2="black"/>
                <v:path arrowok="t"/>
              </v:shape>
              <v:shape id="_x0000_s1956" style="position:absolute;left:7800;top:8273;width:11;height:56" coordsize="11,56" path="m11,8r,-4l7,,3,,,4,,49r,3l3,56r4,l11,52,11,8xe" fillcolor="black" stroked="f">
                <v:fill color2="black"/>
                <v:path arrowok="t"/>
              </v:shape>
              <v:shape id="_x0000_s1957" style="position:absolute;left:7800;top:8351;width:11;height:56" coordsize="11,56" path="m11,8r,-4l7,,3,,,4,,49r,3l3,56r4,l11,52,11,8xe" fillcolor="black" stroked="f">
                <v:fill color2="black"/>
                <v:path arrowok="t"/>
              </v:shape>
              <v:shape id="_x0000_s1958" style="position:absolute;left:7800;top:8429;width:11;height:56" coordsize="11,56" path="m11,8r,-4l7,,3,,,4,,48r,4l3,56r4,l11,52,11,8xe" fillcolor="black" stroked="f">
                <v:fill color2="black"/>
                <v:path arrowok="t"/>
              </v:shape>
              <v:shape id="_x0000_s1959" style="position:absolute;left:7800;top:8507;width:11;height:56" coordsize="11,56" path="m11,7r,-3l7,,3,,,4,,48r,4l3,56r4,l11,52,11,7xe" fillcolor="black" stroked="f">
                <v:fill color2="black"/>
                <v:path arrowok="t"/>
              </v:shape>
              <v:shape id="_x0000_s1960" style="position:absolute;left:7800;top:8585;width:11;height:56" coordsize="11,56" path="m11,7r,-3l7,,3,,,4,,48r,4l3,56r4,l11,52,11,7xe" fillcolor="black" stroked="f">
                <v:fill color2="black"/>
                <v:path arrowok="t"/>
              </v:shape>
              <v:shape id="_x0000_s1961" style="position:absolute;left:7800;top:8663;width:11;height:55" coordsize="11,55" path="m11,7r,-3l7,,3,,,4,,48r,4l3,55r4,l11,52,11,7xe" fillcolor="black" stroked="f">
                <v:fill color2="black"/>
                <v:path arrowok="t"/>
              </v:shape>
              <v:shape id="_x0000_s1962" style="position:absolute;left:7800;top:8741;width:11;height:55" coordsize="11,55" path="m11,7r,-4l7,,3,,,3,,48r,4l3,55r4,l11,52,11,7xe" fillcolor="black" stroked="f">
                <v:fill color2="black"/>
                <v:path arrowok="t"/>
              </v:shape>
              <v:shape id="_x0000_s1963" style="position:absolute;left:7800;top:8819;width:11;height:55" coordsize="11,55" path="m11,7r,-4l7,,3,,,3,,48r,4l3,55r4,l11,52,11,7xe" fillcolor="black" stroked="f">
                <v:fill color2="black"/>
                <v:path arrowok="t"/>
              </v:shape>
              <v:shape id="_x0000_s1964" style="position:absolute;left:7800;top:8896;width:11;height:56" coordsize="11,56" path="m11,8r,-4l7,,3,,,4,,49r,3l3,56r4,l11,52,11,8xe" fillcolor="black" stroked="f">
                <v:fill color2="black"/>
                <v:path arrowok="t"/>
              </v:shape>
              <v:shape id="_x0000_s1965" style="position:absolute;left:7800;top:8974;width:11;height:56" coordsize="11,56" path="m11,8r,-4l7,,3,,,4,,49r,3l3,56r4,l11,52,11,8xe" fillcolor="black" stroked="f">
                <v:fill color2="black"/>
                <v:path arrowok="t"/>
              </v:shape>
              <v:shape id="_x0000_s1966" style="position:absolute;left:7800;top:9052;width:11;height:56" coordsize="11,56" path="m11,8r,-4l7,,3,,,4,,48r,4l3,56r4,l11,52,11,8xe" fillcolor="black" stroked="f">
                <v:fill color2="black"/>
                <v:path arrowok="t"/>
              </v:shape>
              <v:shape id="_x0000_s1967" style="position:absolute;left:7800;top:9130;width:11;height:56" coordsize="11,56" path="m11,8r,-4l7,,3,,,4,,48r,4l3,56r4,l11,52,11,8xe" fillcolor="black" stroked="f">
                <v:fill color2="black"/>
                <v:path arrowok="t"/>
              </v:shape>
              <v:shape id="_x0000_s1968" style="position:absolute;left:7800;top:9208;width:11;height:56" coordsize="11,56" path="m11,7r,-3l7,,3,,,4,,48r,4l3,56r4,l11,52,11,7xe" fillcolor="black" stroked="f">
                <v:fill color2="black"/>
                <v:path arrowok="t"/>
              </v:shape>
              <v:shape id="_x0000_s1969" style="position:absolute;left:7800;top:9286;width:11;height:56" coordsize="11,56" path="m11,7r,-3l7,,3,,,4,,48r,4l3,56r4,l11,52,11,7xe" fillcolor="black" stroked="f">
                <v:fill color2="black"/>
                <v:path arrowok="t"/>
              </v:shape>
              <v:shape id="_x0000_s1970" style="position:absolute;left:7800;top:9364;width:11;height:55" coordsize="11,55" path="m11,7r,-4l7,,3,,,3,,48r,4l3,55r4,l11,52,11,7xe" fillcolor="black" stroked="f">
                <v:fill color2="black"/>
                <v:path arrowok="t"/>
              </v:shape>
              <v:shape id="_x0000_s1971" style="position:absolute;left:7800;top:9442;width:11;height:55" coordsize="11,55" path="m11,7r,-4l7,,3,,,3,,48r,4l3,55r4,l11,52,11,7xe" fillcolor="black" stroked="f">
                <v:fill color2="black"/>
                <v:path arrowok="t"/>
              </v:shape>
              <v:shape id="_x0000_s1972" style="position:absolute;left:7800;top:9520;width:11;height:55" coordsize="11,55" path="m11,7r,-4l7,,3,,,3,,48r,3l3,55r4,l11,51,11,7xe" fillcolor="black" stroked="f">
                <v:fill color2="black"/>
                <v:path arrowok="t"/>
              </v:shape>
              <v:shape id="_x0000_s1973" style="position:absolute;left:7800;top:9597;width:11;height:56" coordsize="11,56" path="m11,8r,-4l7,,3,,,4,,49r,3l3,56r4,l11,52,11,8xe" fillcolor="black" stroked="f">
                <v:fill color2="black"/>
                <v:path arrowok="t"/>
              </v:shape>
              <v:shape id="_x0000_s1974" style="position:absolute;left:7800;top:9675;width:11;height:56" coordsize="11,56" path="m11,8r,-4l7,,3,,,4,,49r,3l3,56r4,l11,52,11,8xe" fillcolor="black" stroked="f">
                <v:fill color2="black"/>
                <v:path arrowok="t"/>
              </v:shape>
              <v:shape id="_x0000_s1975" style="position:absolute;left:7800;top:9753;width:11;height:56" coordsize="11,56" path="m11,8r,-4l7,,3,,,4,,48r,4l3,56r4,l11,52,11,8xe" fillcolor="black" stroked="f">
                <v:fill color2="black"/>
                <v:path arrowok="t"/>
              </v:shape>
              <v:shape id="_x0000_s1976" style="position:absolute;left:7800;top:9831;width:11;height:56" coordsize="11,56" path="m11,8r,-4l7,,3,,,4,,48r,4l3,56r4,l11,52,11,8xe" fillcolor="black" stroked="f">
                <v:fill color2="black"/>
                <v:path arrowok="t"/>
              </v:shape>
              <v:shape id="_x0000_s1977" style="position:absolute;left:7800;top:9909;width:11;height:56" coordsize="11,56" path="m11,7r,-3l7,,3,,,4,,48r,4l3,56r4,l11,52,11,7xe" fillcolor="black" stroked="f">
                <v:fill color2="black"/>
                <v:path arrowok="t"/>
              </v:shape>
              <v:shape id="_x0000_s1978" style="position:absolute;left:7800;top:9987;width:11;height:55" coordsize="11,55" path="m11,7r,-3l7,,3,,,4,,48r,4l3,55r4,l11,52,11,7xe" fillcolor="black" stroked="f">
                <v:fill color2="black"/>
                <v:path arrowok="t"/>
              </v:shape>
              <v:shape id="_x0000_s1979" style="position:absolute;left:7800;top:10065;width:11;height:55" coordsize="11,55" path="m11,7r,-4l7,,3,,,3,,48r,4l3,55r4,l11,52,11,7xe" fillcolor="black" stroked="f">
                <v:fill color2="black"/>
                <v:path arrowok="t"/>
              </v:shape>
              <v:shape id="_x0000_s1980" style="position:absolute;left:7800;top:10143;width:11;height:55" coordsize="11,55" path="m11,7r,-4l7,,3,,,3,,48r,4l3,55r4,l11,52,11,7xe" fillcolor="black" stroked="f">
                <v:fill color2="black"/>
                <v:path arrowok="t"/>
              </v:shape>
              <v:shape id="_x0000_s1981" style="position:absolute;left:7800;top:10221;width:11;height:44" coordsize="11,44" path="m11,7r,-4l7,,3,,,3,,40r,l3,44r,l11,44,11,7xe" fillcolor="black" stroked="f">
                <v:fill color2="black"/>
                <v:path arrowok="t"/>
              </v:shape>
            </v:group>
            <v:group id="_x0000_s1982" style="position:absolute;left:5241;top:7653;width:4263;height:11" coordorigin="5831,7413" coordsize="3581,11">
              <v:shape id="_x0000_s1983" style="position:absolute;left:5831;top:7413;width:51;height:11" coordsize="51,11" path="m8,l4,,,4r,l4,11r40,l47,11,51,7r,-3l47,,8,xe" fillcolor="black" stroked="f">
                <v:fill color2="black"/>
                <v:path arrowok="t"/>
              </v:shape>
              <v:shape id="_x0000_s1984" style="position:absolute;left:5903;top:7413;width:54;height:11" coordsize="54,11" path="m7,l4,,,4,,7r4,4l47,11r4,l54,7r,-3l51,,7,xe" fillcolor="black" stroked="f">
                <v:fill color2="black"/>
                <v:path arrowok="t"/>
              </v:shape>
              <v:shape id="_x0000_s1985" style="position:absolute;left:5979;top:7413;width:54;height:11" coordsize="54,11" path="m7,l3,,,4,,7r3,4l46,11r4,l54,7r,-3l50,,7,xe" fillcolor="black" stroked="f">
                <v:fill color2="black"/>
                <v:path arrowok="t"/>
              </v:shape>
              <v:shape id="_x0000_s1986" style="position:absolute;left:6054;top:7413;width:54;height:11" coordsize="54,11" path="m7,l4,,,4,,7r4,4l47,11r3,l54,7r,-3l50,,7,xe" fillcolor="black" stroked="f">
                <v:fill color2="black"/>
                <v:path arrowok="t"/>
              </v:shape>
              <v:shape id="_x0000_s1987" style="position:absolute;left:6130;top:7413;width:53;height:11" coordsize="53,11" path="m7,l3,,,4,,7r3,4l46,11r4,l53,7r,-3l50,,7,xe" fillcolor="black" stroked="f">
                <v:fill color2="black"/>
                <v:path arrowok="t"/>
              </v:shape>
              <v:shape id="_x0000_s1988" style="position:absolute;left:6205;top:7413;width:54;height:11" coordsize="54,11" path="m7,l4,,,4,,7r4,4l47,11r3,l54,7r,-3l50,,7,xe" fillcolor="black" stroked="f">
                <v:fill color2="black"/>
                <v:path arrowok="t"/>
              </v:shape>
              <v:shape id="_x0000_s1989" style="position:absolute;left:6280;top:7413;width:54;height:11" coordsize="54,11" path="m8,l4,,,4,,7r4,4l47,11r4,l54,7r,-3l51,,8,xe" fillcolor="black" stroked="f">
                <v:fill color2="black"/>
                <v:path arrowok="t"/>
              </v:shape>
              <v:shape id="_x0000_s1990" style="position:absolute;left:6356;top:7413;width:54;height:11" coordsize="54,11" path="m7,l3,,,4,,7r3,4l47,11r3,l54,7r,-3l50,,7,xe" fillcolor="black" stroked="f">
                <v:fill color2="black"/>
                <v:path arrowok="t"/>
              </v:shape>
              <v:shape id="_x0000_s1991" style="position:absolute;left:6431;top:7413;width:54;height:11" coordsize="54,11" path="m7,l4,,,4,,7r4,4l47,11r4,l54,7r,-3l51,,7,xe" fillcolor="black" stroked="f">
                <v:fill color2="black"/>
                <v:path arrowok="t"/>
              </v:shape>
              <v:shape id="_x0000_s1992" style="position:absolute;left:6507;top:7413;width:54;height:11" coordsize="54,11" path="m7,l3,,,4,,7r3,4l46,11r4,l54,7r,-3l50,,7,xe" fillcolor="black" stroked="f">
                <v:fill color2="black"/>
                <v:path arrowok="t"/>
              </v:shape>
              <v:shape id="_x0000_s1993" style="position:absolute;left:6582;top:7413;width:54;height:11" coordsize="54,11" path="m7,l4,,,4,,7r4,4l47,11r3,l54,7r,-3l50,,7,xe" fillcolor="black" stroked="f">
                <v:fill color2="black"/>
                <v:path arrowok="t"/>
              </v:shape>
              <v:shape id="_x0000_s1994" style="position:absolute;left:6658;top:7413;width:53;height:11" coordsize="53,11" path="m7,l3,,,4,,7r3,4l46,11r4,l53,7r,-3l50,,7,xe" fillcolor="black" stroked="f">
                <v:fill color2="black"/>
                <v:path arrowok="t"/>
              </v:shape>
              <v:shape id="_x0000_s1995" style="position:absolute;left:6733;top:7413;width:54;height:11" coordsize="54,11" path="m7,l4,,,4,,7r4,4l47,11r3,l54,7r,-3l50,,7,xe" fillcolor="black" stroked="f">
                <v:fill color2="black"/>
                <v:path arrowok="t"/>
              </v:shape>
              <v:shape id="_x0000_s1996" style="position:absolute;left:6808;top:7413;width:54;height:11" coordsize="54,11" path="m8,l4,,,4,,7r4,4l47,11r4,l54,7r,-3l51,,8,xe" fillcolor="black" stroked="f">
                <v:fill color2="black"/>
                <v:path arrowok="t"/>
              </v:shape>
              <v:shape id="_x0000_s1997" style="position:absolute;left:6884;top:7413;width:54;height:11" coordsize="54,11" path="m7,l3,,,4,,7r3,4l47,11r3,l54,7r,-3l50,,7,xe" fillcolor="black" stroked="f">
                <v:fill color2="black"/>
                <v:path arrowok="t"/>
              </v:shape>
              <v:shape id="_x0000_s1998" style="position:absolute;left:6959;top:7413;width:54;height:11" coordsize="54,11" path="m7,l4,,,4,,7r4,4l47,11r4,l54,7r,-3l51,,7,xe" fillcolor="black" stroked="f">
                <v:fill color2="black"/>
                <v:path arrowok="t"/>
              </v:shape>
              <v:shape id="_x0000_s1999" style="position:absolute;left:7035;top:7413;width:54;height:11" coordsize="54,11" path="m7,l3,,,4,,7r3,4l46,11r4,l54,7r,-3l50,,7,xe" fillcolor="black" stroked="f">
                <v:fill color2="black"/>
                <v:path arrowok="t"/>
              </v:shape>
              <v:shape id="_x0000_s2000" style="position:absolute;left:7110;top:7413;width:54;height:11" coordsize="54,11" path="m7,l4,,,4,,7r4,4l47,11r3,l54,7r,-3l50,,7,xe" fillcolor="black" stroked="f">
                <v:fill color2="black"/>
                <v:path arrowok="t"/>
              </v:shape>
              <v:shape id="_x0000_s2001" style="position:absolute;left:7186;top:7413;width:53;height:11" coordsize="53,11" path="m7,l3,,,4,,7r3,4l46,11r4,l53,7r,-3l50,,7,xe" fillcolor="black" stroked="f">
                <v:fill color2="black"/>
                <v:path arrowok="t"/>
              </v:shape>
              <v:shape id="_x0000_s2002" style="position:absolute;left:7261;top:7413;width:54;height:11" coordsize="54,11" path="m7,l4,,,4,,7r4,4l47,11r3,l54,7r,-3l50,,7,xe" fillcolor="black" stroked="f">
                <v:fill color2="black"/>
                <v:path arrowok="t"/>
              </v:shape>
              <v:shape id="_x0000_s2003" style="position:absolute;left:7336;top:7413;width:54;height:11" coordsize="54,11" path="m8,l4,,,4,,7r4,4l47,11r4,l54,7r,-3l51,,8,xe" fillcolor="black" stroked="f">
                <v:fill color2="black"/>
                <v:path arrowok="t"/>
              </v:shape>
              <v:shape id="_x0000_s2004" style="position:absolute;left:7412;top:7413;width:54;height:11" coordsize="54,11" path="m7,l3,,,4,,7r3,4l47,11r3,l54,7r,-3l50,,7,xe" fillcolor="black" stroked="f">
                <v:fill color2="black"/>
                <v:path arrowok="t"/>
              </v:shape>
              <v:shape id="_x0000_s2005" style="position:absolute;left:7487;top:7413;width:54;height:11" coordsize="54,11" path="m7,l4,,,4,,7r4,4l47,11r4,l54,7r,-3l51,,7,xe" fillcolor="black" stroked="f">
                <v:fill color2="black"/>
                <v:path arrowok="t"/>
              </v:shape>
              <v:shape id="_x0000_s2006" style="position:absolute;left:7563;top:7413;width:54;height:11" coordsize="54,11" path="m7,l3,,,4,,7r3,4l46,11r4,l54,7r,-3l50,,7,xe" fillcolor="black" stroked="f">
                <v:fill color2="black"/>
                <v:path arrowok="t"/>
              </v:shape>
              <v:shape id="_x0000_s2007" style="position:absolute;left:7638;top:7413;width:54;height:11" coordsize="54,11" path="m7,l4,,,4,,7r4,4l47,11r3,l54,7r,-3l50,,7,xe" fillcolor="black" stroked="f">
                <v:fill color2="black"/>
                <v:path arrowok="t"/>
              </v:shape>
              <v:shape id="_x0000_s2008" style="position:absolute;left:7714;top:7413;width:53;height:11" coordsize="53,11" path="m7,l3,,,4,,7r3,4l46,11r4,l53,7r,-3l50,,7,xe" fillcolor="black" stroked="f">
                <v:fill color2="black"/>
                <v:path arrowok="t"/>
              </v:shape>
              <v:shape id="_x0000_s2009" style="position:absolute;left:7789;top:7413;width:54;height:11" coordsize="54,11" path="m7,l4,,,4,,7r4,4l47,11r3,l54,7r,-3l50,,7,xe" fillcolor="black" stroked="f">
                <v:fill color2="black"/>
                <v:path arrowok="t"/>
              </v:shape>
              <v:shape id="_x0000_s2010" style="position:absolute;left:7864;top:7413;width:54;height:11" coordsize="54,11" path="m8,l4,,,4,,7r4,4l47,11r4,l54,7r,-3l51,,8,xe" fillcolor="black" stroked="f">
                <v:fill color2="black"/>
                <v:path arrowok="t"/>
              </v:shape>
              <v:shape id="_x0000_s2011" style="position:absolute;left:7940;top:7413;width:54;height:11" coordsize="54,11" path="m7,l3,,,4,,7r3,4l47,11r3,l54,7r,-3l50,,7,xe" fillcolor="black" stroked="f">
                <v:fill color2="black"/>
                <v:path arrowok="t"/>
              </v:shape>
              <v:shape id="_x0000_s2012" style="position:absolute;left:8015;top:7413;width:54;height:11" coordsize="54,11" path="m7,l4,,,4,,7r4,4l47,11r4,l54,7r,-3l51,,7,xe" fillcolor="black" stroked="f">
                <v:fill color2="black"/>
                <v:path arrowok="t"/>
              </v:shape>
              <v:shape id="_x0000_s2013" style="position:absolute;left:8091;top:7413;width:54;height:11" coordsize="54,11" path="m7,l3,,,4,,7r3,4l46,11r4,l54,7r,-3l50,,7,xe" fillcolor="black" stroked="f">
                <v:fill color2="black"/>
                <v:path arrowok="t"/>
              </v:shape>
              <v:shape id="_x0000_s2014" style="position:absolute;left:8166;top:7413;width:54;height:11" coordsize="54,11" path="m7,l4,,,4,,7r4,4l47,11r3,l54,7r,-3l50,,7,xe" fillcolor="black" stroked="f">
                <v:fill color2="black"/>
                <v:path arrowok="t"/>
              </v:shape>
              <v:shape id="_x0000_s2015" style="position:absolute;left:8242;top:7413;width:53;height:11" coordsize="53,11" path="m7,l3,,,4,,7r3,4l46,11r4,l53,7r,-3l50,,7,xe" fillcolor="black" stroked="f">
                <v:fill color2="black"/>
                <v:path arrowok="t"/>
              </v:shape>
              <v:shape id="_x0000_s2016" style="position:absolute;left:8317;top:7413;width:54;height:11" coordsize="54,11" path="m7,l4,,,4,,7r4,4l47,11r3,l54,7r,-3l50,,7,xe" fillcolor="black" stroked="f">
                <v:fill color2="black"/>
                <v:path arrowok="t"/>
              </v:shape>
              <v:shape id="_x0000_s2017" style="position:absolute;left:8392;top:7413;width:54;height:11" coordsize="54,11" path="m8,l4,,,4,,7r4,4l47,11r4,l54,7r,-3l51,,8,xe" fillcolor="black" stroked="f">
                <v:fill color2="black"/>
                <v:path arrowok="t"/>
              </v:shape>
              <v:shape id="_x0000_s2018" style="position:absolute;left:8468;top:7413;width:54;height:11" coordsize="54,11" path="m7,l3,,,4,,7r3,4l47,11r3,l54,7r,-3l50,,7,xe" fillcolor="black" stroked="f">
                <v:fill color2="black"/>
                <v:path arrowok="t"/>
              </v:shape>
              <v:shape id="_x0000_s2019" style="position:absolute;left:8543;top:7413;width:54;height:11" coordsize="54,11" path="m7,l4,,,4,,7r4,4l47,11r4,l54,7r,-3l51,,7,xe" fillcolor="black" stroked="f">
                <v:fill color2="black"/>
                <v:path arrowok="t"/>
              </v:shape>
              <v:shape id="_x0000_s2020" style="position:absolute;left:8619;top:7413;width:54;height:11" coordsize="54,11" path="m7,l3,,,4,,7r3,4l46,11r4,l54,7r,-3l50,,7,xe" fillcolor="black" stroked="f">
                <v:fill color2="black"/>
                <v:path arrowok="t"/>
              </v:shape>
              <v:shape id="_x0000_s2021" style="position:absolute;left:8694;top:7413;width:54;height:11" coordsize="54,11" path="m7,l4,,,4,,7r4,4l47,11r3,l54,7r,-3l50,,7,xe" fillcolor="black" stroked="f">
                <v:fill color2="black"/>
                <v:path arrowok="t"/>
              </v:shape>
              <v:shape id="_x0000_s2022" style="position:absolute;left:8770;top:7413;width:53;height:11" coordsize="53,11" path="m7,l3,,,4,,7r3,4l46,11r4,l53,7r,-3l50,,7,xe" fillcolor="black" stroked="f">
                <v:fill color2="black"/>
                <v:path arrowok="t"/>
              </v:shape>
              <v:shape id="_x0000_s2023" style="position:absolute;left:8845;top:7413;width:54;height:11" coordsize="54,11" path="m7,l4,,,4,,7r4,4l47,11r3,l54,7r,-3l50,,7,xe" fillcolor="black" stroked="f">
                <v:fill color2="black"/>
                <v:path arrowok="t"/>
              </v:shape>
              <v:shape id="_x0000_s2024" style="position:absolute;left:8920;top:7413;width:54;height:11" coordsize="54,11" path="m8,l4,,,4,,7r4,4l47,11r4,l54,7r,-3l51,,8,xe" fillcolor="black" stroked="f">
                <v:fill color2="black"/>
                <v:path arrowok="t"/>
              </v:shape>
              <v:shape id="_x0000_s2025" style="position:absolute;left:8996;top:7413;width:54;height:11" coordsize="54,11" path="m7,l3,,,4,,7r3,4l47,11r3,l54,7r,-3l50,,7,xe" fillcolor="black" stroked="f">
                <v:fill color2="black"/>
                <v:path arrowok="t"/>
              </v:shape>
              <v:shape id="_x0000_s2026" style="position:absolute;left:9071;top:7413;width:54;height:11" coordsize="54,11" path="m7,l4,,,4,,7r4,4l47,11r4,l54,7r,-3l51,,7,xe" fillcolor="black" stroked="f">
                <v:fill color2="black"/>
                <v:path arrowok="t"/>
              </v:shape>
              <v:shape id="_x0000_s2027" style="position:absolute;left:9147;top:7413;width:54;height:11" coordsize="54,11" path="m7,l3,,,4,,7r3,4l46,11r4,l54,7r,-3l50,,7,xe" fillcolor="black" stroked="f">
                <v:fill color2="black"/>
                <v:path arrowok="t"/>
              </v:shape>
              <v:shape id="_x0000_s2028" style="position:absolute;left:9222;top:7413;width:54;height:11" coordsize="54,11" path="m7,l4,,,4,,7r4,4l47,11r3,l54,7r,-3l50,,7,xe" fillcolor="black" stroked="f">
                <v:fill color2="black"/>
                <v:path arrowok="t"/>
              </v:shape>
              <v:shape id="_x0000_s2029" style="position:absolute;left:9298;top:7413;width:53;height:11" coordsize="53,11" path="m7,l3,,,4,,7r3,4l46,11r4,l53,7r,-3l50,,7,xe" fillcolor="black" stroked="f">
                <v:fill color2="black"/>
                <v:path arrowok="t"/>
              </v:shape>
              <v:shape id="_x0000_s2030" style="position:absolute;left:9373;top:7413;width:39;height:11" coordsize="39,11" path="m7,l4,,,4,,7r4,4l36,11r,-4l39,4r,l39,,7,xe" fillcolor="black" stroked="f">
                <v:fill color2="black"/>
                <v:path arrowok="t"/>
              </v:shape>
            </v:group>
          </v:group>
        </w:pict>
      </w: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rPr>
          <w:rStyle w:val="Textoennegrita"/>
          <w:rFonts w:ascii="Arial" w:hAnsi="Arial"/>
          <w:b w:val="0"/>
          <w:color w:val="000000"/>
        </w:rPr>
      </w:pPr>
    </w:p>
    <w:p w:rsidR="00000000" w:rsidRDefault="006D683D">
      <w:pPr>
        <w:pStyle w:val="NormalWeb"/>
        <w:spacing w:line="360" w:lineRule="auto"/>
        <w:jc w:val="center"/>
        <w:rPr>
          <w:rStyle w:val="Textoennegrita"/>
          <w:rFonts w:ascii="Arial" w:hAnsi="Arial"/>
          <w:color w:val="000000"/>
        </w:rPr>
      </w:pPr>
    </w:p>
    <w:p w:rsidR="00000000" w:rsidRDefault="006D683D">
      <w:pPr>
        <w:pStyle w:val="NormalWeb"/>
        <w:jc w:val="center"/>
        <w:rPr>
          <w:rStyle w:val="Textoennegrita"/>
          <w:rFonts w:ascii="Arial" w:hAnsi="Arial"/>
          <w:color w:val="000000"/>
        </w:rPr>
      </w:pPr>
      <w:r>
        <w:rPr>
          <w:rStyle w:val="Textoennegrita"/>
          <w:rFonts w:ascii="Arial" w:hAnsi="Arial"/>
          <w:color w:val="000000"/>
        </w:rPr>
        <w:t>Figura 4.9. Pareto del Sistema de Dosificación.</w:t>
      </w:r>
    </w:p>
    <w:p w:rsidR="00000000" w:rsidRDefault="006D683D">
      <w:pPr>
        <w:pStyle w:val="NormalWeb"/>
        <w:rPr>
          <w:rStyle w:val="Textoennegrita"/>
          <w:rFonts w:ascii="Arial" w:hAnsi="Arial"/>
          <w:color w:val="000000"/>
          <w:sz w:val="4"/>
        </w:rPr>
      </w:pPr>
    </w:p>
    <w:p w:rsidR="00000000" w:rsidRDefault="006D683D">
      <w:pPr>
        <w:pStyle w:val="NormalWeb"/>
        <w:rPr>
          <w:rStyle w:val="Textoennegrita"/>
          <w:rFonts w:ascii="Arial" w:hAnsi="Arial"/>
          <w:color w:val="000000"/>
        </w:rPr>
      </w:pPr>
      <w:r>
        <w:rPr>
          <w:rStyle w:val="Textoennegrita"/>
          <w:rFonts w:ascii="Arial" w:hAnsi="Arial"/>
          <w:color w:val="000000"/>
        </w:rPr>
        <w:t>D) Registro del Tema.</w:t>
      </w:r>
    </w:p>
    <w:p w:rsidR="00000000" w:rsidRDefault="006D683D">
      <w:pPr>
        <w:pStyle w:val="NormalWeb"/>
        <w:spacing w:line="480" w:lineRule="auto"/>
        <w:jc w:val="both"/>
        <w:rPr>
          <w:rStyle w:val="Textoennegrita"/>
          <w:rFonts w:ascii="Arial" w:hAnsi="Arial"/>
          <w:b w:val="0"/>
          <w:color w:val="000000"/>
        </w:rPr>
      </w:pPr>
      <w:r>
        <w:rPr>
          <w:rStyle w:val="Textoennegrita"/>
          <w:rFonts w:ascii="Arial" w:hAnsi="Arial"/>
          <w:b w:val="0"/>
          <w:color w:val="000000"/>
        </w:rPr>
        <w:t>Luego de haber identificado y focalizado el problema mediante el Pareto se inicia el proceso de mejora con el Registro respectivo del Tema, donde se especifica el tipo de pérdida po</w:t>
      </w:r>
      <w:r>
        <w:rPr>
          <w:rStyle w:val="Textoennegrita"/>
          <w:rFonts w:ascii="Arial" w:hAnsi="Arial"/>
          <w:b w:val="0"/>
          <w:color w:val="000000"/>
        </w:rPr>
        <w:t>r falla del equipo y se determina el objetivo, la meta, los responsables de la ejecución, el Lay Out del Área de Envase; y, la correspondiente justificación hacia el Comité MPT de Planta. Ver Tabla 9 y Figura 4.10.</w:t>
      </w:r>
    </w:p>
    <w:p w:rsidR="00000000" w:rsidRDefault="006D683D">
      <w:pPr>
        <w:pStyle w:val="NormalWeb"/>
        <w:jc w:val="both"/>
        <w:rPr>
          <w:rStyle w:val="Textoennegrita"/>
          <w:rFonts w:ascii="Arial" w:hAnsi="Arial"/>
          <w:color w:val="000000"/>
        </w:rPr>
      </w:pPr>
      <w:r>
        <w:rPr>
          <w:rStyle w:val="Textoennegrita"/>
          <w:rFonts w:ascii="Arial" w:hAnsi="Arial"/>
          <w:color w:val="000000"/>
        </w:rPr>
        <w:t>E)</w:t>
      </w:r>
      <w:r>
        <w:rPr>
          <w:rStyle w:val="Textoennegrita"/>
          <w:rFonts w:ascii="Arial" w:hAnsi="Arial"/>
          <w:b w:val="0"/>
          <w:color w:val="000000"/>
        </w:rPr>
        <w:t xml:space="preserve"> </w:t>
      </w:r>
      <w:r>
        <w:rPr>
          <w:rStyle w:val="Textoennegrita"/>
          <w:rFonts w:ascii="Arial" w:hAnsi="Arial"/>
          <w:color w:val="000000"/>
        </w:rPr>
        <w:t>Descripción del Problema.</w:t>
      </w:r>
    </w:p>
    <w:p w:rsidR="00000000" w:rsidRDefault="006D683D">
      <w:pPr>
        <w:pStyle w:val="NormalWeb"/>
        <w:spacing w:line="480" w:lineRule="auto"/>
        <w:jc w:val="both"/>
        <w:rPr>
          <w:rStyle w:val="Textoennegrita"/>
          <w:rFonts w:ascii="Arial" w:hAnsi="Arial"/>
          <w:b w:val="0"/>
          <w:color w:val="000000"/>
        </w:rPr>
      </w:pPr>
      <w:r>
        <w:rPr>
          <w:rStyle w:val="Textoennegrita"/>
          <w:rFonts w:ascii="Arial" w:hAnsi="Arial"/>
          <w:b w:val="0"/>
          <w:color w:val="000000"/>
        </w:rPr>
        <w:t>Utilizando l</w:t>
      </w:r>
      <w:r>
        <w:rPr>
          <w:rStyle w:val="Textoennegrita"/>
          <w:rFonts w:ascii="Arial" w:hAnsi="Arial"/>
          <w:b w:val="0"/>
          <w:color w:val="000000"/>
        </w:rPr>
        <w:t>a Hoja de Análisis 5 W y 1H (ver Tabla 10), se identificó el qué, cuándo, dónde, quién, cuál y el cómo ocurrió la falla del equipo, donde inicialmente se determina cuáles son los parámetros técnicos para posteriormente determinar las posibles causas del pr</w:t>
      </w:r>
      <w:r>
        <w:rPr>
          <w:rStyle w:val="Textoennegrita"/>
          <w:rFonts w:ascii="Arial" w:hAnsi="Arial"/>
          <w:b w:val="0"/>
          <w:color w:val="000000"/>
        </w:rPr>
        <w:t>oblema.</w:t>
      </w:r>
    </w:p>
    <w:p w:rsidR="00000000" w:rsidRDefault="006D683D">
      <w:pPr>
        <w:pStyle w:val="NormalWeb"/>
        <w:jc w:val="both"/>
        <w:rPr>
          <w:rStyle w:val="Textoennegrita"/>
          <w:rFonts w:ascii="Arial" w:hAnsi="Arial"/>
          <w:color w:val="000000"/>
        </w:rPr>
      </w:pPr>
      <w:r>
        <w:rPr>
          <w:rStyle w:val="Textoennegrita"/>
          <w:rFonts w:ascii="Arial" w:hAnsi="Arial"/>
          <w:color w:val="000000"/>
        </w:rPr>
        <w:lastRenderedPageBreak/>
        <w:t>F) Análisis del Problema.</w:t>
      </w:r>
    </w:p>
    <w:p w:rsidR="00000000" w:rsidRDefault="006D683D">
      <w:pPr>
        <w:pStyle w:val="NormalWeb"/>
        <w:spacing w:line="480" w:lineRule="auto"/>
        <w:jc w:val="both"/>
        <w:rPr>
          <w:rStyle w:val="Textoennegrita"/>
          <w:rFonts w:ascii="Arial" w:hAnsi="Arial"/>
          <w:b w:val="0"/>
          <w:color w:val="000000"/>
        </w:rPr>
      </w:pPr>
      <w:r>
        <w:rPr>
          <w:rStyle w:val="Textoennegrita"/>
          <w:rFonts w:ascii="Arial" w:hAnsi="Arial"/>
          <w:b w:val="0"/>
          <w:color w:val="000000"/>
        </w:rPr>
        <w:t>Una vez identificados los parámetros técnicos, se procede a la búsqueda de las causas que originaron el problema, mediante la aplicación de la Hoja del Análisis Porqué – Porqué (ver Tabla 11), en donde se encuentra la caus</w:t>
      </w:r>
      <w:r>
        <w:rPr>
          <w:rStyle w:val="Textoennegrita"/>
          <w:rFonts w:ascii="Arial" w:hAnsi="Arial"/>
          <w:b w:val="0"/>
          <w:color w:val="000000"/>
        </w:rPr>
        <w:t>a raíz y se determina el Plan de Contramedidas como se lo detalla en la Tabla 12 y  que en el caso que nos ocupa son las siguientes:</w:t>
      </w:r>
    </w:p>
    <w:p w:rsidR="00000000" w:rsidRDefault="006D683D" w:rsidP="006D683D">
      <w:pPr>
        <w:pStyle w:val="NormalWeb"/>
        <w:numPr>
          <w:ilvl w:val="0"/>
          <w:numId w:val="22"/>
        </w:numPr>
        <w:spacing w:line="480" w:lineRule="auto"/>
        <w:jc w:val="both"/>
        <w:rPr>
          <w:rStyle w:val="Textoennegrita"/>
          <w:rFonts w:ascii="Arial" w:hAnsi="Arial"/>
          <w:b w:val="0"/>
          <w:color w:val="000000"/>
        </w:rPr>
      </w:pPr>
      <w:r>
        <w:rPr>
          <w:rStyle w:val="Textoennegrita"/>
          <w:rFonts w:ascii="Arial" w:hAnsi="Arial"/>
          <w:b w:val="0"/>
          <w:color w:val="000000"/>
        </w:rPr>
        <w:t>Elaborar un sistema de lubricación incluyendo rutas, frecuencias, tipos de lubricantes, responsables, etc.</w:t>
      </w:r>
    </w:p>
    <w:p w:rsidR="00000000" w:rsidRDefault="006D683D" w:rsidP="006D683D">
      <w:pPr>
        <w:pStyle w:val="NormalWeb"/>
        <w:numPr>
          <w:ilvl w:val="0"/>
          <w:numId w:val="22"/>
        </w:numPr>
        <w:spacing w:line="480" w:lineRule="auto"/>
        <w:jc w:val="both"/>
        <w:rPr>
          <w:rStyle w:val="Textoennegrita"/>
          <w:rFonts w:ascii="Arial" w:hAnsi="Arial"/>
          <w:b w:val="0"/>
          <w:color w:val="000000"/>
        </w:rPr>
      </w:pPr>
      <w:r>
        <w:rPr>
          <w:rStyle w:val="Textoennegrita"/>
          <w:rFonts w:ascii="Arial" w:hAnsi="Arial"/>
          <w:b w:val="0"/>
          <w:color w:val="000000"/>
        </w:rPr>
        <w:t>Diseñar y fabric</w:t>
      </w:r>
      <w:r>
        <w:rPr>
          <w:rStyle w:val="Textoennegrita"/>
          <w:rFonts w:ascii="Arial" w:hAnsi="Arial"/>
          <w:b w:val="0"/>
          <w:color w:val="000000"/>
        </w:rPr>
        <w:t>ar siete levas con características de resistencia al desgaste, fatiga y fricción de acuerdo a los parámetros técnicos.</w:t>
      </w:r>
    </w:p>
    <w:p w:rsidR="00000000" w:rsidRDefault="006D683D" w:rsidP="006D683D">
      <w:pPr>
        <w:pStyle w:val="NormalWeb"/>
        <w:numPr>
          <w:ilvl w:val="0"/>
          <w:numId w:val="22"/>
        </w:numPr>
        <w:spacing w:line="480" w:lineRule="auto"/>
        <w:jc w:val="both"/>
        <w:rPr>
          <w:rStyle w:val="Textoennegrita"/>
          <w:rFonts w:ascii="Arial" w:hAnsi="Arial"/>
          <w:b w:val="0"/>
          <w:color w:val="000000"/>
        </w:rPr>
      </w:pPr>
      <w:r>
        <w:rPr>
          <w:rStyle w:val="Textoennegrita"/>
          <w:rFonts w:ascii="Arial" w:hAnsi="Arial"/>
          <w:b w:val="0"/>
          <w:color w:val="000000"/>
        </w:rPr>
        <w:t>Diseñar e implementar un plan de entrenamiento y capacitación sobre el sistema de regulación de peso, dirigido al personal operativo de p</w:t>
      </w:r>
      <w:r>
        <w:rPr>
          <w:rStyle w:val="Textoennegrita"/>
          <w:rFonts w:ascii="Arial" w:hAnsi="Arial"/>
          <w:b w:val="0"/>
          <w:color w:val="000000"/>
        </w:rPr>
        <w:t>roducción y mantenimiento.</w:t>
      </w:r>
    </w:p>
    <w:p w:rsidR="00000000" w:rsidRDefault="006D683D" w:rsidP="006D683D">
      <w:pPr>
        <w:pStyle w:val="NormalWeb"/>
        <w:numPr>
          <w:ilvl w:val="0"/>
          <w:numId w:val="22"/>
        </w:numPr>
        <w:spacing w:line="480" w:lineRule="auto"/>
        <w:jc w:val="both"/>
        <w:rPr>
          <w:rStyle w:val="Textoennegrita"/>
          <w:rFonts w:ascii="Arial" w:hAnsi="Arial"/>
          <w:b w:val="0"/>
          <w:color w:val="000000"/>
        </w:rPr>
      </w:pPr>
      <w:r>
        <w:rPr>
          <w:rStyle w:val="Textoennegrita"/>
          <w:rFonts w:ascii="Arial" w:hAnsi="Arial"/>
          <w:b w:val="0"/>
          <w:color w:val="000000"/>
        </w:rPr>
        <w:t>Implementar un sistema de máximos y mínimos de los componentes de las máquinas envasadoras HAMAC, en la bodega de repuestos.</w:t>
      </w:r>
    </w:p>
    <w:p w:rsidR="00000000" w:rsidRDefault="006D683D" w:rsidP="006D683D">
      <w:pPr>
        <w:pStyle w:val="NormalWeb"/>
        <w:numPr>
          <w:ilvl w:val="0"/>
          <w:numId w:val="22"/>
        </w:numPr>
        <w:spacing w:line="480" w:lineRule="auto"/>
        <w:jc w:val="both"/>
        <w:rPr>
          <w:rStyle w:val="Textoennegrita"/>
          <w:rFonts w:ascii="Arial" w:hAnsi="Arial"/>
          <w:b w:val="0"/>
          <w:color w:val="000000"/>
        </w:rPr>
      </w:pPr>
      <w:r>
        <w:rPr>
          <w:rStyle w:val="Textoennegrita"/>
          <w:rFonts w:ascii="Arial" w:hAnsi="Arial"/>
          <w:b w:val="0"/>
          <w:color w:val="000000"/>
        </w:rPr>
        <w:t>Elaborar un plan de mantenimiento, junto con los integrante del Pilar de Mantenimiento Planeado.</w:t>
      </w:r>
    </w:p>
    <w:p w:rsidR="00000000" w:rsidRDefault="006D683D" w:rsidP="006D683D">
      <w:pPr>
        <w:pStyle w:val="NormalWeb"/>
        <w:numPr>
          <w:ilvl w:val="0"/>
          <w:numId w:val="22"/>
        </w:numPr>
        <w:spacing w:line="480" w:lineRule="auto"/>
        <w:jc w:val="both"/>
        <w:rPr>
          <w:rStyle w:val="Textoennegrita"/>
          <w:rFonts w:ascii="Arial" w:hAnsi="Arial"/>
          <w:b w:val="0"/>
          <w:color w:val="000000"/>
        </w:rPr>
      </w:pPr>
      <w:r>
        <w:rPr>
          <w:rStyle w:val="Textoennegrita"/>
          <w:rFonts w:ascii="Arial" w:hAnsi="Arial"/>
          <w:b w:val="0"/>
          <w:color w:val="000000"/>
        </w:rPr>
        <w:t>Impleme</w:t>
      </w:r>
      <w:r>
        <w:rPr>
          <w:rStyle w:val="Textoennegrita"/>
          <w:rFonts w:ascii="Arial" w:hAnsi="Arial"/>
          <w:b w:val="0"/>
          <w:color w:val="000000"/>
        </w:rPr>
        <w:t>ntar etapas sistemáticas de control de calidad del producto antes, durante y después del proceso de producción.</w:t>
      </w:r>
    </w:p>
    <w:p w:rsidR="00000000" w:rsidRDefault="006D683D">
      <w:pPr>
        <w:pStyle w:val="NormalWeb"/>
        <w:spacing w:line="480" w:lineRule="auto"/>
        <w:jc w:val="both"/>
        <w:rPr>
          <w:rStyle w:val="Textoennegrita"/>
          <w:rFonts w:ascii="Arial" w:hAnsi="Arial"/>
          <w:b w:val="0"/>
          <w:color w:val="000000"/>
        </w:rPr>
      </w:pPr>
    </w:p>
    <w:p w:rsidR="00000000" w:rsidRDefault="006D683D">
      <w:pPr>
        <w:pStyle w:val="NormalWeb"/>
        <w:jc w:val="center"/>
        <w:rPr>
          <w:rStyle w:val="Textoennegrita"/>
          <w:rFonts w:ascii="Arial" w:hAnsi="Arial"/>
          <w:color w:val="000000"/>
        </w:rPr>
      </w:pPr>
      <w:r>
        <w:rPr>
          <w:rStyle w:val="Textoennegrita"/>
          <w:rFonts w:ascii="Arial" w:hAnsi="Arial"/>
          <w:color w:val="000000"/>
        </w:rPr>
        <w:lastRenderedPageBreak/>
        <w:t xml:space="preserve">Tabla 9 </w:t>
      </w:r>
    </w:p>
    <w:p w:rsidR="00000000" w:rsidRDefault="00652894">
      <w:pPr>
        <w:pStyle w:val="NormalWeb"/>
        <w:jc w:val="center"/>
        <w:rPr>
          <w:rStyle w:val="Textoennegrita"/>
          <w:rFonts w:ascii="Arial" w:hAnsi="Arial"/>
          <w:color w:val="000000"/>
        </w:rPr>
        <w:sectPr w:rsidR="00000000">
          <w:headerReference w:type="even" r:id="rId24"/>
          <w:headerReference w:type="default" r:id="rId25"/>
          <w:type w:val="evenPage"/>
          <w:pgSz w:w="11907" w:h="16840" w:code="9"/>
          <w:pgMar w:top="1985" w:right="1134" w:bottom="2268" w:left="1985" w:header="720" w:footer="720" w:gutter="0"/>
          <w:pgNumType w:start="45"/>
          <w:cols w:space="720"/>
          <w:titlePg/>
        </w:sectPr>
      </w:pPr>
      <w:r>
        <w:rPr>
          <w:rFonts w:ascii="Arial" w:hAnsi="Arial"/>
          <w:b/>
          <w:noProof/>
          <w:color w:val="000000"/>
        </w:rPr>
        <w:drawing>
          <wp:anchor distT="0" distB="0" distL="114300" distR="114300" simplePos="0" relativeHeight="251649024" behindDoc="0" locked="0" layoutInCell="0" allowOverlap="1">
            <wp:simplePos x="0" y="0"/>
            <wp:positionH relativeFrom="column">
              <wp:posOffset>111125</wp:posOffset>
            </wp:positionH>
            <wp:positionV relativeFrom="paragraph">
              <wp:posOffset>324485</wp:posOffset>
            </wp:positionV>
            <wp:extent cx="5394325" cy="6920865"/>
            <wp:effectExtent l="19050" t="0" r="0" b="0"/>
            <wp:wrapTopAndBottom/>
            <wp:docPr id="1012" name="Imagen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6"/>
                    <a:srcRect b="3352"/>
                    <a:stretch>
                      <a:fillRect/>
                    </a:stretch>
                  </pic:blipFill>
                  <pic:spPr bwMode="auto">
                    <a:xfrm>
                      <a:off x="0" y="0"/>
                      <a:ext cx="5394325" cy="6920865"/>
                    </a:xfrm>
                    <a:prstGeom prst="rect">
                      <a:avLst/>
                    </a:prstGeom>
                    <a:noFill/>
                    <a:ln w="9525">
                      <a:noFill/>
                      <a:miter lim="800000"/>
                      <a:headEnd/>
                      <a:tailEnd/>
                    </a:ln>
                  </pic:spPr>
                </pic:pic>
              </a:graphicData>
            </a:graphic>
          </wp:anchor>
        </w:drawing>
      </w:r>
      <w:r w:rsidR="006D683D">
        <w:rPr>
          <w:rStyle w:val="Textoennegrita"/>
          <w:rFonts w:ascii="Arial" w:hAnsi="Arial"/>
          <w:color w:val="000000"/>
        </w:rPr>
        <w:t>REGISTRO DEL TEMA</w:t>
      </w:r>
    </w:p>
    <w:p w:rsidR="00000000" w:rsidRDefault="006D683D">
      <w:pPr>
        <w:pStyle w:val="NormalWeb"/>
        <w:spacing w:line="360" w:lineRule="auto"/>
        <w:jc w:val="center"/>
        <w:rPr>
          <w:rStyle w:val="Textoennegrita"/>
          <w:rFonts w:ascii="Arial" w:hAnsi="Arial"/>
          <w:color w:val="000000"/>
          <w:sz w:val="4"/>
        </w:rPr>
      </w:pPr>
    </w:p>
    <w:p w:rsidR="00000000" w:rsidRDefault="00652894">
      <w:pPr>
        <w:pStyle w:val="NormalWeb"/>
        <w:spacing w:line="360" w:lineRule="auto"/>
        <w:jc w:val="center"/>
        <w:rPr>
          <w:rStyle w:val="Textoennegrita"/>
          <w:rFonts w:ascii="Arial" w:hAnsi="Arial"/>
          <w:color w:val="000000"/>
        </w:rPr>
      </w:pPr>
      <w:r>
        <w:rPr>
          <w:rFonts w:ascii="Arial" w:hAnsi="Arial"/>
          <w:b/>
          <w:noProof/>
          <w:color w:val="000000"/>
        </w:rPr>
        <w:drawing>
          <wp:anchor distT="0" distB="0" distL="114300" distR="114300" simplePos="0" relativeHeight="251661312" behindDoc="0" locked="0" layoutInCell="0" allowOverlap="1">
            <wp:simplePos x="0" y="0"/>
            <wp:positionH relativeFrom="column">
              <wp:posOffset>175895</wp:posOffset>
            </wp:positionH>
            <wp:positionV relativeFrom="paragraph">
              <wp:posOffset>-163195</wp:posOffset>
            </wp:positionV>
            <wp:extent cx="5238750" cy="3148330"/>
            <wp:effectExtent l="19050" t="19050" r="19050" b="13970"/>
            <wp:wrapTopAndBottom/>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7"/>
                    <a:srcRect/>
                    <a:stretch>
                      <a:fillRect/>
                    </a:stretch>
                  </pic:blipFill>
                  <pic:spPr bwMode="auto">
                    <a:xfrm>
                      <a:off x="0" y="0"/>
                      <a:ext cx="5238750" cy="3148330"/>
                    </a:xfrm>
                    <a:prstGeom prst="rect">
                      <a:avLst/>
                    </a:prstGeom>
                    <a:noFill/>
                    <a:ln w="9525">
                      <a:solidFill>
                        <a:srgbClr val="000000"/>
                      </a:solidFill>
                      <a:miter lim="800000"/>
                      <a:headEnd/>
                      <a:tailEnd/>
                    </a:ln>
                  </pic:spPr>
                </pic:pic>
              </a:graphicData>
            </a:graphic>
          </wp:anchor>
        </w:drawing>
      </w:r>
      <w:r w:rsidR="006D683D">
        <w:rPr>
          <w:rStyle w:val="Textoennegrita"/>
          <w:rFonts w:ascii="Arial" w:hAnsi="Arial"/>
          <w:color w:val="000000"/>
        </w:rPr>
        <w:t>Figura 4.10.   Lay Out del Area de Envase</w:t>
      </w:r>
    </w:p>
    <w:p w:rsidR="00000000" w:rsidRDefault="006D683D">
      <w:pPr>
        <w:pStyle w:val="NormalWeb"/>
        <w:jc w:val="center"/>
        <w:rPr>
          <w:rStyle w:val="Textoennegrita"/>
          <w:rFonts w:ascii="Arial" w:hAnsi="Arial"/>
          <w:color w:val="000000"/>
        </w:rPr>
      </w:pPr>
      <w:r>
        <w:rPr>
          <w:rStyle w:val="Textoennegrita"/>
          <w:rFonts w:ascii="Arial" w:hAnsi="Arial"/>
          <w:color w:val="000000"/>
        </w:rPr>
        <w:t xml:space="preserve">Tabla 10 </w:t>
      </w:r>
    </w:p>
    <w:p w:rsidR="00000000" w:rsidRDefault="006D683D">
      <w:pPr>
        <w:pStyle w:val="NormalWeb"/>
        <w:jc w:val="center"/>
        <w:rPr>
          <w:rStyle w:val="Textoennegrita"/>
          <w:rFonts w:ascii="Arial" w:hAnsi="Arial"/>
          <w:color w:val="000000"/>
        </w:rPr>
      </w:pPr>
      <w:r>
        <w:rPr>
          <w:rFonts w:ascii="Arial" w:hAnsi="Arial"/>
          <w:b/>
          <w:noProof/>
          <w:color w:val="000000"/>
        </w:rPr>
        <w:pict>
          <v:group id="_x0000_s2239" style="position:absolute;left:0;text-align:left;margin-left:1.55pt;margin-top:30.7pt;width:430.7pt;height:280.8pt;z-index:251672576" coordorigin="1584,1659" coordsize="8614,6363" o:allowincell="f">
            <v:shape id="_x0000_s2240" type="#_x0000_t75" style="position:absolute;left:1584;top:1659;width:8614;height:6363">
              <v:imagedata r:id="rId28" o:title=""/>
            </v:shape>
            <v:line id="_x0000_s2241" style="position:absolute" from="1872,1728" to="9936,1728"/>
            <v:line id="_x0000_s2242" style="position:absolute;flip:y" from="1872,1728" to="1872,3312"/>
            <v:line id="_x0000_s2243" style="position:absolute;flip:y" from="9936,1728" to="9936,3168"/>
          </v:group>
        </w:pict>
      </w:r>
      <w:r>
        <w:rPr>
          <w:rStyle w:val="Textoennegrita"/>
          <w:rFonts w:ascii="Arial" w:hAnsi="Arial"/>
          <w:color w:val="000000"/>
        </w:rPr>
        <w:t>ANÁLISIS 5W 1H</w:t>
      </w:r>
    </w:p>
    <w:p w:rsidR="00000000" w:rsidRDefault="006D683D">
      <w:pPr>
        <w:pStyle w:val="NormalWeb"/>
        <w:jc w:val="center"/>
        <w:rPr>
          <w:rStyle w:val="Textoennegrita"/>
          <w:rFonts w:ascii="Arial" w:hAnsi="Arial"/>
          <w:color w:val="000000"/>
        </w:rPr>
        <w:sectPr w:rsidR="00000000">
          <w:type w:val="nextColumn"/>
          <w:pgSz w:w="11907" w:h="16840" w:code="9"/>
          <w:pgMar w:top="1985" w:right="1134" w:bottom="2268" w:left="1985" w:header="720" w:footer="720" w:gutter="0"/>
          <w:cols w:space="720"/>
        </w:sectPr>
      </w:pPr>
    </w:p>
    <w:p w:rsidR="00000000" w:rsidRDefault="006D683D">
      <w:pPr>
        <w:pStyle w:val="NormalWeb"/>
        <w:ind w:left="1417"/>
        <w:jc w:val="center"/>
        <w:rPr>
          <w:rStyle w:val="Textoennegrita"/>
          <w:rFonts w:ascii="Arial" w:hAnsi="Arial"/>
          <w:color w:val="000000"/>
        </w:rPr>
      </w:pPr>
      <w:r>
        <w:rPr>
          <w:rStyle w:val="Textoennegrita"/>
          <w:rFonts w:ascii="Arial" w:hAnsi="Arial"/>
          <w:color w:val="000000"/>
        </w:rPr>
        <w:lastRenderedPageBreak/>
        <w:t xml:space="preserve">Tabla 11 </w:t>
      </w:r>
    </w:p>
    <w:p w:rsidR="00000000" w:rsidRDefault="006D683D">
      <w:pPr>
        <w:pStyle w:val="NormalWeb"/>
        <w:ind w:left="1417"/>
        <w:jc w:val="center"/>
        <w:rPr>
          <w:rStyle w:val="Textoennegrita"/>
          <w:rFonts w:ascii="Arial" w:hAnsi="Arial"/>
          <w:color w:val="000000"/>
        </w:rPr>
      </w:pPr>
      <w:r>
        <w:rPr>
          <w:rStyle w:val="Textoennegrita"/>
          <w:rFonts w:ascii="Arial" w:hAnsi="Arial"/>
          <w:color w:val="000000"/>
        </w:rPr>
        <w:t>ANÁLISIS PORQUÉ -</w:t>
      </w:r>
      <w:r>
        <w:rPr>
          <w:rStyle w:val="Textoennegrita"/>
          <w:rFonts w:ascii="Arial" w:hAnsi="Arial"/>
          <w:b w:val="0"/>
          <w:color w:val="000000"/>
        </w:rPr>
        <w:t xml:space="preserve"> </w:t>
      </w:r>
      <w:r>
        <w:rPr>
          <w:rStyle w:val="Textoennegrita"/>
          <w:rFonts w:ascii="Arial" w:hAnsi="Arial"/>
          <w:color w:val="000000"/>
        </w:rPr>
        <w:t>PORQUÉ</w:t>
      </w:r>
      <w:r>
        <w:rPr>
          <w:rFonts w:ascii="Arial" w:hAnsi="Arial"/>
          <w:noProof/>
          <w:color w:val="000000"/>
        </w:rPr>
        <w:t xml:space="preserve"> </w:t>
      </w:r>
    </w:p>
    <w:p w:rsidR="00000000" w:rsidRDefault="00652894">
      <w:pPr>
        <w:pStyle w:val="NormalWeb"/>
        <w:rPr>
          <w:rStyle w:val="Textoennegrita"/>
          <w:rFonts w:ascii="Arial" w:hAnsi="Arial"/>
          <w:color w:val="000000"/>
        </w:rPr>
      </w:pPr>
      <w:r>
        <w:rPr>
          <w:rFonts w:ascii="Arial" w:hAnsi="Arial"/>
          <w:b/>
          <w:noProof/>
          <w:color w:val="000000"/>
        </w:rPr>
        <w:drawing>
          <wp:anchor distT="0" distB="0" distL="114300" distR="114300" simplePos="0" relativeHeight="251673600" behindDoc="0" locked="0" layoutInCell="0" allowOverlap="1">
            <wp:simplePos x="0" y="0"/>
            <wp:positionH relativeFrom="column">
              <wp:posOffset>19685</wp:posOffset>
            </wp:positionH>
            <wp:positionV relativeFrom="paragraph">
              <wp:posOffset>138430</wp:posOffset>
            </wp:positionV>
            <wp:extent cx="7766685" cy="4419600"/>
            <wp:effectExtent l="19050" t="0" r="5715" b="0"/>
            <wp:wrapTopAndBottom/>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9"/>
                    <a:srcRect/>
                    <a:stretch>
                      <a:fillRect/>
                    </a:stretch>
                  </pic:blipFill>
                  <pic:spPr bwMode="auto">
                    <a:xfrm>
                      <a:off x="0" y="0"/>
                      <a:ext cx="7766685" cy="4419600"/>
                    </a:xfrm>
                    <a:prstGeom prst="rect">
                      <a:avLst/>
                    </a:prstGeom>
                    <a:noFill/>
                    <a:ln w="9525">
                      <a:noFill/>
                      <a:miter lim="800000"/>
                      <a:headEnd/>
                      <a:tailEnd/>
                    </a:ln>
                  </pic:spPr>
                </pic:pic>
              </a:graphicData>
            </a:graphic>
          </wp:anchor>
        </w:drawing>
      </w:r>
      <w:r w:rsidR="006D683D">
        <w:rPr>
          <w:rStyle w:val="Textoennegrita"/>
          <w:rFonts w:ascii="Arial" w:hAnsi="Arial"/>
          <w:color w:val="000000"/>
        </w:rPr>
        <w:t>.</w:t>
      </w:r>
    </w:p>
    <w:p w:rsidR="00000000" w:rsidRDefault="006D683D">
      <w:pPr>
        <w:pStyle w:val="NormalWeb"/>
        <w:jc w:val="center"/>
        <w:rPr>
          <w:rStyle w:val="Textoennegrita"/>
          <w:rFonts w:ascii="Arial" w:hAnsi="Arial"/>
          <w:color w:val="000000"/>
        </w:rPr>
      </w:pPr>
      <w:r>
        <w:rPr>
          <w:rStyle w:val="Textoennegrita"/>
          <w:rFonts w:ascii="Arial" w:hAnsi="Arial"/>
          <w:color w:val="000000"/>
        </w:rPr>
        <w:lastRenderedPageBreak/>
        <w:t>Tabla</w:t>
      </w:r>
      <w:r>
        <w:rPr>
          <w:rStyle w:val="Textoennegrita"/>
          <w:rFonts w:ascii="Arial" w:hAnsi="Arial"/>
          <w:color w:val="000000"/>
        </w:rPr>
        <w:t xml:space="preserve"> 12</w:t>
      </w:r>
    </w:p>
    <w:p w:rsidR="00000000" w:rsidRDefault="006D683D">
      <w:pPr>
        <w:pStyle w:val="NormalWeb"/>
        <w:jc w:val="center"/>
        <w:rPr>
          <w:rStyle w:val="Textoennegrita"/>
          <w:rFonts w:ascii="Arial" w:hAnsi="Arial"/>
          <w:color w:val="000000"/>
        </w:rPr>
      </w:pPr>
      <w:r>
        <w:rPr>
          <w:rStyle w:val="Textoennegrita"/>
          <w:rFonts w:ascii="Arial" w:hAnsi="Arial"/>
          <w:color w:val="000000"/>
        </w:rPr>
        <w:t>PLAN DE ACCION ESPECIFICO</w:t>
      </w: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6"/>
        <w:gridCol w:w="2085"/>
        <w:gridCol w:w="2410"/>
        <w:gridCol w:w="1843"/>
        <w:gridCol w:w="3544"/>
        <w:gridCol w:w="2976"/>
      </w:tblGrid>
      <w:tr w:rsidR="00000000">
        <w:tblPrEx>
          <w:tblCellMar>
            <w:top w:w="0" w:type="dxa"/>
            <w:bottom w:w="0" w:type="dxa"/>
          </w:tblCellMar>
        </w:tblPrEx>
        <w:tc>
          <w:tcPr>
            <w:tcW w:w="14034" w:type="dxa"/>
            <w:gridSpan w:val="6"/>
            <w:shd w:val="pct5" w:color="auto" w:fill="FFFFFF"/>
          </w:tcPr>
          <w:p w:rsidR="00000000" w:rsidRDefault="006D683D">
            <w:pPr>
              <w:pStyle w:val="NormalWeb"/>
              <w:jc w:val="center"/>
              <w:rPr>
                <w:rStyle w:val="Textoennegrita"/>
                <w:rFonts w:ascii="Arial" w:hAnsi="Arial"/>
                <w:color w:val="000000"/>
              </w:rPr>
            </w:pPr>
            <w:r>
              <w:rPr>
                <w:rStyle w:val="Textoennegrita"/>
                <w:rFonts w:ascii="Arial" w:hAnsi="Arial"/>
                <w:color w:val="000000"/>
              </w:rPr>
              <w:t xml:space="preserve">MANTENIMIENTO PRODUCTIVO TOTAL: </w:t>
            </w:r>
            <w:r>
              <w:rPr>
                <w:rStyle w:val="Textoennegrita"/>
                <w:rFonts w:ascii="Arial" w:hAnsi="Arial"/>
                <w:color w:val="800000"/>
              </w:rPr>
              <w:t>PLAN DE ACCIÓN ESPECÍFICO</w:t>
            </w:r>
          </w:p>
        </w:tc>
      </w:tr>
      <w:tr w:rsidR="00000000">
        <w:tblPrEx>
          <w:tblCellMar>
            <w:top w:w="0" w:type="dxa"/>
            <w:bottom w:w="0" w:type="dxa"/>
          </w:tblCellMar>
        </w:tblPrEx>
        <w:trPr>
          <w:trHeight w:val="453"/>
        </w:trPr>
        <w:tc>
          <w:tcPr>
            <w:tcW w:w="3261" w:type="dxa"/>
            <w:gridSpan w:val="2"/>
          </w:tcPr>
          <w:p w:rsidR="00000000" w:rsidRDefault="006D683D">
            <w:pPr>
              <w:pStyle w:val="NormalWeb"/>
              <w:rPr>
                <w:rStyle w:val="Textoennegrita"/>
                <w:rFonts w:ascii="Arial" w:hAnsi="Arial"/>
                <w:color w:val="000080"/>
                <w:sz w:val="16"/>
              </w:rPr>
            </w:pPr>
            <w:r>
              <w:rPr>
                <w:rStyle w:val="Textoennegrita"/>
                <w:rFonts w:ascii="Arial" w:hAnsi="Arial"/>
                <w:color w:val="000000"/>
                <w:sz w:val="18"/>
              </w:rPr>
              <w:t xml:space="preserve">PLANTA:  </w:t>
            </w:r>
            <w:r>
              <w:rPr>
                <w:rStyle w:val="Textoennegrita"/>
                <w:rFonts w:ascii="Arial" w:hAnsi="Arial"/>
                <w:color w:val="000080"/>
                <w:sz w:val="16"/>
              </w:rPr>
              <w:t>DETERGENTES</w:t>
            </w:r>
          </w:p>
        </w:tc>
        <w:tc>
          <w:tcPr>
            <w:tcW w:w="7797" w:type="dxa"/>
            <w:gridSpan w:val="3"/>
          </w:tcPr>
          <w:p w:rsidR="00000000" w:rsidRDefault="006D683D">
            <w:pPr>
              <w:pStyle w:val="NormalWeb"/>
              <w:rPr>
                <w:rStyle w:val="Textoennegrita"/>
                <w:rFonts w:ascii="Arial" w:hAnsi="Arial"/>
                <w:color w:val="000080"/>
                <w:sz w:val="18"/>
              </w:rPr>
            </w:pPr>
            <w:r>
              <w:rPr>
                <w:rStyle w:val="Textoennegrita"/>
                <w:rFonts w:ascii="Arial" w:hAnsi="Arial"/>
                <w:color w:val="000000"/>
                <w:sz w:val="18"/>
              </w:rPr>
              <w:t xml:space="preserve">LINEA:  </w:t>
            </w:r>
            <w:r>
              <w:rPr>
                <w:rStyle w:val="Textoennegrita"/>
                <w:rFonts w:ascii="Arial" w:hAnsi="Arial"/>
                <w:color w:val="000080"/>
                <w:sz w:val="18"/>
              </w:rPr>
              <w:t>ENVASE HAMAC</w:t>
            </w:r>
          </w:p>
        </w:tc>
        <w:tc>
          <w:tcPr>
            <w:tcW w:w="2976" w:type="dxa"/>
          </w:tcPr>
          <w:p w:rsidR="00000000" w:rsidRDefault="006D683D">
            <w:pPr>
              <w:pStyle w:val="NormalWeb"/>
              <w:rPr>
                <w:rStyle w:val="Textoennegrita"/>
                <w:rFonts w:ascii="Arial" w:hAnsi="Arial"/>
                <w:color w:val="000000"/>
                <w:sz w:val="16"/>
              </w:rPr>
            </w:pPr>
          </w:p>
        </w:tc>
      </w:tr>
      <w:tr w:rsidR="00000000">
        <w:tblPrEx>
          <w:tblCellMar>
            <w:top w:w="0" w:type="dxa"/>
            <w:bottom w:w="0" w:type="dxa"/>
          </w:tblCellMar>
        </w:tblPrEx>
        <w:trPr>
          <w:cantSplit/>
          <w:trHeight w:val="701"/>
        </w:trPr>
        <w:tc>
          <w:tcPr>
            <w:tcW w:w="3261" w:type="dxa"/>
            <w:gridSpan w:val="2"/>
            <w:tcBorders>
              <w:bottom w:val="nil"/>
            </w:tcBorders>
          </w:tcPr>
          <w:p w:rsidR="00000000" w:rsidRDefault="006D683D">
            <w:pPr>
              <w:pStyle w:val="NormalWeb"/>
              <w:rPr>
                <w:rStyle w:val="Textoennegrita"/>
                <w:rFonts w:ascii="Arial" w:hAnsi="Arial"/>
                <w:color w:val="000080"/>
                <w:sz w:val="16"/>
              </w:rPr>
            </w:pPr>
            <w:r>
              <w:rPr>
                <w:rFonts w:ascii="Arial" w:hAnsi="Arial"/>
                <w:b/>
                <w:noProof/>
                <w:color w:val="000000"/>
                <w:sz w:val="18"/>
              </w:rPr>
              <w:pict>
                <v:rect id="_x0000_s2195" style="position:absolute;margin-left:620.75pt;margin-top:11.75pt;width:28.8pt;height:19.3pt;z-index:251657216;mso-position-horizontal-relative:text;mso-position-vertical-relative:text" o:allowincell="f">
                  <v:textbox style="mso-next-textbox:#_x0000_s2195">
                    <w:txbxContent>
                      <w:p w:rsidR="00000000" w:rsidRDefault="006D683D">
                        <w:pPr>
                          <w:jc w:val="center"/>
                          <w:rPr>
                            <w:color w:val="000080"/>
                            <w:lang w:val="es-MX"/>
                          </w:rPr>
                        </w:pPr>
                        <w:r>
                          <w:rPr>
                            <w:color w:val="000080"/>
                            <w:lang w:val="es-MX"/>
                          </w:rPr>
                          <w:t>03</w:t>
                        </w:r>
                      </w:p>
                    </w:txbxContent>
                  </v:textbox>
                </v:rect>
              </w:pict>
            </w:r>
            <w:r>
              <w:rPr>
                <w:rFonts w:ascii="Arial" w:hAnsi="Arial"/>
                <w:b/>
                <w:noProof/>
                <w:color w:val="000000"/>
                <w:sz w:val="18"/>
              </w:rPr>
              <w:pict>
                <v:rect id="_x0000_s2194" style="position:absolute;margin-left:577.55pt;margin-top:11.9pt;width:28.8pt;height:19.15pt;z-index:251656192;mso-position-horizontal-relative:text;mso-position-vertical-relative:text" o:allowincell="f">
                  <v:textbox style="mso-next-textbox:#_x0000_s2194">
                    <w:txbxContent>
                      <w:p w:rsidR="00000000" w:rsidRDefault="006D683D">
                        <w:pPr>
                          <w:jc w:val="center"/>
                          <w:rPr>
                            <w:color w:val="000080"/>
                            <w:lang w:val="es-MX"/>
                          </w:rPr>
                        </w:pPr>
                        <w:r>
                          <w:rPr>
                            <w:color w:val="000080"/>
                            <w:lang w:val="es-MX"/>
                          </w:rPr>
                          <w:t>09</w:t>
                        </w:r>
                      </w:p>
                    </w:txbxContent>
                  </v:textbox>
                </v:rect>
              </w:pict>
            </w:r>
            <w:r>
              <w:rPr>
                <w:rFonts w:ascii="Arial" w:hAnsi="Arial"/>
                <w:b/>
                <w:noProof/>
                <w:color w:val="000000"/>
                <w:sz w:val="18"/>
              </w:rPr>
              <w:pict>
                <v:rect id="_x0000_s2193" style="position:absolute;margin-left:534.35pt;margin-top:11.75pt;width:28.8pt;height:19.3pt;z-index:251655168;mso-position-horizontal-relative:text;mso-position-vertical-relative:text" o:allowincell="f">
                  <v:textbox style="mso-next-textbox:#_x0000_s2193">
                    <w:txbxContent>
                      <w:p w:rsidR="00000000" w:rsidRDefault="006D683D">
                        <w:pPr>
                          <w:jc w:val="center"/>
                          <w:rPr>
                            <w:color w:val="000080"/>
                            <w:lang w:val="es-MX"/>
                          </w:rPr>
                        </w:pPr>
                        <w:r>
                          <w:rPr>
                            <w:color w:val="000080"/>
                            <w:lang w:val="es-MX"/>
                          </w:rPr>
                          <w:t>16</w:t>
                        </w:r>
                      </w:p>
                    </w:txbxContent>
                  </v:textbox>
                </v:rect>
              </w:pict>
            </w:r>
            <w:r>
              <w:rPr>
                <w:rStyle w:val="Textoennegrita"/>
                <w:rFonts w:ascii="Arial" w:hAnsi="Arial"/>
                <w:color w:val="000000"/>
                <w:sz w:val="18"/>
              </w:rPr>
              <w:t xml:space="preserve">GRUPO:  </w:t>
            </w:r>
            <w:r>
              <w:rPr>
                <w:rStyle w:val="Textoennegrita"/>
                <w:rFonts w:ascii="Arial" w:hAnsi="Arial"/>
                <w:color w:val="000080"/>
                <w:sz w:val="16"/>
              </w:rPr>
              <w:t>LOS POLVEROS</w:t>
            </w:r>
          </w:p>
        </w:tc>
        <w:tc>
          <w:tcPr>
            <w:tcW w:w="7797" w:type="dxa"/>
            <w:gridSpan w:val="3"/>
            <w:tcBorders>
              <w:bottom w:val="nil"/>
            </w:tcBorders>
          </w:tcPr>
          <w:p w:rsidR="00000000" w:rsidRDefault="006D683D">
            <w:pPr>
              <w:pStyle w:val="NormalWeb"/>
              <w:rPr>
                <w:rStyle w:val="Textoennegrita"/>
                <w:rFonts w:ascii="Arial" w:hAnsi="Arial"/>
                <w:color w:val="000000"/>
                <w:sz w:val="18"/>
              </w:rPr>
            </w:pPr>
            <w:r>
              <w:rPr>
                <w:rStyle w:val="Textoennegrita"/>
                <w:rFonts w:ascii="Arial" w:hAnsi="Arial"/>
                <w:color w:val="000000"/>
                <w:sz w:val="18"/>
              </w:rPr>
              <w:t xml:space="preserve">TEMA:  </w:t>
            </w:r>
            <w:r>
              <w:rPr>
                <w:rStyle w:val="Textoennegrita"/>
                <w:rFonts w:ascii="Arial" w:hAnsi="Arial"/>
                <w:color w:val="000080"/>
                <w:sz w:val="18"/>
              </w:rPr>
              <w:t>OPTIMIZACIÓN DEL SISTEMA DE DOSIFICACIÓN DE LAS MÁQUINAS   ENVASADORAS HAMAC</w:t>
            </w:r>
          </w:p>
        </w:tc>
        <w:tc>
          <w:tcPr>
            <w:tcW w:w="2976" w:type="dxa"/>
            <w:tcBorders>
              <w:bottom w:val="nil"/>
            </w:tcBorders>
          </w:tcPr>
          <w:p w:rsidR="00000000" w:rsidRDefault="006D683D">
            <w:pPr>
              <w:pStyle w:val="NormalWeb"/>
              <w:jc w:val="both"/>
              <w:rPr>
                <w:rStyle w:val="Textoennegrita"/>
                <w:rFonts w:ascii="Arial" w:hAnsi="Arial"/>
                <w:color w:val="000000"/>
                <w:sz w:val="16"/>
              </w:rPr>
            </w:pPr>
            <w:r>
              <w:rPr>
                <w:rStyle w:val="Textoennegrita"/>
                <w:rFonts w:ascii="Arial" w:hAnsi="Arial"/>
                <w:color w:val="000000"/>
                <w:sz w:val="16"/>
              </w:rPr>
              <w:t xml:space="preserve">    DIA        </w:t>
            </w:r>
            <w:r>
              <w:rPr>
                <w:rStyle w:val="Textoennegrita"/>
                <w:rFonts w:ascii="Arial" w:hAnsi="Arial"/>
                <w:color w:val="000000"/>
                <w:sz w:val="16"/>
              </w:rPr>
              <w:t xml:space="preserve">    MES           AÑO</w:t>
            </w:r>
          </w:p>
        </w:tc>
      </w:tr>
      <w:tr w:rsidR="00000000">
        <w:tblPrEx>
          <w:tblCellMar>
            <w:top w:w="0" w:type="dxa"/>
            <w:bottom w:w="0" w:type="dxa"/>
          </w:tblCellMar>
        </w:tblPrEx>
        <w:trPr>
          <w:cantSplit/>
          <w:trHeight w:val="360"/>
        </w:trPr>
        <w:tc>
          <w:tcPr>
            <w:tcW w:w="1176" w:type="dxa"/>
            <w:vMerge w:val="restart"/>
            <w:shd w:val="pct5" w:color="auto" w:fill="FFFFFF"/>
          </w:tcPr>
          <w:p w:rsidR="00000000" w:rsidRDefault="006D683D">
            <w:pPr>
              <w:pStyle w:val="NormalWeb"/>
              <w:jc w:val="center"/>
              <w:rPr>
                <w:rStyle w:val="Textoennegrita"/>
                <w:rFonts w:ascii="Arial" w:hAnsi="Arial"/>
                <w:color w:val="800000"/>
                <w:sz w:val="20"/>
              </w:rPr>
            </w:pPr>
            <w:r>
              <w:rPr>
                <w:rStyle w:val="Textoennegrita"/>
                <w:rFonts w:ascii="Arial" w:hAnsi="Arial"/>
                <w:color w:val="800000"/>
                <w:sz w:val="20"/>
              </w:rPr>
              <w:t>No.</w:t>
            </w:r>
          </w:p>
        </w:tc>
        <w:tc>
          <w:tcPr>
            <w:tcW w:w="4495" w:type="dxa"/>
            <w:gridSpan w:val="2"/>
            <w:shd w:val="pct5" w:color="auto" w:fill="FFFFFF"/>
          </w:tcPr>
          <w:p w:rsidR="00000000" w:rsidRDefault="006D683D">
            <w:pPr>
              <w:pStyle w:val="NormalWeb"/>
              <w:jc w:val="center"/>
              <w:rPr>
                <w:rStyle w:val="Textoennegrita"/>
                <w:rFonts w:ascii="Arial" w:hAnsi="Arial"/>
                <w:color w:val="800000"/>
                <w:sz w:val="20"/>
              </w:rPr>
            </w:pPr>
            <w:r>
              <w:rPr>
                <w:rStyle w:val="Textoennegrita"/>
                <w:rFonts w:ascii="Arial" w:hAnsi="Arial"/>
                <w:color w:val="800000"/>
                <w:sz w:val="20"/>
              </w:rPr>
              <w:t>QUE</w:t>
            </w:r>
          </w:p>
        </w:tc>
        <w:tc>
          <w:tcPr>
            <w:tcW w:w="1843" w:type="dxa"/>
            <w:vMerge w:val="restart"/>
            <w:shd w:val="pct5" w:color="auto" w:fill="FFFFFF"/>
          </w:tcPr>
          <w:p w:rsidR="00000000" w:rsidRDefault="006D683D">
            <w:pPr>
              <w:pStyle w:val="NormalWeb"/>
              <w:jc w:val="center"/>
              <w:rPr>
                <w:rStyle w:val="Textoennegrita"/>
                <w:rFonts w:ascii="Arial" w:hAnsi="Arial"/>
                <w:color w:val="800000"/>
                <w:sz w:val="20"/>
              </w:rPr>
            </w:pPr>
            <w:r>
              <w:rPr>
                <w:rStyle w:val="Textoennegrita"/>
                <w:rFonts w:ascii="Arial" w:hAnsi="Arial"/>
                <w:color w:val="800000"/>
                <w:sz w:val="20"/>
              </w:rPr>
              <w:t>QUIEN</w:t>
            </w:r>
          </w:p>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(Responsable)</w:t>
            </w:r>
          </w:p>
        </w:tc>
        <w:tc>
          <w:tcPr>
            <w:tcW w:w="3544" w:type="dxa"/>
            <w:vMerge w:val="restart"/>
            <w:shd w:val="pct5" w:color="auto" w:fill="FFFFFF"/>
          </w:tcPr>
          <w:p w:rsidR="00000000" w:rsidRDefault="006D683D">
            <w:pPr>
              <w:pStyle w:val="NormalWeb"/>
              <w:jc w:val="center"/>
              <w:rPr>
                <w:rStyle w:val="Textoennegrita"/>
                <w:rFonts w:ascii="Arial" w:hAnsi="Arial"/>
                <w:color w:val="800000"/>
                <w:sz w:val="20"/>
              </w:rPr>
            </w:pPr>
            <w:r>
              <w:rPr>
                <w:rStyle w:val="Textoennegrita"/>
                <w:rFonts w:ascii="Arial" w:hAnsi="Arial"/>
                <w:color w:val="800000"/>
                <w:sz w:val="20"/>
              </w:rPr>
              <w:t>COMO</w:t>
            </w:r>
          </w:p>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(OBSTÁCULOS Y RECURSOS)</w:t>
            </w:r>
          </w:p>
        </w:tc>
        <w:tc>
          <w:tcPr>
            <w:tcW w:w="2976" w:type="dxa"/>
            <w:vMerge w:val="restart"/>
            <w:shd w:val="pct5" w:color="auto" w:fill="FFFFFF"/>
          </w:tcPr>
          <w:p w:rsidR="00000000" w:rsidRDefault="006D683D">
            <w:pPr>
              <w:pStyle w:val="NormalWeb"/>
              <w:jc w:val="center"/>
              <w:rPr>
                <w:rStyle w:val="Textoennegrita"/>
                <w:rFonts w:ascii="Arial" w:hAnsi="Arial"/>
                <w:color w:val="800000"/>
                <w:sz w:val="20"/>
              </w:rPr>
            </w:pPr>
            <w:r>
              <w:rPr>
                <w:rStyle w:val="Textoennegrita"/>
                <w:rFonts w:ascii="Arial" w:hAnsi="Arial"/>
                <w:color w:val="800000"/>
                <w:sz w:val="20"/>
              </w:rPr>
              <w:t>CUANDO</w:t>
            </w:r>
          </w:p>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(FECHA)</w:t>
            </w:r>
          </w:p>
        </w:tc>
      </w:tr>
      <w:tr w:rsidR="00000000">
        <w:tblPrEx>
          <w:tblCellMar>
            <w:top w:w="0" w:type="dxa"/>
            <w:bottom w:w="0" w:type="dxa"/>
          </w:tblCellMar>
        </w:tblPrEx>
        <w:trPr>
          <w:cantSplit/>
          <w:trHeight w:val="266"/>
        </w:trPr>
        <w:tc>
          <w:tcPr>
            <w:tcW w:w="1176" w:type="dxa"/>
            <w:vMerge/>
            <w:tcBorders>
              <w:bottom w:val="nil"/>
            </w:tcBorders>
          </w:tcPr>
          <w:p w:rsidR="00000000" w:rsidRDefault="006D683D">
            <w:pPr>
              <w:pStyle w:val="NormalWeb"/>
              <w:rPr>
                <w:rStyle w:val="Textoennegrita"/>
                <w:rFonts w:ascii="Arial" w:hAnsi="Arial"/>
                <w:color w:val="000000"/>
                <w:sz w:val="20"/>
              </w:rPr>
            </w:pPr>
          </w:p>
        </w:tc>
        <w:tc>
          <w:tcPr>
            <w:tcW w:w="4495" w:type="dxa"/>
            <w:gridSpan w:val="2"/>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(Actividad)</w:t>
            </w:r>
          </w:p>
        </w:tc>
        <w:tc>
          <w:tcPr>
            <w:tcW w:w="1843" w:type="dxa"/>
            <w:vMerge/>
          </w:tcPr>
          <w:p w:rsidR="00000000" w:rsidRDefault="006D683D">
            <w:pPr>
              <w:pStyle w:val="NormalWeb"/>
              <w:rPr>
                <w:rStyle w:val="Textoennegrita"/>
                <w:rFonts w:ascii="Arial" w:hAnsi="Arial"/>
                <w:color w:val="000000"/>
                <w:sz w:val="20"/>
              </w:rPr>
            </w:pPr>
          </w:p>
        </w:tc>
        <w:tc>
          <w:tcPr>
            <w:tcW w:w="3544" w:type="dxa"/>
            <w:vMerge/>
          </w:tcPr>
          <w:p w:rsidR="00000000" w:rsidRDefault="006D683D">
            <w:pPr>
              <w:pStyle w:val="NormalWeb"/>
              <w:rPr>
                <w:rStyle w:val="Textoennegrita"/>
                <w:rFonts w:ascii="Arial" w:hAnsi="Arial"/>
                <w:color w:val="000000"/>
                <w:sz w:val="20"/>
              </w:rPr>
            </w:pPr>
          </w:p>
        </w:tc>
        <w:tc>
          <w:tcPr>
            <w:tcW w:w="2976" w:type="dxa"/>
            <w:vMerge/>
          </w:tcPr>
          <w:p w:rsidR="00000000" w:rsidRDefault="006D683D">
            <w:pPr>
              <w:pStyle w:val="NormalWeb"/>
              <w:jc w:val="center"/>
              <w:rPr>
                <w:rStyle w:val="Textoennegrita"/>
                <w:rFonts w:ascii="Arial" w:hAnsi="Arial"/>
                <w:color w:val="000000"/>
                <w:sz w:val="16"/>
              </w:rPr>
            </w:pPr>
          </w:p>
        </w:tc>
      </w:tr>
      <w:tr w:rsidR="00000000">
        <w:tblPrEx>
          <w:tblCellMar>
            <w:top w:w="0" w:type="dxa"/>
            <w:bottom w:w="0" w:type="dxa"/>
          </w:tblCellMar>
        </w:tblPrEx>
        <w:trPr>
          <w:trHeight w:val="20"/>
        </w:trPr>
        <w:tc>
          <w:tcPr>
            <w:tcW w:w="1176" w:type="dxa"/>
            <w:shd w:val="pct5" w:color="auto" w:fill="FFFFFF"/>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01</w:t>
            </w:r>
          </w:p>
        </w:tc>
        <w:tc>
          <w:tcPr>
            <w:tcW w:w="4495" w:type="dxa"/>
            <w:gridSpan w:val="2"/>
          </w:tcPr>
          <w:p w:rsidR="00000000" w:rsidRDefault="006D683D">
            <w:pPr>
              <w:pStyle w:val="NormalWeb"/>
              <w:jc w:val="both"/>
              <w:rPr>
                <w:rStyle w:val="Textoennegrita"/>
                <w:rFonts w:ascii="Arial" w:hAnsi="Arial"/>
                <w:color w:val="000080"/>
                <w:sz w:val="16"/>
              </w:rPr>
            </w:pPr>
            <w:r>
              <w:rPr>
                <w:rStyle w:val="Textoennegrita"/>
                <w:rFonts w:ascii="Arial" w:hAnsi="Arial"/>
                <w:b w:val="0"/>
                <w:color w:val="000080"/>
                <w:sz w:val="16"/>
              </w:rPr>
              <w:t>ELABORAR UN SISTEMA DE LUBRICACION INCLUYENDO RUTAS, FRECUENCIAS, TIPOS DE LUBRICANTES, RESPONSABLES, ETC.</w:t>
            </w:r>
          </w:p>
        </w:tc>
        <w:tc>
          <w:tcPr>
            <w:tcW w:w="1843" w:type="dxa"/>
          </w:tcPr>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LUIS ROMERO</w:t>
            </w:r>
          </w:p>
        </w:tc>
        <w:tc>
          <w:tcPr>
            <w:tcW w:w="3544" w:type="dxa"/>
          </w:tcPr>
          <w:p w:rsidR="00000000" w:rsidRDefault="006D683D">
            <w:pPr>
              <w:pStyle w:val="NormalWeb"/>
              <w:jc w:val="center"/>
              <w:rPr>
                <w:rStyle w:val="Textoennegrita"/>
                <w:rFonts w:ascii="Arial" w:hAnsi="Arial"/>
                <w:color w:val="000080"/>
                <w:sz w:val="16"/>
              </w:rPr>
            </w:pPr>
            <w:r>
              <w:rPr>
                <w:rStyle w:val="Textoennegrita"/>
                <w:rFonts w:ascii="Arial" w:hAnsi="Arial"/>
                <w:color w:val="000080"/>
                <w:sz w:val="16"/>
              </w:rPr>
              <w:t>INVOLUCRANDO AL OPERA</w:t>
            </w:r>
            <w:r>
              <w:rPr>
                <w:rStyle w:val="Textoennegrita"/>
                <w:rFonts w:ascii="Arial" w:hAnsi="Arial"/>
                <w:color w:val="000080"/>
                <w:sz w:val="16"/>
              </w:rPr>
              <w:t>DOR Y MECÁNICO DE TURNO.</w:t>
            </w:r>
          </w:p>
        </w:tc>
        <w:tc>
          <w:tcPr>
            <w:tcW w:w="2976" w:type="dxa"/>
          </w:tcPr>
          <w:p w:rsidR="00000000" w:rsidRDefault="006D683D">
            <w:pPr>
              <w:pStyle w:val="NormalWeb"/>
              <w:jc w:val="center"/>
              <w:rPr>
                <w:rStyle w:val="Textoennegrita"/>
                <w:rFonts w:ascii="Arial" w:hAnsi="Arial"/>
                <w:color w:val="000080"/>
                <w:sz w:val="18"/>
              </w:rPr>
            </w:pPr>
            <w:r>
              <w:rPr>
                <w:rStyle w:val="Textoennegrita"/>
                <w:rFonts w:ascii="Arial" w:hAnsi="Arial"/>
                <w:color w:val="000080"/>
                <w:sz w:val="18"/>
              </w:rPr>
              <w:t>15/11/03</w:t>
            </w:r>
          </w:p>
        </w:tc>
      </w:tr>
      <w:tr w:rsidR="00000000">
        <w:tblPrEx>
          <w:tblCellMar>
            <w:top w:w="0" w:type="dxa"/>
            <w:bottom w:w="0" w:type="dxa"/>
          </w:tblCellMar>
        </w:tblPrEx>
        <w:trPr>
          <w:trHeight w:val="20"/>
        </w:trPr>
        <w:tc>
          <w:tcPr>
            <w:tcW w:w="1176" w:type="dxa"/>
            <w:shd w:val="pct5" w:color="auto" w:fill="FFFFFF"/>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02</w:t>
            </w:r>
          </w:p>
        </w:tc>
        <w:tc>
          <w:tcPr>
            <w:tcW w:w="4495" w:type="dxa"/>
            <w:gridSpan w:val="2"/>
          </w:tcPr>
          <w:p w:rsidR="00000000" w:rsidRDefault="006D683D">
            <w:pPr>
              <w:pStyle w:val="NormalWeb"/>
              <w:jc w:val="both"/>
              <w:rPr>
                <w:rStyle w:val="Textoennegrita"/>
                <w:rFonts w:ascii="Arial" w:hAnsi="Arial"/>
                <w:color w:val="000080"/>
                <w:sz w:val="16"/>
              </w:rPr>
            </w:pPr>
            <w:r>
              <w:rPr>
                <w:rStyle w:val="Textoennegrita"/>
                <w:rFonts w:ascii="Arial" w:hAnsi="Arial"/>
                <w:b w:val="0"/>
                <w:color w:val="000080"/>
                <w:sz w:val="16"/>
              </w:rPr>
              <w:t>DISEÑAR Y FABRICAR SIETE LEVAS CON CARACTERÍSTICAS DE RESISTENCIA AL DESGASTE, FATIGA Y FRICCIÓN DE ACUERDO A LOS PARÁMETROS TÉCNICOS</w:t>
            </w:r>
          </w:p>
        </w:tc>
        <w:tc>
          <w:tcPr>
            <w:tcW w:w="1843" w:type="dxa"/>
          </w:tcPr>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MIGUEL MOLINA</w:t>
            </w:r>
          </w:p>
        </w:tc>
        <w:tc>
          <w:tcPr>
            <w:tcW w:w="3544" w:type="dxa"/>
          </w:tcPr>
          <w:p w:rsidR="00000000" w:rsidRDefault="006D683D">
            <w:pPr>
              <w:pStyle w:val="NormalWeb"/>
              <w:jc w:val="center"/>
              <w:rPr>
                <w:rStyle w:val="Textoennegrita"/>
                <w:rFonts w:ascii="Arial" w:hAnsi="Arial"/>
                <w:color w:val="000080"/>
                <w:sz w:val="16"/>
              </w:rPr>
            </w:pPr>
            <w:r>
              <w:rPr>
                <w:rStyle w:val="Textoennegrita"/>
                <w:rFonts w:ascii="Arial" w:hAnsi="Arial"/>
                <w:color w:val="000080"/>
                <w:sz w:val="16"/>
              </w:rPr>
              <w:t>ENTREGANDO  LOS REQUERIMIENTOS TÉCNICOS A UN CONTRATISTA CALIFICADO PO</w:t>
            </w:r>
            <w:r>
              <w:rPr>
                <w:rStyle w:val="Textoennegrita"/>
                <w:rFonts w:ascii="Arial" w:hAnsi="Arial"/>
                <w:color w:val="000080"/>
                <w:sz w:val="16"/>
              </w:rPr>
              <w:t>R LA EMPRESA.</w:t>
            </w:r>
          </w:p>
        </w:tc>
        <w:tc>
          <w:tcPr>
            <w:tcW w:w="2976" w:type="dxa"/>
          </w:tcPr>
          <w:p w:rsidR="00000000" w:rsidRDefault="006D683D">
            <w:pPr>
              <w:pStyle w:val="NormalWeb"/>
              <w:jc w:val="center"/>
              <w:rPr>
                <w:rStyle w:val="Textoennegrita"/>
                <w:rFonts w:ascii="Arial" w:hAnsi="Arial"/>
                <w:color w:val="000080"/>
                <w:sz w:val="18"/>
              </w:rPr>
            </w:pPr>
            <w:r>
              <w:rPr>
                <w:rStyle w:val="Textoennegrita"/>
                <w:rFonts w:ascii="Arial" w:hAnsi="Arial"/>
                <w:color w:val="000080"/>
                <w:sz w:val="18"/>
              </w:rPr>
              <w:t>01/11/03</w:t>
            </w:r>
          </w:p>
        </w:tc>
      </w:tr>
      <w:tr w:rsidR="00000000">
        <w:tblPrEx>
          <w:tblCellMar>
            <w:top w:w="0" w:type="dxa"/>
            <w:bottom w:w="0" w:type="dxa"/>
          </w:tblCellMar>
        </w:tblPrEx>
        <w:trPr>
          <w:trHeight w:val="20"/>
        </w:trPr>
        <w:tc>
          <w:tcPr>
            <w:tcW w:w="1176" w:type="dxa"/>
            <w:shd w:val="pct5" w:color="auto" w:fill="FFFFFF"/>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03</w:t>
            </w:r>
          </w:p>
        </w:tc>
        <w:tc>
          <w:tcPr>
            <w:tcW w:w="4495" w:type="dxa"/>
            <w:gridSpan w:val="2"/>
          </w:tcPr>
          <w:p w:rsidR="00000000" w:rsidRDefault="006D683D">
            <w:pPr>
              <w:pStyle w:val="NormalWeb"/>
              <w:jc w:val="both"/>
              <w:rPr>
                <w:rStyle w:val="Textoennegrita"/>
                <w:rFonts w:ascii="Arial" w:hAnsi="Arial"/>
                <w:color w:val="000080"/>
                <w:sz w:val="16"/>
              </w:rPr>
            </w:pPr>
            <w:r>
              <w:rPr>
                <w:rStyle w:val="Textoennegrita"/>
                <w:rFonts w:ascii="Arial" w:hAnsi="Arial"/>
                <w:b w:val="0"/>
                <w:color w:val="000080"/>
                <w:sz w:val="16"/>
              </w:rPr>
              <w:t>IMPLEMENTAR UN SISTEMA DE MÁXIMOS Y MÍNIMOS DE LOS COMPONENTES DE LAS MÁQUINAS ENVASADORAS HAMAC, EN LA BODEGA DE REPUESTOS.</w:t>
            </w:r>
          </w:p>
        </w:tc>
        <w:tc>
          <w:tcPr>
            <w:tcW w:w="1843" w:type="dxa"/>
          </w:tcPr>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NELSON CHALA</w:t>
            </w:r>
          </w:p>
        </w:tc>
        <w:tc>
          <w:tcPr>
            <w:tcW w:w="3544" w:type="dxa"/>
          </w:tcPr>
          <w:p w:rsidR="00000000" w:rsidRDefault="006D683D">
            <w:pPr>
              <w:pStyle w:val="NormalWeb"/>
              <w:jc w:val="center"/>
              <w:rPr>
                <w:rStyle w:val="Textoennegrita"/>
                <w:rFonts w:ascii="Arial" w:hAnsi="Arial"/>
                <w:color w:val="000080"/>
                <w:sz w:val="16"/>
              </w:rPr>
            </w:pPr>
            <w:r>
              <w:rPr>
                <w:rStyle w:val="Textoennegrita"/>
                <w:rFonts w:ascii="Arial" w:hAnsi="Arial"/>
                <w:color w:val="000080"/>
                <w:sz w:val="16"/>
              </w:rPr>
              <w:t>SOLICITANDO INFORMACIÓN DE LA IMPLEMENTACIÓN EN PLANTAS DE LA REGIÓN.</w:t>
            </w:r>
          </w:p>
        </w:tc>
        <w:tc>
          <w:tcPr>
            <w:tcW w:w="2976" w:type="dxa"/>
          </w:tcPr>
          <w:p w:rsidR="00000000" w:rsidRDefault="006D683D">
            <w:pPr>
              <w:pStyle w:val="NormalWeb"/>
              <w:jc w:val="center"/>
              <w:rPr>
                <w:rStyle w:val="Textoennegrita"/>
                <w:rFonts w:ascii="Arial" w:hAnsi="Arial"/>
                <w:color w:val="000080"/>
                <w:sz w:val="18"/>
              </w:rPr>
            </w:pPr>
            <w:r>
              <w:rPr>
                <w:rStyle w:val="Textoennegrita"/>
                <w:rFonts w:ascii="Arial" w:hAnsi="Arial"/>
                <w:color w:val="000080"/>
                <w:sz w:val="18"/>
              </w:rPr>
              <w:t>22/11/03</w:t>
            </w:r>
          </w:p>
        </w:tc>
      </w:tr>
      <w:tr w:rsidR="00000000">
        <w:tblPrEx>
          <w:tblCellMar>
            <w:top w:w="0" w:type="dxa"/>
            <w:bottom w:w="0" w:type="dxa"/>
          </w:tblCellMar>
        </w:tblPrEx>
        <w:trPr>
          <w:trHeight w:val="20"/>
        </w:trPr>
        <w:tc>
          <w:tcPr>
            <w:tcW w:w="1176" w:type="dxa"/>
            <w:shd w:val="pct5" w:color="auto" w:fill="FFFFFF"/>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04</w:t>
            </w:r>
          </w:p>
        </w:tc>
        <w:tc>
          <w:tcPr>
            <w:tcW w:w="4495" w:type="dxa"/>
            <w:gridSpan w:val="2"/>
          </w:tcPr>
          <w:p w:rsidR="00000000" w:rsidRDefault="006D683D">
            <w:pPr>
              <w:pStyle w:val="NormalWeb"/>
              <w:jc w:val="both"/>
              <w:rPr>
                <w:rStyle w:val="Textoennegrita"/>
                <w:rFonts w:ascii="Arial" w:hAnsi="Arial"/>
                <w:color w:val="000080"/>
                <w:sz w:val="16"/>
              </w:rPr>
            </w:pPr>
            <w:r>
              <w:rPr>
                <w:rStyle w:val="Textoennegrita"/>
                <w:rFonts w:ascii="Arial" w:hAnsi="Arial"/>
                <w:b w:val="0"/>
                <w:color w:val="000080"/>
                <w:sz w:val="16"/>
              </w:rPr>
              <w:t>IMPLEMEN</w:t>
            </w:r>
            <w:r>
              <w:rPr>
                <w:rStyle w:val="Textoennegrita"/>
                <w:rFonts w:ascii="Arial" w:hAnsi="Arial"/>
                <w:b w:val="0"/>
                <w:color w:val="000080"/>
                <w:sz w:val="16"/>
              </w:rPr>
              <w:t>TAR ETAPAS SISTEMÁTICAS DE CONTROL DE CALIDAD DEL PRODUCTO ANTES, DURANTE Y DESPUÉS DEL PROCESO DE PRODUCCIÓN.</w:t>
            </w:r>
          </w:p>
        </w:tc>
        <w:tc>
          <w:tcPr>
            <w:tcW w:w="1843" w:type="dxa"/>
          </w:tcPr>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XAVIER CEDEÑO</w:t>
            </w:r>
          </w:p>
        </w:tc>
        <w:tc>
          <w:tcPr>
            <w:tcW w:w="3544" w:type="dxa"/>
          </w:tcPr>
          <w:p w:rsidR="00000000" w:rsidRDefault="006D683D">
            <w:pPr>
              <w:pStyle w:val="NormalWeb"/>
              <w:jc w:val="center"/>
              <w:rPr>
                <w:rStyle w:val="Textoennegrita"/>
                <w:rFonts w:ascii="Arial" w:hAnsi="Arial"/>
                <w:color w:val="000080"/>
                <w:sz w:val="16"/>
              </w:rPr>
            </w:pPr>
            <w:r>
              <w:rPr>
                <w:rStyle w:val="Textoennegrita"/>
                <w:rFonts w:ascii="Arial" w:hAnsi="Arial"/>
                <w:color w:val="000080"/>
                <w:sz w:val="16"/>
              </w:rPr>
              <w:t>INVOLUCRANDO AL PERSONAL DE LABORATORIO Y OPERADORES DE LA LINEA DE ENVASE.</w:t>
            </w:r>
          </w:p>
        </w:tc>
        <w:tc>
          <w:tcPr>
            <w:tcW w:w="2976" w:type="dxa"/>
          </w:tcPr>
          <w:p w:rsidR="00000000" w:rsidRDefault="006D683D">
            <w:pPr>
              <w:pStyle w:val="NormalWeb"/>
              <w:jc w:val="center"/>
              <w:rPr>
                <w:rStyle w:val="Textoennegrita"/>
                <w:rFonts w:ascii="Arial" w:hAnsi="Arial"/>
                <w:color w:val="000080"/>
                <w:sz w:val="18"/>
              </w:rPr>
            </w:pPr>
            <w:r>
              <w:rPr>
                <w:rStyle w:val="Textoennegrita"/>
                <w:rFonts w:ascii="Arial" w:hAnsi="Arial"/>
                <w:color w:val="000080"/>
                <w:sz w:val="18"/>
              </w:rPr>
              <w:t>16/10/03</w:t>
            </w:r>
          </w:p>
        </w:tc>
      </w:tr>
      <w:tr w:rsidR="00000000">
        <w:tblPrEx>
          <w:tblCellMar>
            <w:top w:w="0" w:type="dxa"/>
            <w:bottom w:w="0" w:type="dxa"/>
          </w:tblCellMar>
        </w:tblPrEx>
        <w:trPr>
          <w:trHeight w:val="1018"/>
        </w:trPr>
        <w:tc>
          <w:tcPr>
            <w:tcW w:w="1176" w:type="dxa"/>
            <w:shd w:val="pct5" w:color="auto" w:fill="FFFFFF"/>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05</w:t>
            </w:r>
          </w:p>
        </w:tc>
        <w:tc>
          <w:tcPr>
            <w:tcW w:w="4495" w:type="dxa"/>
            <w:gridSpan w:val="2"/>
          </w:tcPr>
          <w:p w:rsidR="00000000" w:rsidRDefault="006D683D">
            <w:pPr>
              <w:pStyle w:val="NormalWeb"/>
              <w:jc w:val="both"/>
              <w:rPr>
                <w:rStyle w:val="Textoennegrita"/>
                <w:rFonts w:ascii="Arial" w:hAnsi="Arial"/>
                <w:b w:val="0"/>
                <w:color w:val="000080"/>
                <w:sz w:val="16"/>
              </w:rPr>
            </w:pPr>
            <w:r>
              <w:rPr>
                <w:rStyle w:val="Textoennegrita"/>
                <w:rFonts w:ascii="Arial" w:hAnsi="Arial"/>
                <w:b w:val="0"/>
                <w:color w:val="000080"/>
                <w:sz w:val="16"/>
              </w:rPr>
              <w:t>DISEÑO E IMPLEMENTACIÓN DE UN PLAN DE CAPA</w:t>
            </w:r>
            <w:r>
              <w:rPr>
                <w:rStyle w:val="Textoennegrita"/>
                <w:rFonts w:ascii="Arial" w:hAnsi="Arial"/>
                <w:b w:val="0"/>
                <w:color w:val="000080"/>
                <w:sz w:val="16"/>
              </w:rPr>
              <w:t>CITACIÓN Y ENTRENAMIENTO SOBRE EL SISTEMA DE  REGULACIÓN DE PESO, DIRIGIDO AL PERSONAL OPERATIVO DE PRODUCCIÓN Y MANTENIMIENTO.</w:t>
            </w:r>
          </w:p>
        </w:tc>
        <w:tc>
          <w:tcPr>
            <w:tcW w:w="1843" w:type="dxa"/>
          </w:tcPr>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HUGO ORTÍZ</w:t>
            </w:r>
          </w:p>
        </w:tc>
        <w:tc>
          <w:tcPr>
            <w:tcW w:w="3544" w:type="dxa"/>
          </w:tcPr>
          <w:p w:rsidR="00000000" w:rsidRDefault="006D683D">
            <w:pPr>
              <w:pStyle w:val="NormalWeb"/>
              <w:jc w:val="center"/>
              <w:rPr>
                <w:rStyle w:val="Textoennegrita"/>
                <w:rFonts w:ascii="Arial" w:hAnsi="Arial"/>
                <w:color w:val="000080"/>
                <w:sz w:val="16"/>
              </w:rPr>
            </w:pPr>
            <w:r>
              <w:rPr>
                <w:rStyle w:val="Textoennegrita"/>
                <w:rFonts w:ascii="Arial" w:hAnsi="Arial"/>
                <w:color w:val="000080"/>
                <w:sz w:val="16"/>
              </w:rPr>
              <w:t>REVISANDO LOS REGISTROS DE LOS ENTRENAMIENTOS ANTERIORES.</w:t>
            </w:r>
          </w:p>
        </w:tc>
        <w:tc>
          <w:tcPr>
            <w:tcW w:w="2976" w:type="dxa"/>
          </w:tcPr>
          <w:p w:rsidR="00000000" w:rsidRDefault="006D683D">
            <w:pPr>
              <w:pStyle w:val="NormalWeb"/>
              <w:jc w:val="center"/>
              <w:rPr>
                <w:rStyle w:val="Textoennegrita"/>
                <w:rFonts w:ascii="Arial" w:hAnsi="Arial"/>
                <w:color w:val="000080"/>
                <w:sz w:val="18"/>
              </w:rPr>
            </w:pPr>
            <w:r>
              <w:rPr>
                <w:rStyle w:val="Textoennegrita"/>
                <w:rFonts w:ascii="Arial" w:hAnsi="Arial"/>
                <w:color w:val="000080"/>
                <w:sz w:val="18"/>
              </w:rPr>
              <w:t>30/09/03</w:t>
            </w:r>
          </w:p>
        </w:tc>
      </w:tr>
      <w:tr w:rsidR="00000000">
        <w:tblPrEx>
          <w:tblCellMar>
            <w:top w:w="0" w:type="dxa"/>
            <w:bottom w:w="0" w:type="dxa"/>
          </w:tblCellMar>
        </w:tblPrEx>
        <w:trPr>
          <w:trHeight w:val="20"/>
        </w:trPr>
        <w:tc>
          <w:tcPr>
            <w:tcW w:w="1176" w:type="dxa"/>
            <w:shd w:val="pct5" w:color="auto" w:fill="FFFFFF"/>
          </w:tcPr>
          <w:p w:rsidR="00000000" w:rsidRDefault="006D683D">
            <w:pPr>
              <w:pStyle w:val="NormalWeb"/>
              <w:jc w:val="center"/>
              <w:rPr>
                <w:rStyle w:val="Textoennegrita"/>
                <w:rFonts w:ascii="Arial" w:hAnsi="Arial"/>
                <w:color w:val="000000"/>
                <w:sz w:val="18"/>
              </w:rPr>
            </w:pPr>
            <w:r>
              <w:rPr>
                <w:rStyle w:val="Textoennegrita"/>
                <w:rFonts w:ascii="Arial" w:hAnsi="Arial"/>
                <w:color w:val="000000"/>
                <w:sz w:val="18"/>
              </w:rPr>
              <w:t>06</w:t>
            </w:r>
          </w:p>
        </w:tc>
        <w:tc>
          <w:tcPr>
            <w:tcW w:w="4495" w:type="dxa"/>
            <w:gridSpan w:val="2"/>
          </w:tcPr>
          <w:p w:rsidR="00000000" w:rsidRDefault="006D683D">
            <w:pPr>
              <w:pStyle w:val="NormalWeb"/>
              <w:jc w:val="both"/>
              <w:rPr>
                <w:rStyle w:val="Textoennegrita"/>
                <w:rFonts w:ascii="Arial" w:hAnsi="Arial"/>
                <w:b w:val="0"/>
                <w:color w:val="000080"/>
                <w:sz w:val="16"/>
              </w:rPr>
            </w:pPr>
            <w:r>
              <w:rPr>
                <w:rStyle w:val="Textoennegrita"/>
                <w:rFonts w:ascii="Arial" w:hAnsi="Arial"/>
                <w:b w:val="0"/>
                <w:color w:val="000080"/>
                <w:sz w:val="16"/>
              </w:rPr>
              <w:t>ELABORAR UN PLAN DE MANTENIMIENTO, JUNTO CON L</w:t>
            </w:r>
            <w:r>
              <w:rPr>
                <w:rStyle w:val="Textoennegrita"/>
                <w:rFonts w:ascii="Arial" w:hAnsi="Arial"/>
                <w:b w:val="0"/>
                <w:color w:val="000080"/>
                <w:sz w:val="16"/>
              </w:rPr>
              <w:t>OS INTEGRANTES DEL PILAR DE MANTENIMIENTO PLANEADO.</w:t>
            </w:r>
          </w:p>
        </w:tc>
        <w:tc>
          <w:tcPr>
            <w:tcW w:w="1843" w:type="dxa"/>
          </w:tcPr>
          <w:p w:rsidR="00000000" w:rsidRDefault="006D683D">
            <w:pPr>
              <w:pStyle w:val="NormalWeb"/>
              <w:jc w:val="center"/>
              <w:rPr>
                <w:rStyle w:val="Textoennegrita"/>
                <w:rFonts w:ascii="Arial" w:hAnsi="Arial"/>
                <w:color w:val="000000"/>
                <w:sz w:val="16"/>
              </w:rPr>
            </w:pPr>
            <w:r>
              <w:rPr>
                <w:rStyle w:val="Textoennegrita"/>
                <w:rFonts w:ascii="Arial" w:hAnsi="Arial"/>
                <w:color w:val="000000"/>
                <w:sz w:val="16"/>
              </w:rPr>
              <w:t>FRANCISCO CAMPOVERDE</w:t>
            </w:r>
          </w:p>
        </w:tc>
        <w:tc>
          <w:tcPr>
            <w:tcW w:w="3544" w:type="dxa"/>
          </w:tcPr>
          <w:p w:rsidR="00000000" w:rsidRDefault="006D683D">
            <w:pPr>
              <w:pStyle w:val="NormalWeb"/>
              <w:jc w:val="center"/>
              <w:rPr>
                <w:rStyle w:val="Textoennegrita"/>
                <w:rFonts w:ascii="Arial" w:hAnsi="Arial"/>
                <w:color w:val="000080"/>
                <w:sz w:val="16"/>
              </w:rPr>
            </w:pPr>
            <w:r>
              <w:rPr>
                <w:rStyle w:val="Textoennegrita"/>
                <w:rFonts w:ascii="Arial" w:hAnsi="Arial"/>
                <w:color w:val="000080"/>
                <w:sz w:val="16"/>
              </w:rPr>
              <w:t>REUNIÉNDOSE EL STAFF DE MANTENIMIENTO Y PRODUCCIÓN.</w:t>
            </w:r>
          </w:p>
        </w:tc>
        <w:tc>
          <w:tcPr>
            <w:tcW w:w="2976" w:type="dxa"/>
          </w:tcPr>
          <w:p w:rsidR="00000000" w:rsidRDefault="006D683D">
            <w:pPr>
              <w:pStyle w:val="NormalWeb"/>
              <w:jc w:val="center"/>
              <w:rPr>
                <w:rStyle w:val="Textoennegrita"/>
                <w:rFonts w:ascii="Arial" w:hAnsi="Arial"/>
                <w:color w:val="000080"/>
                <w:sz w:val="18"/>
              </w:rPr>
            </w:pPr>
            <w:r>
              <w:rPr>
                <w:rStyle w:val="Textoennegrita"/>
                <w:rFonts w:ascii="Arial" w:hAnsi="Arial"/>
                <w:color w:val="000080"/>
                <w:sz w:val="18"/>
              </w:rPr>
              <w:t>09/10/03</w:t>
            </w:r>
          </w:p>
        </w:tc>
      </w:tr>
    </w:tbl>
    <w:p w:rsidR="00000000" w:rsidRDefault="006D683D">
      <w:pPr>
        <w:pStyle w:val="NormalWeb"/>
        <w:spacing w:line="360" w:lineRule="auto"/>
        <w:jc w:val="both"/>
        <w:rPr>
          <w:rStyle w:val="Textoennegrita"/>
          <w:rFonts w:ascii="Arial" w:hAnsi="Arial"/>
          <w:b w:val="0"/>
          <w:color w:val="000000"/>
        </w:rPr>
        <w:sectPr w:rsidR="00000000">
          <w:type w:val="nextColumn"/>
          <w:pgSz w:w="16840" w:h="11907" w:orient="landscape" w:code="9"/>
          <w:pgMar w:top="1134" w:right="2268" w:bottom="1985" w:left="1985" w:header="720" w:footer="720" w:gutter="0"/>
          <w:cols w:space="720"/>
        </w:sectPr>
      </w:pPr>
    </w:p>
    <w:p w:rsidR="00000000" w:rsidRDefault="00652894">
      <w:r>
        <w:rPr>
          <w:noProof/>
        </w:rPr>
        <w:lastRenderedPageBreak/>
        <w:drawing>
          <wp:anchor distT="0" distB="0" distL="114300" distR="114300" simplePos="0" relativeHeight="251662336" behindDoc="0" locked="0" layoutInCell="0" allowOverlap="1">
            <wp:simplePos x="0" y="0"/>
            <wp:positionH relativeFrom="column">
              <wp:posOffset>302895</wp:posOffset>
            </wp:positionH>
            <wp:positionV relativeFrom="paragraph">
              <wp:posOffset>146050</wp:posOffset>
            </wp:positionV>
            <wp:extent cx="4834890" cy="3458845"/>
            <wp:effectExtent l="0" t="0" r="0" b="0"/>
            <wp:wrapTopAndBottom/>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0"/>
                    <a:srcRect/>
                    <a:stretch>
                      <a:fillRect/>
                    </a:stretch>
                  </pic:blipFill>
                  <pic:spPr bwMode="auto">
                    <a:xfrm>
                      <a:off x="0" y="0"/>
                      <a:ext cx="4834890" cy="3458845"/>
                    </a:xfrm>
                    <a:prstGeom prst="rect">
                      <a:avLst/>
                    </a:prstGeom>
                    <a:noFill/>
                    <a:ln w="9525">
                      <a:noFill/>
                      <a:miter lim="800000"/>
                      <a:headEnd/>
                      <a:tailEnd/>
                    </a:ln>
                  </pic:spPr>
                </pic:pic>
              </a:graphicData>
            </a:graphic>
          </wp:anchor>
        </w:drawing>
      </w:r>
    </w:p>
    <w:p w:rsidR="00000000" w:rsidRDefault="006D683D">
      <w:pPr>
        <w:jc w:val="center"/>
      </w:pPr>
      <w:r>
        <w:rPr>
          <w:rStyle w:val="Textoennegrita"/>
          <w:rFonts w:ascii="Arial" w:hAnsi="Arial"/>
          <w:color w:val="000000"/>
          <w:sz w:val="24"/>
        </w:rPr>
        <w:t>Figura 4.11 a. Recuperación de Tiempos Perdidos</w:t>
      </w:r>
      <w:r>
        <w:rPr>
          <w:sz w:val="24"/>
        </w:rPr>
        <w:t xml:space="preserve"> </w:t>
      </w:r>
    </w:p>
    <w:p w:rsidR="00000000" w:rsidRDefault="006D683D"/>
    <w:p w:rsidR="00000000" w:rsidRDefault="00652894">
      <w:r>
        <w:rPr>
          <w:noProof/>
        </w:rPr>
        <w:drawing>
          <wp:anchor distT="0" distB="0" distL="114300" distR="114300" simplePos="0" relativeHeight="251663360" behindDoc="0" locked="0" layoutInCell="0" allowOverlap="1">
            <wp:simplePos x="0" y="0"/>
            <wp:positionH relativeFrom="column">
              <wp:posOffset>302895</wp:posOffset>
            </wp:positionH>
            <wp:positionV relativeFrom="paragraph">
              <wp:posOffset>111760</wp:posOffset>
            </wp:positionV>
            <wp:extent cx="4834890" cy="3458845"/>
            <wp:effectExtent l="0" t="0" r="0" b="0"/>
            <wp:wrapTopAndBottom/>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1"/>
                    <a:srcRect/>
                    <a:stretch>
                      <a:fillRect/>
                    </a:stretch>
                  </pic:blipFill>
                  <pic:spPr bwMode="auto">
                    <a:xfrm>
                      <a:off x="0" y="0"/>
                      <a:ext cx="4834890" cy="3458845"/>
                    </a:xfrm>
                    <a:prstGeom prst="rect">
                      <a:avLst/>
                    </a:prstGeom>
                    <a:noFill/>
                    <a:ln w="9525">
                      <a:noFill/>
                      <a:miter lim="800000"/>
                      <a:headEnd/>
                      <a:tailEnd/>
                    </a:ln>
                  </pic:spPr>
                </pic:pic>
              </a:graphicData>
            </a:graphic>
          </wp:anchor>
        </w:drawing>
      </w:r>
    </w:p>
    <w:p w:rsidR="00000000" w:rsidRDefault="006D683D">
      <w:pPr>
        <w:jc w:val="center"/>
      </w:pPr>
      <w:r>
        <w:rPr>
          <w:rStyle w:val="Textoennegrita"/>
          <w:rFonts w:ascii="Arial" w:hAnsi="Arial"/>
          <w:color w:val="000000"/>
          <w:sz w:val="24"/>
        </w:rPr>
        <w:t>Figura 4.11 b. Recuperación del Tonelaje Perdido</w:t>
      </w:r>
      <w:r>
        <w:rPr>
          <w:sz w:val="24"/>
        </w:rPr>
        <w:t xml:space="preserve"> </w:t>
      </w:r>
    </w:p>
    <w:p w:rsidR="00000000" w:rsidRDefault="006D683D"/>
    <w:p w:rsidR="00000000" w:rsidRDefault="006D683D">
      <w:pPr>
        <w:jc w:val="center"/>
        <w:rPr>
          <w:rStyle w:val="Textoennegrita"/>
          <w:rFonts w:ascii="Arial" w:hAnsi="Arial"/>
          <w:color w:val="000000"/>
          <w:sz w:val="24"/>
        </w:rPr>
      </w:pPr>
    </w:p>
    <w:p w:rsidR="00000000" w:rsidRDefault="00652894">
      <w:pPr>
        <w:jc w:val="center"/>
        <w:rPr>
          <w:sz w:val="24"/>
        </w:rPr>
      </w:pPr>
      <w:r>
        <w:rPr>
          <w:noProof/>
        </w:rPr>
        <w:drawing>
          <wp:anchor distT="0" distB="0" distL="114300" distR="114300" simplePos="0" relativeHeight="251665408" behindDoc="0" locked="0" layoutInCell="0" allowOverlap="1">
            <wp:simplePos x="0" y="0"/>
            <wp:positionH relativeFrom="column">
              <wp:posOffset>299085</wp:posOffset>
            </wp:positionH>
            <wp:positionV relativeFrom="paragraph">
              <wp:posOffset>-163195</wp:posOffset>
            </wp:positionV>
            <wp:extent cx="4838700" cy="3459480"/>
            <wp:effectExtent l="0" t="0" r="0" b="0"/>
            <wp:wrapTopAndBottom/>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2"/>
                    <a:srcRect/>
                    <a:stretch>
                      <a:fillRect/>
                    </a:stretch>
                  </pic:blipFill>
                  <pic:spPr bwMode="auto">
                    <a:xfrm>
                      <a:off x="0" y="0"/>
                      <a:ext cx="4838700" cy="3459480"/>
                    </a:xfrm>
                    <a:prstGeom prst="rect">
                      <a:avLst/>
                    </a:prstGeom>
                    <a:noFill/>
                    <a:ln w="9525">
                      <a:noFill/>
                      <a:miter lim="800000"/>
                      <a:headEnd/>
                      <a:tailEnd/>
                    </a:ln>
                  </pic:spPr>
                </pic:pic>
              </a:graphicData>
            </a:graphic>
          </wp:anchor>
        </w:drawing>
      </w:r>
      <w:r w:rsidR="006D683D">
        <w:rPr>
          <w:rStyle w:val="Textoennegrita"/>
          <w:rFonts w:ascii="Arial" w:hAnsi="Arial"/>
          <w:color w:val="000000"/>
          <w:sz w:val="24"/>
        </w:rPr>
        <w:t>Figura 4.11 c</w:t>
      </w:r>
      <w:r w:rsidR="006D683D">
        <w:rPr>
          <w:rStyle w:val="Textoennegrita"/>
          <w:rFonts w:ascii="Arial" w:hAnsi="Arial"/>
          <w:color w:val="000000"/>
          <w:sz w:val="24"/>
        </w:rPr>
        <w:t>.  Recuperación de Dólares Perdidos</w:t>
      </w:r>
      <w:r w:rsidR="006D683D">
        <w:rPr>
          <w:sz w:val="24"/>
        </w:rPr>
        <w:t xml:space="preserve"> </w:t>
      </w:r>
    </w:p>
    <w:p w:rsidR="00000000" w:rsidRDefault="006D683D">
      <w:pPr>
        <w:jc w:val="center"/>
        <w:rPr>
          <w:sz w:val="24"/>
        </w:rPr>
      </w:pPr>
    </w:p>
    <w:p w:rsidR="00000000" w:rsidRDefault="006D683D">
      <w:pPr>
        <w:jc w:val="center"/>
        <w:rPr>
          <w:sz w:val="24"/>
        </w:rPr>
      </w:pPr>
    </w:p>
    <w:p w:rsidR="00000000" w:rsidRDefault="006D683D">
      <w:pPr>
        <w:jc w:val="center"/>
        <w:rPr>
          <w:sz w:val="24"/>
        </w:rPr>
      </w:pPr>
    </w:p>
    <w:p w:rsidR="00000000" w:rsidRDefault="006D683D">
      <w:pPr>
        <w:spacing w:line="360" w:lineRule="auto"/>
        <w:jc w:val="center"/>
        <w:rPr>
          <w:rStyle w:val="Textoennegrita"/>
          <w:rFonts w:ascii="Arial" w:hAnsi="Arial"/>
          <w:sz w:val="24"/>
        </w:rPr>
      </w:pPr>
      <w:r>
        <w:rPr>
          <w:rStyle w:val="Textoennegrita"/>
          <w:rFonts w:ascii="Arial" w:hAnsi="Arial"/>
          <w:sz w:val="24"/>
        </w:rPr>
        <w:t xml:space="preserve">Tabla 13 </w:t>
      </w:r>
    </w:p>
    <w:p w:rsidR="00000000" w:rsidRDefault="006D683D">
      <w:pPr>
        <w:pStyle w:val="Ttulo8"/>
      </w:pPr>
      <w:r>
        <w:rPr>
          <w:rStyle w:val="Textoennegrita"/>
        </w:rPr>
        <w:t>ANTES Y DESPUÉS DE LA MEJORA</w:t>
      </w:r>
    </w:p>
    <w:p w:rsidR="00000000" w:rsidRDefault="00652894">
      <w:pPr>
        <w:jc w:val="center"/>
        <w:rPr>
          <w:rStyle w:val="Textoennegrita"/>
          <w:rFonts w:ascii="Arial" w:hAnsi="Arial"/>
          <w:color w:val="000000"/>
          <w:sz w:val="24"/>
        </w:rPr>
      </w:pPr>
      <w:r>
        <w:rPr>
          <w:noProof/>
          <w:sz w:val="24"/>
        </w:rPr>
        <w:drawing>
          <wp:anchor distT="0" distB="0" distL="114300" distR="114300" simplePos="0" relativeHeight="251664384" behindDoc="0" locked="0" layoutInCell="0" allowOverlap="1">
            <wp:simplePos x="0" y="0"/>
            <wp:positionH relativeFrom="column">
              <wp:posOffset>17145</wp:posOffset>
            </wp:positionH>
            <wp:positionV relativeFrom="paragraph">
              <wp:posOffset>220980</wp:posOffset>
            </wp:positionV>
            <wp:extent cx="5488940" cy="1965960"/>
            <wp:effectExtent l="19050" t="0" r="0" b="0"/>
            <wp:wrapTopAndBottom/>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3"/>
                    <a:srcRect/>
                    <a:stretch>
                      <a:fillRect/>
                    </a:stretch>
                  </pic:blipFill>
                  <pic:spPr bwMode="auto">
                    <a:xfrm>
                      <a:off x="0" y="0"/>
                      <a:ext cx="5488940" cy="1965960"/>
                    </a:xfrm>
                    <a:prstGeom prst="rect">
                      <a:avLst/>
                    </a:prstGeom>
                    <a:noFill/>
                    <a:ln w="9525">
                      <a:noFill/>
                      <a:miter lim="800000"/>
                      <a:headEnd/>
                      <a:tailEnd/>
                    </a:ln>
                  </pic:spPr>
                </pic:pic>
              </a:graphicData>
            </a:graphic>
          </wp:anchor>
        </w:drawing>
      </w: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r>
        <w:rPr>
          <w:rStyle w:val="Textoennegrita"/>
          <w:rFonts w:ascii="Arial" w:hAnsi="Arial"/>
          <w:color w:val="000000"/>
          <w:sz w:val="24"/>
        </w:rPr>
        <w:t xml:space="preserve">Tabla 14 </w:t>
      </w:r>
    </w:p>
    <w:p w:rsidR="00000000" w:rsidRDefault="006D683D">
      <w:pPr>
        <w:jc w:val="center"/>
        <w:rPr>
          <w:rStyle w:val="Textoennegrita"/>
          <w:rFonts w:ascii="Arial" w:hAnsi="Arial"/>
          <w:color w:val="000000"/>
          <w:sz w:val="24"/>
        </w:rPr>
      </w:pPr>
      <w:r>
        <w:rPr>
          <w:rStyle w:val="Textoennegrita"/>
          <w:rFonts w:ascii="Arial" w:hAnsi="Arial"/>
          <w:color w:val="000000"/>
          <w:sz w:val="24"/>
        </w:rPr>
        <w:t>DETALLE DE LA IMPLEMENTACIÓN DE LA MEJORA</w:t>
      </w:r>
    </w:p>
    <w:p w:rsidR="00000000" w:rsidRDefault="00652894">
      <w:pPr>
        <w:pStyle w:val="Ttulo5"/>
        <w:rPr>
          <w:rStyle w:val="Textoennegrita"/>
        </w:rPr>
      </w:pPr>
      <w:r>
        <w:rPr>
          <w:noProof/>
        </w:rPr>
        <w:drawing>
          <wp:anchor distT="0" distB="0" distL="114300" distR="114300" simplePos="0" relativeHeight="251666432" behindDoc="0" locked="0" layoutInCell="0" allowOverlap="1">
            <wp:simplePos x="0" y="0"/>
            <wp:positionH relativeFrom="column">
              <wp:posOffset>0</wp:posOffset>
            </wp:positionH>
            <wp:positionV relativeFrom="paragraph">
              <wp:posOffset>325120</wp:posOffset>
            </wp:positionV>
            <wp:extent cx="5404485" cy="2637155"/>
            <wp:effectExtent l="19050" t="0" r="5715" b="0"/>
            <wp:wrapTopAndBottom/>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4"/>
                    <a:srcRect/>
                    <a:stretch>
                      <a:fillRect/>
                    </a:stretch>
                  </pic:blipFill>
                  <pic:spPr bwMode="auto">
                    <a:xfrm>
                      <a:off x="0" y="0"/>
                      <a:ext cx="5404485" cy="2637155"/>
                    </a:xfrm>
                    <a:prstGeom prst="rect">
                      <a:avLst/>
                    </a:prstGeom>
                    <a:noFill/>
                    <a:ln w="9525">
                      <a:noFill/>
                      <a:miter lim="800000"/>
                      <a:headEnd/>
                      <a:tailEnd/>
                    </a:ln>
                  </pic:spPr>
                </pic:pic>
              </a:graphicData>
            </a:graphic>
          </wp:anchor>
        </w:drawing>
      </w: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 w:rsidR="00000000" w:rsidRDefault="006D683D">
      <w:pPr>
        <w:jc w:val="center"/>
        <w:rPr>
          <w:sz w:val="24"/>
        </w:rPr>
      </w:pPr>
    </w:p>
    <w:p w:rsidR="00000000" w:rsidRDefault="006D683D">
      <w:pPr>
        <w:jc w:val="center"/>
        <w:rPr>
          <w:rStyle w:val="Textoennegrita"/>
          <w:rFonts w:ascii="Arial" w:hAnsi="Arial"/>
          <w:color w:val="000000"/>
          <w:sz w:val="24"/>
        </w:rPr>
      </w:pPr>
    </w:p>
    <w:p w:rsidR="00000000" w:rsidRDefault="006D683D">
      <w:pPr>
        <w:jc w:val="center"/>
        <w:rPr>
          <w:rStyle w:val="Textoennegrita"/>
          <w:rFonts w:ascii="Arial" w:hAnsi="Arial"/>
          <w:color w:val="000000"/>
          <w:sz w:val="24"/>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r>
        <w:rPr>
          <w:rStyle w:val="Textoennegrita"/>
          <w:rFonts w:ascii="Arial" w:hAnsi="Arial"/>
          <w:color w:val="000000"/>
        </w:rPr>
        <w:t xml:space="preserve"> </w:t>
      </w: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52894">
      <w:pPr>
        <w:pStyle w:val="NormalWeb"/>
        <w:spacing w:line="360" w:lineRule="auto"/>
        <w:jc w:val="both"/>
        <w:rPr>
          <w:rStyle w:val="Textoennegrita"/>
          <w:rFonts w:ascii="Arial" w:hAnsi="Arial"/>
          <w:color w:val="000000"/>
        </w:rPr>
      </w:pPr>
      <w:r>
        <w:rPr>
          <w:rFonts w:ascii="Arial" w:hAnsi="Arial"/>
          <w:b/>
          <w:noProof/>
          <w:color w:val="000000"/>
        </w:rPr>
        <w:lastRenderedPageBreak/>
        <w:drawing>
          <wp:anchor distT="0" distB="0" distL="114300" distR="114300" simplePos="0" relativeHeight="251669504" behindDoc="0" locked="0" layoutInCell="0" allowOverlap="1">
            <wp:simplePos x="0" y="0"/>
            <wp:positionH relativeFrom="column">
              <wp:posOffset>-180340</wp:posOffset>
            </wp:positionH>
            <wp:positionV relativeFrom="paragraph">
              <wp:posOffset>385445</wp:posOffset>
            </wp:positionV>
            <wp:extent cx="5739130" cy="7315200"/>
            <wp:effectExtent l="19050" t="0" r="0" b="0"/>
            <wp:wrapTopAndBottom/>
            <wp:docPr id="1206" name="Imagen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5"/>
                    <a:srcRect/>
                    <a:stretch>
                      <a:fillRect/>
                    </a:stretch>
                  </pic:blipFill>
                  <pic:spPr bwMode="auto">
                    <a:xfrm>
                      <a:off x="0" y="0"/>
                      <a:ext cx="5739130" cy="7315200"/>
                    </a:xfrm>
                    <a:prstGeom prst="rect">
                      <a:avLst/>
                    </a:prstGeom>
                    <a:noFill/>
                    <a:ln w="9525">
                      <a:noFill/>
                      <a:miter lim="800000"/>
                      <a:headEnd/>
                      <a:tailEnd/>
                    </a:ln>
                  </pic:spPr>
                </pic:pic>
              </a:graphicData>
            </a:graphic>
          </wp:anchor>
        </w:drawing>
      </w:r>
    </w:p>
    <w:p w:rsidR="00000000" w:rsidRDefault="00652894">
      <w:pPr>
        <w:pStyle w:val="NormalWeb"/>
        <w:spacing w:line="360" w:lineRule="auto"/>
        <w:jc w:val="both"/>
        <w:rPr>
          <w:rStyle w:val="Textoennegrita"/>
          <w:rFonts w:ascii="Arial" w:hAnsi="Arial"/>
          <w:color w:val="000000"/>
        </w:rPr>
      </w:pPr>
      <w:r>
        <w:rPr>
          <w:rFonts w:ascii="Arial" w:hAnsi="Arial"/>
          <w:b/>
          <w:noProof/>
          <w:color w:val="000000"/>
        </w:rPr>
        <w:lastRenderedPageBreak/>
        <w:drawing>
          <wp:anchor distT="0" distB="0" distL="114300" distR="114300" simplePos="0" relativeHeight="251670528" behindDoc="0" locked="0" layoutInCell="0" allowOverlap="1">
            <wp:simplePos x="0" y="0"/>
            <wp:positionH relativeFrom="column">
              <wp:posOffset>108585</wp:posOffset>
            </wp:positionH>
            <wp:positionV relativeFrom="paragraph">
              <wp:posOffset>751205</wp:posOffset>
            </wp:positionV>
            <wp:extent cx="5395595" cy="7680960"/>
            <wp:effectExtent l="19050" t="0" r="0" b="0"/>
            <wp:wrapTopAndBottom/>
            <wp:docPr id="1207" name="Imagen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6"/>
                    <a:srcRect/>
                    <a:stretch>
                      <a:fillRect/>
                    </a:stretch>
                  </pic:blipFill>
                  <pic:spPr bwMode="auto">
                    <a:xfrm>
                      <a:off x="0" y="0"/>
                      <a:ext cx="5395595" cy="7680960"/>
                    </a:xfrm>
                    <a:prstGeom prst="rect">
                      <a:avLst/>
                    </a:prstGeom>
                    <a:noFill/>
                    <a:ln w="9525">
                      <a:noFill/>
                      <a:miter lim="800000"/>
                      <a:headEnd/>
                      <a:tailEnd/>
                    </a:ln>
                  </pic:spPr>
                </pic:pic>
              </a:graphicData>
            </a:graphic>
          </wp:anchor>
        </w:drawing>
      </w: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r>
        <w:rPr>
          <w:rFonts w:ascii="Arial" w:hAnsi="Arial"/>
          <w:b/>
          <w:noProof/>
          <w:color w:val="000000"/>
        </w:rPr>
        <w:lastRenderedPageBreak/>
        <w:pict>
          <v:group id="_x0000_s2226" style="position:absolute;left:0;text-align:left;margin-left:8.55pt;margin-top:22.75pt;width:424.8pt;height:5in;z-index:251668480" coordorigin="2160,2448" coordsize="8496,7200" o:allowincell="f">
            <v:shape id="_x0000_s2227" type="#_x0000_t75" style="position:absolute;left:2160;top:2448;width:8496;height:7200" fillcolor="#0c9" stroked="t">
              <v:imagedata r:id="rId37" o:title=""/>
            </v:shape>
            <v:rect id="_x0000_s2228" style="position:absolute;left:2160;top:2448;width:2304;height:1008">
              <v:textbox style="mso-next-textbox:#_x0000_s2228">
                <w:txbxContent>
                  <w:p w:rsidR="00000000" w:rsidRDefault="006D683D"/>
                </w:txbxContent>
              </v:textbox>
            </v:rect>
          </v:group>
        </w:pict>
      </w:r>
    </w:p>
    <w:p w:rsidR="00000000" w:rsidRDefault="006D683D">
      <w:pPr>
        <w:pStyle w:val="NormalWeb"/>
        <w:spacing w:line="360" w:lineRule="auto"/>
        <w:ind w:left="1417"/>
        <w:rPr>
          <w:rStyle w:val="Textoennegrita"/>
          <w:rFonts w:ascii="Arial" w:hAnsi="Arial"/>
          <w:color w:val="000000"/>
        </w:rPr>
      </w:pPr>
    </w:p>
    <w:p w:rsidR="00000000" w:rsidRDefault="006D683D">
      <w:pPr>
        <w:pStyle w:val="NormalWeb"/>
        <w:spacing w:line="360" w:lineRule="auto"/>
        <w:ind w:left="1417"/>
        <w:rPr>
          <w:rStyle w:val="Textoennegrita"/>
          <w:rFonts w:ascii="Arial" w:hAnsi="Arial"/>
          <w:color w:val="000000"/>
        </w:rPr>
      </w:pPr>
    </w:p>
    <w:p w:rsidR="00000000" w:rsidRDefault="006D683D">
      <w:pPr>
        <w:pStyle w:val="NormalWeb"/>
        <w:spacing w:line="360" w:lineRule="auto"/>
        <w:ind w:left="1417"/>
        <w:rPr>
          <w:rStyle w:val="Textoennegrita"/>
          <w:rFonts w:ascii="Arial" w:hAnsi="Arial"/>
          <w:color w:val="000000"/>
        </w:rPr>
      </w:pPr>
    </w:p>
    <w:p w:rsidR="00000000" w:rsidRDefault="006D683D">
      <w:pPr>
        <w:pStyle w:val="NormalWeb"/>
        <w:spacing w:line="360" w:lineRule="auto"/>
        <w:ind w:left="1417"/>
        <w:rPr>
          <w:rStyle w:val="Textoennegrita"/>
          <w:rFonts w:ascii="Arial" w:hAnsi="Arial"/>
          <w:color w:val="000000"/>
        </w:rPr>
      </w:pPr>
    </w:p>
    <w:p w:rsidR="00000000" w:rsidRDefault="006D683D">
      <w:pPr>
        <w:pStyle w:val="NormalWeb"/>
        <w:spacing w:line="360" w:lineRule="auto"/>
        <w:ind w:left="1417"/>
        <w:rPr>
          <w:rStyle w:val="Textoennegrita"/>
          <w:rFonts w:ascii="Arial" w:hAnsi="Arial"/>
          <w:color w:val="000000"/>
        </w:rPr>
      </w:pPr>
    </w:p>
    <w:p w:rsidR="00000000" w:rsidRDefault="006D683D">
      <w:pPr>
        <w:pStyle w:val="NormalWeb"/>
        <w:spacing w:line="360" w:lineRule="auto"/>
        <w:ind w:left="1417"/>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center"/>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pPr>
        <w:pStyle w:val="NormalWeb"/>
        <w:spacing w:line="360" w:lineRule="auto"/>
        <w:ind w:left="1417"/>
        <w:jc w:val="both"/>
        <w:rPr>
          <w:rStyle w:val="Textoennegrita"/>
          <w:rFonts w:ascii="Arial" w:hAnsi="Arial"/>
          <w:color w:val="000000"/>
        </w:rPr>
      </w:pPr>
    </w:p>
    <w:p w:rsidR="00000000" w:rsidRDefault="006D683D" w:rsidP="006D683D">
      <w:pPr>
        <w:pStyle w:val="NormalWeb"/>
        <w:numPr>
          <w:ilvl w:val="7"/>
          <w:numId w:val="12"/>
        </w:numPr>
        <w:tabs>
          <w:tab w:val="clear" w:pos="2520"/>
          <w:tab w:val="num" w:pos="1701"/>
        </w:tabs>
        <w:spacing w:line="480" w:lineRule="auto"/>
        <w:ind w:left="1701" w:hanging="567"/>
        <w:jc w:val="both"/>
        <w:rPr>
          <w:rStyle w:val="Textoennegrita"/>
          <w:rFonts w:ascii="Arial" w:hAnsi="Arial"/>
          <w:b w:val="0"/>
          <w:color w:val="000000"/>
        </w:rPr>
      </w:pPr>
      <w:r>
        <w:rPr>
          <w:rStyle w:val="Textoennegrita"/>
          <w:rFonts w:ascii="Arial" w:hAnsi="Arial"/>
          <w:color w:val="000000"/>
        </w:rPr>
        <w:lastRenderedPageBreak/>
        <w:t>Estructuración del control de informaciones y datos</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 xml:space="preserve">Crear un sistema de </w:t>
      </w:r>
      <w:r>
        <w:rPr>
          <w:rStyle w:val="Textoennegrita"/>
          <w:rFonts w:ascii="Arial" w:hAnsi="Arial"/>
          <w:b w:val="0"/>
          <w:color w:val="000000"/>
        </w:rPr>
        <w:t>gestión de las informaciones</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Gestión de datos de las averías / fallos</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Controles de histórico / planificación de los mantenimientos preventivo y predictivo</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Gestión de las preparaciones de los equipos</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Estructuración del sistema de presupuestos</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Control de las</w:t>
      </w:r>
      <w:r>
        <w:rPr>
          <w:rStyle w:val="Textoennegrita"/>
          <w:rFonts w:ascii="Arial" w:hAnsi="Arial"/>
          <w:b w:val="0"/>
          <w:color w:val="000000"/>
        </w:rPr>
        <w:t xml:space="preserve"> piezas de repuesto, datos técnicos y unidades de reserva</w:t>
      </w:r>
    </w:p>
    <w:p w:rsidR="00000000" w:rsidRDefault="006D683D" w:rsidP="006D683D">
      <w:pPr>
        <w:pStyle w:val="NormalWeb"/>
        <w:numPr>
          <w:ilvl w:val="0"/>
          <w:numId w:val="13"/>
        </w:numPr>
        <w:tabs>
          <w:tab w:val="clear" w:pos="776"/>
          <w:tab w:val="num" w:pos="1484"/>
        </w:tabs>
        <w:spacing w:line="480" w:lineRule="auto"/>
        <w:ind w:left="1484"/>
        <w:jc w:val="both"/>
        <w:rPr>
          <w:rStyle w:val="Textoennegrita"/>
          <w:rFonts w:ascii="Arial" w:hAnsi="Arial"/>
          <w:b w:val="0"/>
          <w:color w:val="000000"/>
        </w:rPr>
      </w:pPr>
      <w:r>
        <w:rPr>
          <w:rStyle w:val="Textoennegrita"/>
          <w:rFonts w:ascii="Arial" w:hAnsi="Arial"/>
          <w:b w:val="0"/>
          <w:color w:val="000000"/>
        </w:rPr>
        <w:t>Revisión de normas de inspección de mantenimiento</w:t>
      </w:r>
    </w:p>
    <w:p w:rsidR="00000000" w:rsidRDefault="006D683D" w:rsidP="006D683D">
      <w:pPr>
        <w:pStyle w:val="NormalWeb"/>
        <w:numPr>
          <w:ilvl w:val="7"/>
          <w:numId w:val="14"/>
        </w:numPr>
        <w:tabs>
          <w:tab w:val="clear" w:pos="2520"/>
          <w:tab w:val="num" w:pos="1701"/>
        </w:tabs>
        <w:spacing w:line="480" w:lineRule="auto"/>
        <w:ind w:left="1701" w:hanging="567"/>
        <w:jc w:val="both"/>
        <w:rPr>
          <w:rStyle w:val="Textoennegrita"/>
          <w:rFonts w:ascii="Arial" w:hAnsi="Arial"/>
          <w:b w:val="0"/>
          <w:color w:val="000000"/>
        </w:rPr>
      </w:pPr>
      <w:r>
        <w:rPr>
          <w:rStyle w:val="Textoennegrita"/>
          <w:rFonts w:ascii="Arial" w:hAnsi="Arial"/>
          <w:color w:val="000000"/>
        </w:rPr>
        <w:t>Estructuración del Mantenimiento Periódico (TBM)</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t>Preparación (piezas de repuesto, instrumentos, lubricantes, unidades reserva)</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t xml:space="preserve">Flujo del sistema de </w:t>
      </w:r>
      <w:r>
        <w:rPr>
          <w:rStyle w:val="Textoennegrita"/>
          <w:rFonts w:ascii="Arial" w:hAnsi="Arial"/>
          <w:b w:val="0"/>
          <w:color w:val="000000"/>
        </w:rPr>
        <w:t>mantenimiento periódico</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t>Selección de equipos y componentes prioritarios</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t>Preparación de estándares (materiales, trabajos, inspección)</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t>Mejoramiento en la eficiencia de inspección y diagnósticos</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lastRenderedPageBreak/>
        <w:t>Eficiencia del mantenimiento con parada general y control de sub</w:t>
      </w:r>
      <w:r>
        <w:rPr>
          <w:rStyle w:val="Textoennegrita"/>
          <w:rFonts w:ascii="Arial" w:hAnsi="Arial"/>
          <w:b w:val="0"/>
          <w:color w:val="000000"/>
        </w:rPr>
        <w:t>contratados</w:t>
      </w:r>
    </w:p>
    <w:p w:rsidR="00000000" w:rsidRDefault="006D683D" w:rsidP="006D683D">
      <w:pPr>
        <w:pStyle w:val="NormalWeb"/>
        <w:numPr>
          <w:ilvl w:val="0"/>
          <w:numId w:val="15"/>
        </w:numPr>
        <w:tabs>
          <w:tab w:val="num" w:pos="1559"/>
        </w:tabs>
        <w:spacing w:line="480" w:lineRule="auto"/>
        <w:ind w:left="1559" w:hanging="425"/>
        <w:jc w:val="both"/>
        <w:rPr>
          <w:rStyle w:val="Textoennegrita"/>
          <w:rFonts w:ascii="Arial" w:hAnsi="Arial"/>
          <w:b w:val="0"/>
          <w:color w:val="000000"/>
        </w:rPr>
      </w:pPr>
      <w:r>
        <w:rPr>
          <w:rStyle w:val="Textoennegrita"/>
          <w:rFonts w:ascii="Arial" w:hAnsi="Arial"/>
          <w:b w:val="0"/>
          <w:color w:val="000000"/>
        </w:rPr>
        <w:t>Mantenimiento correctivo (por mejoramientos)</w:t>
      </w:r>
    </w:p>
    <w:p w:rsidR="00000000" w:rsidRDefault="006D683D" w:rsidP="006D683D">
      <w:pPr>
        <w:pStyle w:val="NormalWeb"/>
        <w:numPr>
          <w:ilvl w:val="7"/>
          <w:numId w:val="16"/>
        </w:numPr>
        <w:tabs>
          <w:tab w:val="clear" w:pos="2520"/>
          <w:tab w:val="num" w:pos="1701"/>
        </w:tabs>
        <w:spacing w:line="480" w:lineRule="auto"/>
        <w:ind w:left="1701" w:hanging="567"/>
        <w:jc w:val="both"/>
        <w:rPr>
          <w:rStyle w:val="Textoennegrita"/>
          <w:rFonts w:ascii="Arial" w:hAnsi="Arial"/>
          <w:b w:val="0"/>
          <w:color w:val="000000"/>
        </w:rPr>
      </w:pPr>
      <w:r>
        <w:rPr>
          <w:rStyle w:val="Textoennegrita"/>
          <w:rFonts w:ascii="Arial" w:hAnsi="Arial"/>
          <w:color w:val="000000"/>
        </w:rPr>
        <w:t>Estructuración del Mantenimiento Predictivo (CBM) (Basado en las condiciones)</w:t>
      </w:r>
    </w:p>
    <w:p w:rsidR="00000000" w:rsidRDefault="006D683D" w:rsidP="006D683D">
      <w:pPr>
        <w:pStyle w:val="NormalWeb"/>
        <w:numPr>
          <w:ilvl w:val="0"/>
          <w:numId w:val="17"/>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Desarrollo de las tecnologías de diagnóstico (7 pasos):</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Pesquisa de las necesidades (costos)</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Selección de componentes / e</w:t>
      </w:r>
      <w:r>
        <w:rPr>
          <w:rStyle w:val="Textoennegrita"/>
          <w:rFonts w:ascii="Arial" w:hAnsi="Arial"/>
          <w:b w:val="0"/>
          <w:color w:val="000000"/>
        </w:rPr>
        <w:t>quipos prioritarios, áreas de implantación y responsables</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Colección de informaciones externas a la empresa para consecución de tecnologías</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Estructura para ejecución y flujo del sistema de mantenimiento predictivo</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Entrenamiento de los responsables</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Pruebas</w:t>
      </w:r>
    </w:p>
    <w:p w:rsidR="00000000" w:rsidRDefault="006D683D" w:rsidP="006D683D">
      <w:pPr>
        <w:pStyle w:val="NormalWeb"/>
        <w:numPr>
          <w:ilvl w:val="0"/>
          <w:numId w:val="18"/>
        </w:numPr>
        <w:tabs>
          <w:tab w:val="clear" w:pos="1069"/>
          <w:tab w:val="num" w:pos="1777"/>
        </w:tabs>
        <w:spacing w:line="480" w:lineRule="auto"/>
        <w:ind w:left="1777"/>
        <w:jc w:val="both"/>
        <w:rPr>
          <w:rStyle w:val="Textoennegrita"/>
          <w:rFonts w:ascii="Arial" w:hAnsi="Arial"/>
          <w:b w:val="0"/>
          <w:color w:val="000000"/>
        </w:rPr>
      </w:pPr>
      <w:r>
        <w:rPr>
          <w:rStyle w:val="Textoennegrita"/>
          <w:rFonts w:ascii="Arial" w:hAnsi="Arial"/>
          <w:b w:val="0"/>
          <w:color w:val="000000"/>
        </w:rPr>
        <w:t>D</w:t>
      </w:r>
      <w:r>
        <w:rPr>
          <w:rStyle w:val="Textoennegrita"/>
          <w:rFonts w:ascii="Arial" w:hAnsi="Arial"/>
          <w:b w:val="0"/>
          <w:color w:val="000000"/>
        </w:rPr>
        <w:t>esarrollo gradual del sistema en la empresa</w:t>
      </w:r>
    </w:p>
    <w:p w:rsidR="00000000" w:rsidRDefault="006D683D" w:rsidP="006D683D">
      <w:pPr>
        <w:pStyle w:val="NormalWeb"/>
        <w:numPr>
          <w:ilvl w:val="0"/>
          <w:numId w:val="17"/>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Flujo de sistema de mantenimiento predictivo</w:t>
      </w:r>
    </w:p>
    <w:p w:rsidR="00000000" w:rsidRDefault="006D683D" w:rsidP="006D683D">
      <w:pPr>
        <w:pStyle w:val="NormalWeb"/>
        <w:numPr>
          <w:ilvl w:val="0"/>
          <w:numId w:val="17"/>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lastRenderedPageBreak/>
        <w:t>Selección y ampliación de los equipos y partes que son objetos del mantenimiento predictivo</w:t>
      </w:r>
    </w:p>
    <w:p w:rsidR="00000000" w:rsidRDefault="006D683D" w:rsidP="006D683D">
      <w:pPr>
        <w:pStyle w:val="NormalWeb"/>
        <w:numPr>
          <w:ilvl w:val="0"/>
          <w:numId w:val="17"/>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Desarrollo de los equipos y tecnologías de diagnóstico</w:t>
      </w:r>
    </w:p>
    <w:p w:rsidR="00000000" w:rsidRDefault="006D683D" w:rsidP="006D683D">
      <w:pPr>
        <w:pStyle w:val="NormalWeb"/>
        <w:numPr>
          <w:ilvl w:val="7"/>
          <w:numId w:val="19"/>
        </w:numPr>
        <w:tabs>
          <w:tab w:val="clear" w:pos="2520"/>
          <w:tab w:val="num" w:pos="1701"/>
        </w:tabs>
        <w:spacing w:line="480" w:lineRule="auto"/>
        <w:ind w:left="1701" w:hanging="567"/>
        <w:jc w:val="both"/>
        <w:rPr>
          <w:rStyle w:val="Textoennegrita"/>
          <w:rFonts w:ascii="Arial" w:hAnsi="Arial"/>
          <w:b w:val="0"/>
          <w:color w:val="000000"/>
        </w:rPr>
      </w:pPr>
      <w:r>
        <w:rPr>
          <w:rStyle w:val="Textoennegrita"/>
          <w:rFonts w:ascii="Arial" w:hAnsi="Arial"/>
          <w:color w:val="000000"/>
        </w:rPr>
        <w:t>Evaluar el Sistema d</w:t>
      </w:r>
      <w:r>
        <w:rPr>
          <w:rStyle w:val="Textoennegrita"/>
          <w:rFonts w:ascii="Arial" w:hAnsi="Arial"/>
          <w:color w:val="000000"/>
        </w:rPr>
        <w:t>e Mantenimiento Planificado</w:t>
      </w:r>
    </w:p>
    <w:p w:rsidR="00000000" w:rsidRDefault="006D683D" w:rsidP="006D683D">
      <w:pPr>
        <w:pStyle w:val="NormalWeb"/>
        <w:numPr>
          <w:ilvl w:val="0"/>
          <w:numId w:val="20"/>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Diagnóstico de Implantación</w:t>
      </w:r>
    </w:p>
    <w:p w:rsidR="00000000" w:rsidRDefault="006D683D" w:rsidP="006D683D">
      <w:pPr>
        <w:pStyle w:val="NormalWeb"/>
        <w:numPr>
          <w:ilvl w:val="0"/>
          <w:numId w:val="20"/>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Evaluar el aumento de confiabilidad (Nº averías, pequeñas paradas, MTBF)</w:t>
      </w:r>
    </w:p>
    <w:p w:rsidR="00000000" w:rsidRDefault="006D683D" w:rsidP="006D683D">
      <w:pPr>
        <w:pStyle w:val="NormalWeb"/>
        <w:numPr>
          <w:ilvl w:val="0"/>
          <w:numId w:val="20"/>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Evaluar el mejoramiento de la mantenibilidad (índice de mantenimiento periódico / predictivo, MTTR)</w:t>
      </w:r>
    </w:p>
    <w:p w:rsidR="00000000" w:rsidRDefault="006D683D" w:rsidP="006D683D">
      <w:pPr>
        <w:pStyle w:val="NormalWeb"/>
        <w:numPr>
          <w:ilvl w:val="0"/>
          <w:numId w:val="20"/>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Mejoramiento en la distribu</w:t>
      </w:r>
      <w:r>
        <w:rPr>
          <w:rStyle w:val="Textoennegrita"/>
          <w:rFonts w:ascii="Arial" w:hAnsi="Arial"/>
          <w:b w:val="0"/>
          <w:color w:val="000000"/>
        </w:rPr>
        <w:t>ción de recursos para el mantenimiento, reducción de costos.</w:t>
      </w:r>
    </w:p>
    <w:p w:rsidR="00000000" w:rsidRDefault="006D683D" w:rsidP="006D683D">
      <w:pPr>
        <w:pStyle w:val="NormalWeb"/>
        <w:numPr>
          <w:ilvl w:val="0"/>
          <w:numId w:val="20"/>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Seguridad</w:t>
      </w:r>
    </w:p>
    <w:p w:rsidR="00000000" w:rsidRDefault="006D683D" w:rsidP="006D683D">
      <w:pPr>
        <w:pStyle w:val="NormalWeb"/>
        <w:numPr>
          <w:ilvl w:val="0"/>
          <w:numId w:val="20"/>
        </w:numPr>
        <w:tabs>
          <w:tab w:val="clear" w:pos="801"/>
          <w:tab w:val="num" w:pos="1509"/>
        </w:tabs>
        <w:spacing w:line="480" w:lineRule="auto"/>
        <w:ind w:left="1509"/>
        <w:jc w:val="both"/>
        <w:rPr>
          <w:rStyle w:val="Textoennegrita"/>
          <w:rFonts w:ascii="Arial" w:hAnsi="Arial"/>
          <w:b w:val="0"/>
          <w:color w:val="000000"/>
        </w:rPr>
      </w:pPr>
      <w:r>
        <w:rPr>
          <w:rStyle w:val="Textoennegrita"/>
          <w:rFonts w:ascii="Arial" w:hAnsi="Arial"/>
          <w:b w:val="0"/>
          <w:color w:val="000000"/>
        </w:rPr>
        <w:t>Mantenimiento Autónomo</w:t>
      </w:r>
    </w:p>
    <w:p w:rsidR="006D683D" w:rsidRDefault="006D683D" w:rsidP="006D683D">
      <w:pPr>
        <w:pStyle w:val="NormalWeb"/>
        <w:numPr>
          <w:ilvl w:val="0"/>
          <w:numId w:val="20"/>
        </w:numPr>
        <w:tabs>
          <w:tab w:val="clear" w:pos="801"/>
          <w:tab w:val="num" w:pos="1509"/>
        </w:tabs>
        <w:spacing w:line="480" w:lineRule="auto"/>
        <w:ind w:left="1417"/>
        <w:jc w:val="both"/>
        <w:rPr>
          <w:rStyle w:val="Textoennegrita"/>
          <w:rFonts w:ascii="Arial" w:hAnsi="Arial"/>
          <w:b w:val="0"/>
          <w:color w:val="000000"/>
        </w:rPr>
      </w:pPr>
      <w:r>
        <w:rPr>
          <w:rStyle w:val="Textoennegrita"/>
          <w:rFonts w:ascii="Arial" w:hAnsi="Arial"/>
          <w:b w:val="0"/>
          <w:color w:val="000000"/>
        </w:rPr>
        <w:t>Operacionalidad</w:t>
      </w:r>
    </w:p>
    <w:sectPr w:rsidR="006D683D">
      <w:pgSz w:w="11907" w:h="16840" w:code="9"/>
      <w:pgMar w:top="1985" w:right="1134" w:bottom="2268" w:left="198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83D" w:rsidRDefault="006D683D">
      <w:r>
        <w:separator/>
      </w:r>
    </w:p>
  </w:endnote>
  <w:endnote w:type="continuationSeparator" w:id="1">
    <w:p w:rsidR="006D683D" w:rsidRDefault="006D68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Impact">
    <w:panose1 w:val="020B0806030902050204"/>
    <w:charset w:val="00"/>
    <w:family w:val="swiss"/>
    <w:pitch w:val="variable"/>
    <w:sig w:usb0="00000287" w:usb1="00000000" w:usb2="00000000" w:usb3="00000000" w:csb0="0000009F" w:csb1="00000000"/>
  </w:font>
  <w:font w:name="Arial 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83D" w:rsidRDefault="006D683D">
      <w:r>
        <w:separator/>
      </w:r>
    </w:p>
  </w:footnote>
  <w:footnote w:type="continuationSeparator" w:id="1">
    <w:p w:rsidR="006D683D" w:rsidRDefault="006D68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683D">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6D683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683D">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separate"/>
    </w:r>
    <w:r w:rsidR="00652894">
      <w:rPr>
        <w:rStyle w:val="Nmerodepgina"/>
        <w:noProof/>
      </w:rPr>
      <w:t>82</w:t>
    </w:r>
    <w:r>
      <w:rPr>
        <w:rStyle w:val="Nmerodepgina"/>
      </w:rPr>
      <w:fldChar w:fldCharType="end"/>
    </w:r>
  </w:p>
  <w:p w:rsidR="00000000" w:rsidRDefault="006D683D">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F4F"/>
    <w:multiLevelType w:val="singleLevel"/>
    <w:tmpl w:val="006A37AE"/>
    <w:lvl w:ilvl="0">
      <w:start w:val="1"/>
      <w:numFmt w:val="upperLetter"/>
      <w:lvlText w:val="%1."/>
      <w:lvlJc w:val="left"/>
      <w:pPr>
        <w:tabs>
          <w:tab w:val="num" w:pos="936"/>
        </w:tabs>
        <w:ind w:left="936" w:hanging="510"/>
      </w:pPr>
      <w:rPr>
        <w:b/>
        <w:sz w:val="24"/>
      </w:rPr>
    </w:lvl>
  </w:abstractNum>
  <w:abstractNum w:abstractNumId="1">
    <w:nsid w:val="088B5B88"/>
    <w:multiLevelType w:val="singleLevel"/>
    <w:tmpl w:val="DA2A28D6"/>
    <w:lvl w:ilvl="0">
      <w:start w:val="1"/>
      <w:numFmt w:val="upperLetter"/>
      <w:lvlText w:val="%1)"/>
      <w:lvlJc w:val="left"/>
      <w:pPr>
        <w:tabs>
          <w:tab w:val="num" w:pos="761"/>
        </w:tabs>
        <w:ind w:left="761" w:hanging="360"/>
      </w:pPr>
      <w:rPr>
        <w:rFonts w:hint="default"/>
        <w:b/>
      </w:rPr>
    </w:lvl>
  </w:abstractNum>
  <w:abstractNum w:abstractNumId="2">
    <w:nsid w:val="0B4C0CFA"/>
    <w:multiLevelType w:val="singleLevel"/>
    <w:tmpl w:val="FFA86A08"/>
    <w:lvl w:ilvl="0">
      <w:start w:val="1"/>
      <w:numFmt w:val="decimal"/>
      <w:lvlText w:val="%1)"/>
      <w:lvlJc w:val="left"/>
      <w:pPr>
        <w:tabs>
          <w:tab w:val="num" w:pos="881"/>
        </w:tabs>
        <w:ind w:left="881" w:hanging="480"/>
      </w:pPr>
      <w:rPr>
        <w:rFonts w:hint="default"/>
      </w:rPr>
    </w:lvl>
  </w:abstractNum>
  <w:abstractNum w:abstractNumId="3">
    <w:nsid w:val="1449587E"/>
    <w:multiLevelType w:val="singleLevel"/>
    <w:tmpl w:val="237A8CC4"/>
    <w:lvl w:ilvl="0">
      <w:start w:val="1"/>
      <w:numFmt w:val="upperLetter"/>
      <w:lvlText w:val="%1)"/>
      <w:lvlJc w:val="left"/>
      <w:pPr>
        <w:tabs>
          <w:tab w:val="num" w:pos="951"/>
        </w:tabs>
        <w:ind w:left="951" w:hanging="525"/>
      </w:pPr>
      <w:rPr>
        <w:rFonts w:hint="default"/>
        <w:b/>
      </w:rPr>
    </w:lvl>
  </w:abstractNum>
  <w:abstractNum w:abstractNumId="4">
    <w:nsid w:val="21381079"/>
    <w:multiLevelType w:val="singleLevel"/>
    <w:tmpl w:val="5D1C6044"/>
    <w:lvl w:ilvl="0">
      <w:start w:val="1"/>
      <w:numFmt w:val="upperLetter"/>
      <w:lvlText w:val="%1)"/>
      <w:lvlJc w:val="left"/>
      <w:pPr>
        <w:tabs>
          <w:tab w:val="num" w:pos="876"/>
        </w:tabs>
        <w:ind w:left="876" w:hanging="450"/>
      </w:pPr>
      <w:rPr>
        <w:rFonts w:hint="default"/>
        <w:b/>
      </w:rPr>
    </w:lvl>
  </w:abstractNum>
  <w:abstractNum w:abstractNumId="5">
    <w:nsid w:val="294911CC"/>
    <w:multiLevelType w:val="multilevel"/>
    <w:tmpl w:val="477E249A"/>
    <w:lvl w:ilvl="0">
      <w:start w:val="2"/>
      <w:numFmt w:val="none"/>
      <w:lvlText w:val="4"/>
      <w:lvlJc w:val="left"/>
      <w:pPr>
        <w:tabs>
          <w:tab w:val="num" w:pos="450"/>
        </w:tabs>
        <w:ind w:left="450" w:hanging="450"/>
      </w:pPr>
      <w:rPr>
        <w:rFonts w:ascii="Tahoma" w:hAnsi="Tahoma" w:hint="default"/>
        <w:b/>
        <w:i w:val="0"/>
        <w:sz w:val="28"/>
        <w:u w:val="single"/>
      </w:rPr>
    </w:lvl>
    <w:lvl w:ilvl="1">
      <w:start w:val="1"/>
      <w:numFmt w:val="none"/>
      <w:lvlText w:val="4.3"/>
      <w:lvlJc w:val="left"/>
      <w:pPr>
        <w:tabs>
          <w:tab w:val="num" w:pos="720"/>
        </w:tabs>
        <w:ind w:left="720" w:hanging="720"/>
      </w:pPr>
      <w:rPr>
        <w:rFonts w:ascii="Tahoma" w:hAnsi="Tahoma" w:hint="default"/>
        <w:b/>
        <w:i w:val="0"/>
        <w:sz w:val="28"/>
        <w:u w:val="single"/>
      </w:rPr>
    </w:lvl>
    <w:lvl w:ilvl="2">
      <w:start w:val="1"/>
      <w:numFmt w:val="none"/>
      <w:lvlText w:val="4.3.1"/>
      <w:lvlJc w:val="left"/>
      <w:pPr>
        <w:tabs>
          <w:tab w:val="num" w:pos="1080"/>
        </w:tabs>
        <w:ind w:left="1080" w:hanging="1080"/>
      </w:pPr>
      <w:rPr>
        <w:rFonts w:ascii="Tahoma" w:hAnsi="Tahoma" w:hint="default"/>
        <w:b/>
        <w:i w:val="0"/>
        <w:sz w:val="28"/>
        <w:u w:val="single"/>
      </w:rPr>
    </w:lvl>
    <w:lvl w:ilvl="3">
      <w:start w:val="1"/>
      <w:numFmt w:val="none"/>
      <w:lvlText w:val="4.2.1"/>
      <w:lvlJc w:val="left"/>
      <w:pPr>
        <w:tabs>
          <w:tab w:val="num" w:pos="1440"/>
        </w:tabs>
        <w:ind w:left="1440" w:hanging="1440"/>
      </w:pPr>
      <w:rPr>
        <w:rFonts w:ascii="Tahoma" w:hAnsi="Tahoma" w:hint="default"/>
        <w:b/>
        <w:i w:val="0"/>
        <w:sz w:val="28"/>
        <w:u w:val="single"/>
      </w:rPr>
    </w:lvl>
    <w:lvl w:ilvl="4">
      <w:start w:val="1"/>
      <w:numFmt w:val="none"/>
      <w:lvlText w:val="4.2.2"/>
      <w:lvlJc w:val="left"/>
      <w:pPr>
        <w:tabs>
          <w:tab w:val="num" w:pos="1800"/>
        </w:tabs>
        <w:ind w:left="1800" w:hanging="1800"/>
      </w:pPr>
      <w:rPr>
        <w:rFonts w:ascii="Tahoma" w:hAnsi="Tahoma" w:hint="default"/>
        <w:b/>
        <w:i w:val="0"/>
        <w:sz w:val="28"/>
        <w:u w:val="single"/>
      </w:rPr>
    </w:lvl>
    <w:lvl w:ilvl="5">
      <w:start w:val="1"/>
      <w:numFmt w:val="none"/>
      <w:lvlText w:val="4.3"/>
      <w:lvlJc w:val="left"/>
      <w:pPr>
        <w:tabs>
          <w:tab w:val="num" w:pos="2160"/>
        </w:tabs>
        <w:ind w:left="2160" w:hanging="2160"/>
      </w:pPr>
      <w:rPr>
        <w:rFonts w:ascii="Tahoma" w:hAnsi="Tahoma" w:hint="default"/>
        <w:b/>
        <w:i w:val="0"/>
        <w:sz w:val="28"/>
        <w:u w:val="single"/>
      </w:rPr>
    </w:lvl>
    <w:lvl w:ilvl="6">
      <w:start w:val="1"/>
      <w:numFmt w:val="none"/>
      <w:lvlText w:val="4.3.1"/>
      <w:lvlJc w:val="left"/>
      <w:pPr>
        <w:tabs>
          <w:tab w:val="num" w:pos="2160"/>
        </w:tabs>
        <w:ind w:left="2160" w:hanging="2160"/>
      </w:pPr>
      <w:rPr>
        <w:rFonts w:ascii="Tahoma" w:hAnsi="Tahoma" w:hint="default"/>
        <w:b/>
        <w:i w:val="0"/>
        <w:sz w:val="28"/>
        <w:u w:val="single"/>
      </w:rPr>
    </w:lvl>
    <w:lvl w:ilvl="7">
      <w:start w:val="1"/>
      <w:numFmt w:val="none"/>
      <w:lvlText w:val="4.3.6"/>
      <w:lvlJc w:val="left"/>
      <w:pPr>
        <w:tabs>
          <w:tab w:val="num" w:pos="2520"/>
        </w:tabs>
        <w:ind w:left="2520" w:hanging="2520"/>
      </w:pPr>
      <w:rPr>
        <w:rFonts w:ascii="Tahoma" w:hAnsi="Tahoma" w:hint="default"/>
        <w:b/>
        <w:i w:val="0"/>
        <w:sz w:val="24"/>
        <w:u w:val="none"/>
      </w:rPr>
    </w:lvl>
    <w:lvl w:ilvl="8">
      <w:start w:val="1"/>
      <w:numFmt w:val="none"/>
      <w:lvlText w:val="4.3.3"/>
      <w:lvlJc w:val="left"/>
      <w:pPr>
        <w:tabs>
          <w:tab w:val="num" w:pos="2880"/>
        </w:tabs>
        <w:ind w:left="2880" w:hanging="2880"/>
      </w:pPr>
      <w:rPr>
        <w:rFonts w:ascii="Tahoma" w:hAnsi="Tahoma" w:hint="default"/>
        <w:b/>
        <w:i w:val="0"/>
        <w:sz w:val="28"/>
        <w:u w:val="single"/>
      </w:rPr>
    </w:lvl>
  </w:abstractNum>
  <w:abstractNum w:abstractNumId="6">
    <w:nsid w:val="2B307C39"/>
    <w:multiLevelType w:val="singleLevel"/>
    <w:tmpl w:val="3D100306"/>
    <w:lvl w:ilvl="0">
      <w:start w:val="1"/>
      <w:numFmt w:val="upperLetter"/>
      <w:lvlText w:val="%1)"/>
      <w:lvlJc w:val="left"/>
      <w:pPr>
        <w:tabs>
          <w:tab w:val="num" w:pos="761"/>
        </w:tabs>
        <w:ind w:left="761" w:hanging="360"/>
      </w:pPr>
      <w:rPr>
        <w:b/>
        <w:sz w:val="24"/>
      </w:rPr>
    </w:lvl>
  </w:abstractNum>
  <w:abstractNum w:abstractNumId="7">
    <w:nsid w:val="2B646074"/>
    <w:multiLevelType w:val="singleLevel"/>
    <w:tmpl w:val="FBA454AE"/>
    <w:lvl w:ilvl="0">
      <w:start w:val="1"/>
      <w:numFmt w:val="upperLetter"/>
      <w:lvlText w:val="%1."/>
      <w:lvlJc w:val="left"/>
      <w:pPr>
        <w:tabs>
          <w:tab w:val="num" w:pos="761"/>
        </w:tabs>
        <w:ind w:left="761" w:hanging="360"/>
      </w:pPr>
      <w:rPr>
        <w:rFonts w:hint="default"/>
        <w:b/>
      </w:rPr>
    </w:lvl>
  </w:abstractNum>
  <w:abstractNum w:abstractNumId="8">
    <w:nsid w:val="2DAB2B74"/>
    <w:multiLevelType w:val="singleLevel"/>
    <w:tmpl w:val="E8B624DC"/>
    <w:lvl w:ilvl="0">
      <w:start w:val="3"/>
      <w:numFmt w:val="upperLetter"/>
      <w:lvlText w:val="%1)"/>
      <w:lvlJc w:val="left"/>
      <w:pPr>
        <w:tabs>
          <w:tab w:val="num" w:pos="761"/>
        </w:tabs>
        <w:ind w:left="761" w:hanging="360"/>
      </w:pPr>
      <w:rPr>
        <w:b/>
        <w:u w:val="none"/>
      </w:rPr>
    </w:lvl>
  </w:abstractNum>
  <w:abstractNum w:abstractNumId="9">
    <w:nsid w:val="31FD0531"/>
    <w:multiLevelType w:val="singleLevel"/>
    <w:tmpl w:val="C9E617EE"/>
    <w:lvl w:ilvl="0">
      <w:start w:val="1"/>
      <w:numFmt w:val="upperLetter"/>
      <w:lvlText w:val="%1)"/>
      <w:lvlJc w:val="left"/>
      <w:pPr>
        <w:tabs>
          <w:tab w:val="num" w:pos="801"/>
        </w:tabs>
        <w:ind w:left="801" w:hanging="375"/>
      </w:pPr>
      <w:rPr>
        <w:rFonts w:hint="default"/>
        <w:b/>
      </w:rPr>
    </w:lvl>
  </w:abstractNum>
  <w:abstractNum w:abstractNumId="10">
    <w:nsid w:val="348B76CB"/>
    <w:multiLevelType w:val="singleLevel"/>
    <w:tmpl w:val="DA2A28D6"/>
    <w:lvl w:ilvl="0">
      <w:start w:val="1"/>
      <w:numFmt w:val="upperLetter"/>
      <w:lvlText w:val="%1)"/>
      <w:lvlJc w:val="left"/>
      <w:pPr>
        <w:tabs>
          <w:tab w:val="num" w:pos="761"/>
        </w:tabs>
        <w:ind w:left="761" w:hanging="360"/>
      </w:pPr>
      <w:rPr>
        <w:b/>
        <w:u w:val="none"/>
      </w:rPr>
    </w:lvl>
  </w:abstractNum>
  <w:abstractNum w:abstractNumId="11">
    <w:nsid w:val="35EC591B"/>
    <w:multiLevelType w:val="singleLevel"/>
    <w:tmpl w:val="BAAA84D6"/>
    <w:lvl w:ilvl="0">
      <w:start w:val="1"/>
      <w:numFmt w:val="decimal"/>
      <w:lvlText w:val="%1."/>
      <w:lvlJc w:val="left"/>
      <w:pPr>
        <w:tabs>
          <w:tab w:val="num" w:pos="360"/>
        </w:tabs>
        <w:ind w:left="360" w:hanging="360"/>
      </w:pPr>
      <w:rPr>
        <w:rFonts w:hint="default"/>
      </w:rPr>
    </w:lvl>
  </w:abstractNum>
  <w:abstractNum w:abstractNumId="12">
    <w:nsid w:val="39A47CD5"/>
    <w:multiLevelType w:val="singleLevel"/>
    <w:tmpl w:val="7F681B50"/>
    <w:lvl w:ilvl="0">
      <w:start w:val="1"/>
      <w:numFmt w:val="decimal"/>
      <w:lvlText w:val="%1."/>
      <w:lvlJc w:val="left"/>
      <w:pPr>
        <w:tabs>
          <w:tab w:val="num" w:pos="1069"/>
        </w:tabs>
        <w:ind w:left="1069" w:hanging="360"/>
      </w:pPr>
      <w:rPr>
        <w:rFonts w:hint="default"/>
        <w:b/>
      </w:rPr>
    </w:lvl>
  </w:abstractNum>
  <w:abstractNum w:abstractNumId="13">
    <w:nsid w:val="3A3E1250"/>
    <w:multiLevelType w:val="multilevel"/>
    <w:tmpl w:val="65587732"/>
    <w:lvl w:ilvl="0">
      <w:start w:val="2"/>
      <w:numFmt w:val="none"/>
      <w:lvlText w:val="4"/>
      <w:lvlJc w:val="left"/>
      <w:pPr>
        <w:tabs>
          <w:tab w:val="num" w:pos="450"/>
        </w:tabs>
        <w:ind w:left="450" w:hanging="450"/>
      </w:pPr>
      <w:rPr>
        <w:rFonts w:ascii="Tahoma" w:hAnsi="Tahoma" w:hint="default"/>
        <w:b/>
        <w:i w:val="0"/>
        <w:sz w:val="28"/>
        <w:u w:val="single"/>
      </w:rPr>
    </w:lvl>
    <w:lvl w:ilvl="1">
      <w:start w:val="1"/>
      <w:numFmt w:val="none"/>
      <w:lvlText w:val="4.3"/>
      <w:lvlJc w:val="left"/>
      <w:pPr>
        <w:tabs>
          <w:tab w:val="num" w:pos="720"/>
        </w:tabs>
        <w:ind w:left="720" w:hanging="720"/>
      </w:pPr>
      <w:rPr>
        <w:rFonts w:ascii="Tahoma" w:hAnsi="Tahoma" w:hint="default"/>
        <w:b/>
        <w:i w:val="0"/>
        <w:sz w:val="28"/>
        <w:u w:val="single"/>
      </w:rPr>
    </w:lvl>
    <w:lvl w:ilvl="2">
      <w:start w:val="1"/>
      <w:numFmt w:val="none"/>
      <w:lvlText w:val="4.3.1"/>
      <w:lvlJc w:val="left"/>
      <w:pPr>
        <w:tabs>
          <w:tab w:val="num" w:pos="1080"/>
        </w:tabs>
        <w:ind w:left="1080" w:hanging="1080"/>
      </w:pPr>
      <w:rPr>
        <w:rFonts w:ascii="Tahoma" w:hAnsi="Tahoma" w:hint="default"/>
        <w:b/>
        <w:i w:val="0"/>
        <w:sz w:val="28"/>
        <w:u w:val="single"/>
      </w:rPr>
    </w:lvl>
    <w:lvl w:ilvl="3">
      <w:start w:val="1"/>
      <w:numFmt w:val="none"/>
      <w:lvlText w:val="4.2.1"/>
      <w:lvlJc w:val="left"/>
      <w:pPr>
        <w:tabs>
          <w:tab w:val="num" w:pos="1440"/>
        </w:tabs>
        <w:ind w:left="1440" w:hanging="1440"/>
      </w:pPr>
      <w:rPr>
        <w:rFonts w:ascii="Tahoma" w:hAnsi="Tahoma" w:hint="default"/>
        <w:b/>
        <w:i w:val="0"/>
        <w:sz w:val="28"/>
        <w:u w:val="single"/>
      </w:rPr>
    </w:lvl>
    <w:lvl w:ilvl="4">
      <w:start w:val="1"/>
      <w:numFmt w:val="none"/>
      <w:lvlText w:val="4.2.2"/>
      <w:lvlJc w:val="left"/>
      <w:pPr>
        <w:tabs>
          <w:tab w:val="num" w:pos="1800"/>
        </w:tabs>
        <w:ind w:left="1800" w:hanging="1800"/>
      </w:pPr>
      <w:rPr>
        <w:rFonts w:ascii="Tahoma" w:hAnsi="Tahoma" w:hint="default"/>
        <w:b/>
        <w:i w:val="0"/>
        <w:sz w:val="28"/>
        <w:u w:val="single"/>
      </w:rPr>
    </w:lvl>
    <w:lvl w:ilvl="5">
      <w:start w:val="1"/>
      <w:numFmt w:val="none"/>
      <w:lvlText w:val="4.3"/>
      <w:lvlJc w:val="left"/>
      <w:pPr>
        <w:tabs>
          <w:tab w:val="num" w:pos="2160"/>
        </w:tabs>
        <w:ind w:left="2160" w:hanging="2160"/>
      </w:pPr>
      <w:rPr>
        <w:rFonts w:ascii="Tahoma" w:hAnsi="Tahoma" w:hint="default"/>
        <w:b/>
        <w:i w:val="0"/>
        <w:sz w:val="28"/>
        <w:u w:val="single"/>
      </w:rPr>
    </w:lvl>
    <w:lvl w:ilvl="6">
      <w:start w:val="1"/>
      <w:numFmt w:val="none"/>
      <w:lvlText w:val="4.3.1"/>
      <w:lvlJc w:val="left"/>
      <w:pPr>
        <w:tabs>
          <w:tab w:val="num" w:pos="2160"/>
        </w:tabs>
        <w:ind w:left="2160" w:hanging="2160"/>
      </w:pPr>
      <w:rPr>
        <w:rFonts w:ascii="Tahoma" w:hAnsi="Tahoma" w:hint="default"/>
        <w:b/>
        <w:i w:val="0"/>
        <w:sz w:val="28"/>
        <w:u w:val="single"/>
      </w:rPr>
    </w:lvl>
    <w:lvl w:ilvl="7">
      <w:start w:val="1"/>
      <w:numFmt w:val="none"/>
      <w:lvlText w:val="4.3.5"/>
      <w:lvlJc w:val="left"/>
      <w:pPr>
        <w:tabs>
          <w:tab w:val="num" w:pos="2520"/>
        </w:tabs>
        <w:ind w:left="2520" w:hanging="2520"/>
      </w:pPr>
      <w:rPr>
        <w:rFonts w:ascii="Tahoma" w:hAnsi="Tahoma" w:hint="default"/>
        <w:b/>
        <w:i w:val="0"/>
        <w:sz w:val="24"/>
        <w:u w:val="none"/>
      </w:rPr>
    </w:lvl>
    <w:lvl w:ilvl="8">
      <w:start w:val="1"/>
      <w:numFmt w:val="none"/>
      <w:lvlText w:val="4.3.3"/>
      <w:lvlJc w:val="left"/>
      <w:pPr>
        <w:tabs>
          <w:tab w:val="num" w:pos="2880"/>
        </w:tabs>
        <w:ind w:left="2880" w:hanging="2880"/>
      </w:pPr>
      <w:rPr>
        <w:rFonts w:ascii="Tahoma" w:hAnsi="Tahoma" w:hint="default"/>
        <w:b/>
        <w:i w:val="0"/>
        <w:sz w:val="28"/>
        <w:u w:val="single"/>
      </w:rPr>
    </w:lvl>
  </w:abstractNum>
  <w:abstractNum w:abstractNumId="14">
    <w:nsid w:val="460144E0"/>
    <w:multiLevelType w:val="multilevel"/>
    <w:tmpl w:val="0C56A5EE"/>
    <w:lvl w:ilvl="0">
      <w:start w:val="1"/>
      <w:numFmt w:val="none"/>
      <w:lvlText w:val="4.2"/>
      <w:lvlJc w:val="left"/>
      <w:pPr>
        <w:tabs>
          <w:tab w:val="num" w:pos="450"/>
        </w:tabs>
        <w:ind w:left="450" w:hanging="450"/>
      </w:pPr>
      <w:rPr>
        <w:rFonts w:hint="default"/>
      </w:rPr>
    </w:lvl>
    <w:lvl w:ilvl="1">
      <w:start w:val="1"/>
      <w:numFmt w:val="decimal"/>
      <w:lvlText w:val="%14.2.%2"/>
      <w:lvlJc w:val="left"/>
      <w:pPr>
        <w:tabs>
          <w:tab w:val="num" w:pos="108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nsid w:val="482573CF"/>
    <w:multiLevelType w:val="singleLevel"/>
    <w:tmpl w:val="2C3EB200"/>
    <w:lvl w:ilvl="0">
      <w:start w:val="1"/>
      <w:numFmt w:val="upperLetter"/>
      <w:lvlText w:val="%1)"/>
      <w:lvlJc w:val="left"/>
      <w:pPr>
        <w:tabs>
          <w:tab w:val="num" w:pos="996"/>
        </w:tabs>
        <w:ind w:left="996" w:hanging="570"/>
      </w:pPr>
      <w:rPr>
        <w:rFonts w:hint="default"/>
        <w:b/>
      </w:rPr>
    </w:lvl>
  </w:abstractNum>
  <w:abstractNum w:abstractNumId="16">
    <w:nsid w:val="4A1F4ECA"/>
    <w:multiLevelType w:val="singleLevel"/>
    <w:tmpl w:val="C2F6E344"/>
    <w:lvl w:ilvl="0">
      <w:start w:val="1"/>
      <w:numFmt w:val="upperLetter"/>
      <w:lvlText w:val="%1)"/>
      <w:lvlJc w:val="left"/>
      <w:pPr>
        <w:tabs>
          <w:tab w:val="num" w:pos="776"/>
        </w:tabs>
        <w:ind w:left="776" w:hanging="375"/>
      </w:pPr>
      <w:rPr>
        <w:rFonts w:hint="default"/>
        <w:b/>
      </w:rPr>
    </w:lvl>
  </w:abstractNum>
  <w:abstractNum w:abstractNumId="17">
    <w:nsid w:val="53484556"/>
    <w:multiLevelType w:val="multilevel"/>
    <w:tmpl w:val="F3FCC802"/>
    <w:lvl w:ilvl="0">
      <w:start w:val="2"/>
      <w:numFmt w:val="none"/>
      <w:lvlText w:val="4"/>
      <w:lvlJc w:val="left"/>
      <w:pPr>
        <w:tabs>
          <w:tab w:val="num" w:pos="450"/>
        </w:tabs>
        <w:ind w:left="450" w:hanging="450"/>
      </w:pPr>
      <w:rPr>
        <w:rFonts w:ascii="Tahoma" w:hAnsi="Tahoma" w:hint="default"/>
        <w:b/>
        <w:i w:val="0"/>
        <w:sz w:val="28"/>
        <w:u w:val="single"/>
      </w:rPr>
    </w:lvl>
    <w:lvl w:ilvl="1">
      <w:start w:val="1"/>
      <w:numFmt w:val="none"/>
      <w:lvlText w:val="4.3"/>
      <w:lvlJc w:val="left"/>
      <w:pPr>
        <w:tabs>
          <w:tab w:val="num" w:pos="720"/>
        </w:tabs>
        <w:ind w:left="720" w:hanging="720"/>
      </w:pPr>
      <w:rPr>
        <w:rFonts w:ascii="Tahoma" w:hAnsi="Tahoma" w:hint="default"/>
        <w:b/>
        <w:i w:val="0"/>
        <w:sz w:val="28"/>
        <w:u w:val="single"/>
      </w:rPr>
    </w:lvl>
    <w:lvl w:ilvl="2">
      <w:start w:val="1"/>
      <w:numFmt w:val="none"/>
      <w:lvlText w:val="4.3.1"/>
      <w:lvlJc w:val="left"/>
      <w:pPr>
        <w:tabs>
          <w:tab w:val="num" w:pos="1080"/>
        </w:tabs>
        <w:ind w:left="1080" w:hanging="1080"/>
      </w:pPr>
      <w:rPr>
        <w:rFonts w:ascii="Tahoma" w:hAnsi="Tahoma" w:hint="default"/>
        <w:b/>
        <w:i w:val="0"/>
        <w:sz w:val="28"/>
        <w:u w:val="single"/>
      </w:rPr>
    </w:lvl>
    <w:lvl w:ilvl="3">
      <w:start w:val="1"/>
      <w:numFmt w:val="none"/>
      <w:lvlText w:val="4.2.1"/>
      <w:lvlJc w:val="left"/>
      <w:pPr>
        <w:tabs>
          <w:tab w:val="num" w:pos="1440"/>
        </w:tabs>
        <w:ind w:left="1440" w:hanging="1440"/>
      </w:pPr>
      <w:rPr>
        <w:rFonts w:ascii="Tahoma" w:hAnsi="Tahoma" w:hint="default"/>
        <w:b/>
        <w:i w:val="0"/>
        <w:sz w:val="28"/>
        <w:u w:val="single"/>
      </w:rPr>
    </w:lvl>
    <w:lvl w:ilvl="4">
      <w:start w:val="1"/>
      <w:numFmt w:val="none"/>
      <w:lvlText w:val="4.2.2"/>
      <w:lvlJc w:val="left"/>
      <w:pPr>
        <w:tabs>
          <w:tab w:val="num" w:pos="1800"/>
        </w:tabs>
        <w:ind w:left="1800" w:hanging="1800"/>
      </w:pPr>
      <w:rPr>
        <w:rFonts w:ascii="Tahoma" w:hAnsi="Tahoma" w:hint="default"/>
        <w:b/>
        <w:i w:val="0"/>
        <w:sz w:val="28"/>
        <w:u w:val="single"/>
      </w:rPr>
    </w:lvl>
    <w:lvl w:ilvl="5">
      <w:start w:val="1"/>
      <w:numFmt w:val="none"/>
      <w:lvlText w:val="4.3"/>
      <w:lvlJc w:val="left"/>
      <w:pPr>
        <w:tabs>
          <w:tab w:val="num" w:pos="2160"/>
        </w:tabs>
        <w:ind w:left="2160" w:hanging="2160"/>
      </w:pPr>
      <w:rPr>
        <w:rFonts w:ascii="Tahoma" w:hAnsi="Tahoma" w:hint="default"/>
        <w:b/>
        <w:i w:val="0"/>
        <w:sz w:val="28"/>
        <w:u w:val="single"/>
      </w:rPr>
    </w:lvl>
    <w:lvl w:ilvl="6">
      <w:start w:val="1"/>
      <w:numFmt w:val="none"/>
      <w:lvlText w:val="4.3.1"/>
      <w:lvlJc w:val="left"/>
      <w:pPr>
        <w:tabs>
          <w:tab w:val="num" w:pos="2160"/>
        </w:tabs>
        <w:ind w:left="2160" w:hanging="2160"/>
      </w:pPr>
      <w:rPr>
        <w:rFonts w:ascii="Tahoma" w:hAnsi="Tahoma" w:hint="default"/>
        <w:b/>
        <w:i w:val="0"/>
        <w:sz w:val="28"/>
        <w:u w:val="single"/>
      </w:rPr>
    </w:lvl>
    <w:lvl w:ilvl="7">
      <w:start w:val="1"/>
      <w:numFmt w:val="none"/>
      <w:lvlText w:val="4.3.3"/>
      <w:lvlJc w:val="left"/>
      <w:pPr>
        <w:tabs>
          <w:tab w:val="num" w:pos="2520"/>
        </w:tabs>
        <w:ind w:left="2520" w:hanging="2520"/>
      </w:pPr>
      <w:rPr>
        <w:rFonts w:ascii="Tahoma" w:hAnsi="Tahoma" w:hint="default"/>
        <w:b/>
        <w:i w:val="0"/>
        <w:sz w:val="24"/>
        <w:u w:val="none"/>
      </w:rPr>
    </w:lvl>
    <w:lvl w:ilvl="8">
      <w:start w:val="1"/>
      <w:numFmt w:val="none"/>
      <w:lvlText w:val="4.3.3"/>
      <w:lvlJc w:val="left"/>
      <w:pPr>
        <w:tabs>
          <w:tab w:val="num" w:pos="2880"/>
        </w:tabs>
        <w:ind w:left="2880" w:hanging="2880"/>
      </w:pPr>
      <w:rPr>
        <w:rFonts w:ascii="Tahoma" w:hAnsi="Tahoma" w:hint="default"/>
        <w:b/>
        <w:i w:val="0"/>
        <w:sz w:val="28"/>
        <w:u w:val="single"/>
      </w:rPr>
    </w:lvl>
  </w:abstractNum>
  <w:abstractNum w:abstractNumId="18">
    <w:nsid w:val="683455B6"/>
    <w:multiLevelType w:val="singleLevel"/>
    <w:tmpl w:val="D3FE5812"/>
    <w:lvl w:ilvl="0">
      <w:start w:val="1"/>
      <w:numFmt w:val="upperLetter"/>
      <w:lvlText w:val="%1)"/>
      <w:lvlJc w:val="left"/>
      <w:pPr>
        <w:tabs>
          <w:tab w:val="num" w:pos="926"/>
        </w:tabs>
        <w:ind w:left="926" w:hanging="525"/>
      </w:pPr>
      <w:rPr>
        <w:rFonts w:hint="default"/>
        <w:b/>
      </w:rPr>
    </w:lvl>
  </w:abstractNum>
  <w:abstractNum w:abstractNumId="19">
    <w:nsid w:val="707C0F05"/>
    <w:multiLevelType w:val="singleLevel"/>
    <w:tmpl w:val="AD0C2D62"/>
    <w:lvl w:ilvl="0">
      <w:start w:val="1"/>
      <w:numFmt w:val="upperLetter"/>
      <w:lvlText w:val="%1)"/>
      <w:lvlJc w:val="left"/>
      <w:pPr>
        <w:tabs>
          <w:tab w:val="num" w:pos="1016"/>
        </w:tabs>
        <w:ind w:left="1016" w:hanging="615"/>
      </w:pPr>
      <w:rPr>
        <w:rFonts w:hint="default"/>
        <w:b/>
      </w:rPr>
    </w:lvl>
  </w:abstractNum>
  <w:abstractNum w:abstractNumId="20">
    <w:nsid w:val="737B0019"/>
    <w:multiLevelType w:val="multilevel"/>
    <w:tmpl w:val="B184B39E"/>
    <w:lvl w:ilvl="0">
      <w:start w:val="2"/>
      <w:numFmt w:val="none"/>
      <w:lvlText w:val="4"/>
      <w:lvlJc w:val="left"/>
      <w:pPr>
        <w:tabs>
          <w:tab w:val="num" w:pos="450"/>
        </w:tabs>
        <w:ind w:left="450" w:hanging="450"/>
      </w:pPr>
      <w:rPr>
        <w:rFonts w:ascii="Tahoma" w:hAnsi="Tahoma" w:hint="default"/>
        <w:b/>
        <w:i w:val="0"/>
        <w:sz w:val="28"/>
        <w:u w:val="single"/>
      </w:rPr>
    </w:lvl>
    <w:lvl w:ilvl="1">
      <w:start w:val="1"/>
      <w:numFmt w:val="none"/>
      <w:lvlText w:val="4.3"/>
      <w:lvlJc w:val="left"/>
      <w:pPr>
        <w:tabs>
          <w:tab w:val="num" w:pos="720"/>
        </w:tabs>
        <w:ind w:left="720" w:hanging="720"/>
      </w:pPr>
      <w:rPr>
        <w:rFonts w:ascii="Tahoma" w:hAnsi="Tahoma" w:hint="default"/>
        <w:b/>
        <w:i w:val="0"/>
        <w:sz w:val="28"/>
        <w:u w:val="single"/>
      </w:rPr>
    </w:lvl>
    <w:lvl w:ilvl="2">
      <w:start w:val="1"/>
      <w:numFmt w:val="none"/>
      <w:lvlText w:val="4.3.1"/>
      <w:lvlJc w:val="left"/>
      <w:pPr>
        <w:tabs>
          <w:tab w:val="num" w:pos="1080"/>
        </w:tabs>
        <w:ind w:left="1080" w:hanging="1080"/>
      </w:pPr>
      <w:rPr>
        <w:rFonts w:ascii="Tahoma" w:hAnsi="Tahoma" w:hint="default"/>
        <w:b/>
        <w:i w:val="0"/>
        <w:sz w:val="28"/>
        <w:u w:val="single"/>
      </w:rPr>
    </w:lvl>
    <w:lvl w:ilvl="3">
      <w:start w:val="1"/>
      <w:numFmt w:val="none"/>
      <w:lvlText w:val="4.2.1"/>
      <w:lvlJc w:val="left"/>
      <w:pPr>
        <w:tabs>
          <w:tab w:val="num" w:pos="1440"/>
        </w:tabs>
        <w:ind w:left="1440" w:hanging="1440"/>
      </w:pPr>
      <w:rPr>
        <w:rFonts w:ascii="Tahoma" w:hAnsi="Tahoma" w:hint="default"/>
        <w:b/>
        <w:i w:val="0"/>
        <w:sz w:val="28"/>
        <w:u w:val="single"/>
      </w:rPr>
    </w:lvl>
    <w:lvl w:ilvl="4">
      <w:start w:val="1"/>
      <w:numFmt w:val="none"/>
      <w:lvlText w:val="4.2.2"/>
      <w:lvlJc w:val="left"/>
      <w:pPr>
        <w:tabs>
          <w:tab w:val="num" w:pos="1800"/>
        </w:tabs>
        <w:ind w:left="1800" w:hanging="1800"/>
      </w:pPr>
      <w:rPr>
        <w:rFonts w:ascii="Tahoma" w:hAnsi="Tahoma" w:hint="default"/>
        <w:b/>
        <w:i w:val="0"/>
        <w:sz w:val="28"/>
        <w:u w:val="single"/>
      </w:rPr>
    </w:lvl>
    <w:lvl w:ilvl="5">
      <w:start w:val="1"/>
      <w:numFmt w:val="none"/>
      <w:lvlText w:val="4.3"/>
      <w:lvlJc w:val="left"/>
      <w:pPr>
        <w:tabs>
          <w:tab w:val="num" w:pos="2160"/>
        </w:tabs>
        <w:ind w:left="2160" w:hanging="2160"/>
      </w:pPr>
      <w:rPr>
        <w:rFonts w:ascii="Tahoma" w:hAnsi="Tahoma" w:hint="default"/>
        <w:b/>
        <w:i w:val="0"/>
        <w:sz w:val="28"/>
        <w:u w:val="single"/>
      </w:rPr>
    </w:lvl>
    <w:lvl w:ilvl="6">
      <w:start w:val="1"/>
      <w:numFmt w:val="none"/>
      <w:lvlText w:val="4.3.1"/>
      <w:lvlJc w:val="left"/>
      <w:pPr>
        <w:tabs>
          <w:tab w:val="num" w:pos="2160"/>
        </w:tabs>
        <w:ind w:left="2160" w:hanging="2160"/>
      </w:pPr>
      <w:rPr>
        <w:rFonts w:ascii="Tahoma" w:hAnsi="Tahoma" w:hint="default"/>
        <w:b/>
        <w:i w:val="0"/>
        <w:sz w:val="28"/>
        <w:u w:val="single"/>
      </w:rPr>
    </w:lvl>
    <w:lvl w:ilvl="7">
      <w:start w:val="1"/>
      <w:numFmt w:val="none"/>
      <w:lvlText w:val="4.3.4"/>
      <w:lvlJc w:val="left"/>
      <w:pPr>
        <w:tabs>
          <w:tab w:val="num" w:pos="2520"/>
        </w:tabs>
        <w:ind w:left="2520" w:hanging="2520"/>
      </w:pPr>
      <w:rPr>
        <w:rFonts w:ascii="Tahoma" w:hAnsi="Tahoma" w:hint="default"/>
        <w:b/>
        <w:i w:val="0"/>
        <w:sz w:val="24"/>
        <w:u w:val="none"/>
      </w:rPr>
    </w:lvl>
    <w:lvl w:ilvl="8">
      <w:start w:val="1"/>
      <w:numFmt w:val="none"/>
      <w:lvlText w:val="4.3.3"/>
      <w:lvlJc w:val="left"/>
      <w:pPr>
        <w:tabs>
          <w:tab w:val="num" w:pos="2880"/>
        </w:tabs>
        <w:ind w:left="2880" w:hanging="2880"/>
      </w:pPr>
      <w:rPr>
        <w:rFonts w:ascii="Tahoma" w:hAnsi="Tahoma" w:hint="default"/>
        <w:b/>
        <w:i w:val="0"/>
        <w:sz w:val="28"/>
        <w:u w:val="single"/>
      </w:rPr>
    </w:lvl>
  </w:abstractNum>
  <w:abstractNum w:abstractNumId="21">
    <w:nsid w:val="7CD71E7A"/>
    <w:multiLevelType w:val="multilevel"/>
    <w:tmpl w:val="DA0817B2"/>
    <w:lvl w:ilvl="0">
      <w:start w:val="4"/>
      <w:numFmt w:val="decimal"/>
      <w:lvlText w:val="%1"/>
      <w:lvlJc w:val="left"/>
      <w:pPr>
        <w:tabs>
          <w:tab w:val="num" w:pos="525"/>
        </w:tabs>
        <w:ind w:left="525" w:hanging="525"/>
      </w:pPr>
      <w:rPr>
        <w:rFonts w:hint="default"/>
        <w:b/>
      </w:rPr>
    </w:lvl>
    <w:lvl w:ilvl="1">
      <w:start w:val="3"/>
      <w:numFmt w:val="decimal"/>
      <w:lvlText w:val="%1.%2"/>
      <w:lvlJc w:val="left"/>
      <w:pPr>
        <w:tabs>
          <w:tab w:val="num" w:pos="525"/>
        </w:tabs>
        <w:ind w:left="525" w:hanging="525"/>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F6941F3"/>
    <w:multiLevelType w:val="singleLevel"/>
    <w:tmpl w:val="9E465612"/>
    <w:lvl w:ilvl="0">
      <w:start w:val="1"/>
      <w:numFmt w:val="upperLetter"/>
      <w:lvlText w:val="%1)"/>
      <w:lvlJc w:val="left"/>
      <w:pPr>
        <w:tabs>
          <w:tab w:val="num" w:pos="801"/>
        </w:tabs>
        <w:ind w:left="801" w:hanging="375"/>
      </w:pPr>
      <w:rPr>
        <w:rFonts w:hint="default"/>
        <w:b/>
      </w:rPr>
    </w:lvl>
  </w:abstractNum>
  <w:num w:numId="1">
    <w:abstractNumId w:val="14"/>
  </w:num>
  <w:num w:numId="2">
    <w:abstractNumId w:val="2"/>
  </w:num>
  <w:num w:numId="3">
    <w:abstractNumId w:val="7"/>
  </w:num>
  <w:num w:numId="4">
    <w:abstractNumId w:val="0"/>
  </w:num>
  <w:num w:numId="5">
    <w:abstractNumId w:val="4"/>
  </w:num>
  <w:num w:numId="6">
    <w:abstractNumId w:val="15"/>
  </w:num>
  <w:num w:numId="7">
    <w:abstractNumId w:val="3"/>
  </w:num>
  <w:num w:numId="8">
    <w:abstractNumId w:val="19"/>
  </w:num>
  <w:num w:numId="9">
    <w:abstractNumId w:val="6"/>
  </w:num>
  <w:num w:numId="10">
    <w:abstractNumId w:val="10"/>
  </w:num>
  <w:num w:numId="11">
    <w:abstractNumId w:val="1"/>
  </w:num>
  <w:num w:numId="12">
    <w:abstractNumId w:val="17"/>
  </w:num>
  <w:num w:numId="13">
    <w:abstractNumId w:val="16"/>
  </w:num>
  <w:num w:numId="14">
    <w:abstractNumId w:val="20"/>
  </w:num>
  <w:num w:numId="15">
    <w:abstractNumId w:val="18"/>
  </w:num>
  <w:num w:numId="16">
    <w:abstractNumId w:val="13"/>
  </w:num>
  <w:num w:numId="17">
    <w:abstractNumId w:val="9"/>
  </w:num>
  <w:num w:numId="18">
    <w:abstractNumId w:val="12"/>
  </w:num>
  <w:num w:numId="19">
    <w:abstractNumId w:val="5"/>
  </w:num>
  <w:num w:numId="20">
    <w:abstractNumId w:val="22"/>
  </w:num>
  <w:num w:numId="21">
    <w:abstractNumId w:val="21"/>
  </w:num>
  <w:num w:numId="22">
    <w:abstractNumId w:val="11"/>
  </w:num>
  <w:num w:numId="23">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attachedTemplate r:id="rId1"/>
  <w:defaultTabStop w:val="709"/>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652894"/>
    <w:rsid w:val="00652894"/>
    <w:rsid w:val="006D68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outlineLvl w:val="0"/>
    </w:pPr>
    <w:rPr>
      <w:rFonts w:ascii="Arial" w:hAnsi="Arial"/>
      <w:b/>
    </w:rPr>
  </w:style>
  <w:style w:type="paragraph" w:styleId="Ttulo2">
    <w:name w:val="heading 2"/>
    <w:basedOn w:val="Normal"/>
    <w:next w:val="Normal"/>
    <w:qFormat/>
    <w:pPr>
      <w:keepNext/>
      <w:outlineLvl w:val="1"/>
    </w:pPr>
    <w:rPr>
      <w:rFonts w:ascii="Tahoma" w:hAnsi="Tahoma"/>
      <w:b/>
      <w:snapToGrid w:val="0"/>
      <w:color w:val="000000"/>
      <w:sz w:val="10"/>
      <w:lang w:val="en-US"/>
    </w:rPr>
  </w:style>
  <w:style w:type="paragraph" w:styleId="Ttulo3">
    <w:name w:val="heading 3"/>
    <w:basedOn w:val="Normal"/>
    <w:next w:val="Normal"/>
    <w:qFormat/>
    <w:pPr>
      <w:keepNext/>
      <w:jc w:val="center"/>
      <w:outlineLvl w:val="2"/>
    </w:pPr>
    <w:rPr>
      <w:rFonts w:ascii="Arial" w:hAnsi="Arial"/>
      <w:b/>
      <w:sz w:val="28"/>
      <w:lang w:val="es-MX"/>
    </w:rPr>
  </w:style>
  <w:style w:type="paragraph" w:styleId="Ttulo4">
    <w:name w:val="heading 4"/>
    <w:basedOn w:val="Normal"/>
    <w:next w:val="Normal"/>
    <w:qFormat/>
    <w:pPr>
      <w:keepNext/>
      <w:jc w:val="center"/>
      <w:outlineLvl w:val="3"/>
    </w:pPr>
    <w:rPr>
      <w:rFonts w:ascii="Impact" w:hAnsi="Impact"/>
      <w:sz w:val="24"/>
    </w:rPr>
  </w:style>
  <w:style w:type="paragraph" w:styleId="Ttulo5">
    <w:name w:val="heading 5"/>
    <w:basedOn w:val="Normal"/>
    <w:next w:val="Normal"/>
    <w:qFormat/>
    <w:pPr>
      <w:keepNext/>
      <w:spacing w:line="360" w:lineRule="auto"/>
      <w:jc w:val="center"/>
      <w:outlineLvl w:val="4"/>
    </w:pPr>
    <w:rPr>
      <w:rFonts w:ascii="Arial" w:hAnsi="Arial"/>
      <w:color w:val="000000"/>
      <w:sz w:val="24"/>
    </w:rPr>
  </w:style>
  <w:style w:type="paragraph" w:styleId="Ttulo6">
    <w:name w:val="heading 6"/>
    <w:basedOn w:val="Normal"/>
    <w:next w:val="Normal"/>
    <w:qFormat/>
    <w:pPr>
      <w:keepNext/>
      <w:jc w:val="center"/>
      <w:outlineLvl w:val="5"/>
    </w:pPr>
    <w:rPr>
      <w:rFonts w:ascii="Arial" w:hAnsi="Arial"/>
      <w:sz w:val="24"/>
    </w:rPr>
  </w:style>
  <w:style w:type="paragraph" w:styleId="Ttulo7">
    <w:name w:val="heading 7"/>
    <w:basedOn w:val="Normal"/>
    <w:next w:val="Normal"/>
    <w:qFormat/>
    <w:pPr>
      <w:keepNext/>
      <w:jc w:val="center"/>
      <w:outlineLvl w:val="6"/>
    </w:pPr>
    <w:rPr>
      <w:rFonts w:ascii="Arial" w:hAnsi="Arial"/>
      <w:sz w:val="24"/>
    </w:rPr>
  </w:style>
  <w:style w:type="paragraph" w:styleId="Ttulo8">
    <w:name w:val="heading 8"/>
    <w:basedOn w:val="Normal"/>
    <w:next w:val="Normal"/>
    <w:qFormat/>
    <w:pPr>
      <w:keepNext/>
      <w:spacing w:line="360" w:lineRule="auto"/>
      <w:jc w:val="center"/>
      <w:outlineLvl w:val="7"/>
    </w:pPr>
    <w:rPr>
      <w:rFonts w:ascii="Arial" w:hAnsi="Arial"/>
      <w:sz w:val="2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style>
  <w:style w:type="character" w:styleId="Textoennegrita">
    <w:name w:val="Strong"/>
    <w:basedOn w:val="Fuentedeprrafopredeter"/>
    <w:qFormat/>
    <w:rPr>
      <w:b/>
      <w:bCs/>
    </w:rPr>
  </w:style>
  <w:style w:type="paragraph" w:styleId="NormalWeb">
    <w:name w:val="Normal (Web)"/>
    <w:basedOn w:val="Normal"/>
    <w:pPr>
      <w:spacing w:before="100" w:after="100"/>
    </w:pPr>
    <w:rPr>
      <w:sz w:val="24"/>
    </w:rPr>
  </w:style>
  <w:style w:type="paragraph" w:styleId="Textoindependiente">
    <w:name w:val="Body Text"/>
    <w:basedOn w:val="Normal"/>
    <w:semiHidden/>
    <w:pPr>
      <w:jc w:val="both"/>
    </w:pPr>
    <w:rPr>
      <w:rFonts w:ascii="Tahoma" w:hAnsi="Tahoma"/>
      <w:color w:val="000000"/>
      <w:sz w:val="26"/>
    </w:rPr>
  </w:style>
  <w:style w:type="paragraph" w:styleId="Encabezado">
    <w:name w:val="header"/>
    <w:basedOn w:val="Normal"/>
    <w:semiHidden/>
    <w:pPr>
      <w:tabs>
        <w:tab w:val="center" w:pos="4419"/>
        <w:tab w:val="right" w:pos="8838"/>
      </w:tabs>
    </w:pPr>
  </w:style>
  <w:style w:type="paragraph" w:styleId="Textoindependiente3">
    <w:name w:val="Body Text 3"/>
    <w:basedOn w:val="Normal"/>
    <w:semiHidden/>
    <w:rPr>
      <w:sz w:val="14"/>
      <w:lang w:val="es-MX"/>
    </w:rPr>
  </w:style>
  <w:style w:type="paragraph" w:styleId="Textoindependiente2">
    <w:name w:val="Body Text 2"/>
    <w:basedOn w:val="Normal"/>
    <w:semiHidden/>
    <w:pPr>
      <w:jc w:val="both"/>
    </w:pPr>
    <w:rPr>
      <w:rFonts w:ascii="Tahoma" w:hAnsi="Tahoma"/>
      <w:sz w:val="26"/>
    </w:rPr>
  </w:style>
  <w:style w:type="paragraph" w:styleId="Piedepgina">
    <w:name w:val="footer"/>
    <w:basedOn w:val="Normal"/>
    <w:semiHidden/>
    <w:pPr>
      <w:tabs>
        <w:tab w:val="center" w:pos="4419"/>
        <w:tab w:val="right" w:pos="88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6.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4.wmf"/><Relationship Id="rId37"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~wd07.tmp</Template>
  <TotalTime>0</TotalTime>
  <Pages>37</Pages>
  <Words>2970</Words>
  <Characters>16340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CAPITULO 4</vt:lpstr>
    </vt:vector>
  </TitlesOfParts>
  <Company>RCH</Company>
  <LinksUpToDate>false</LinksUpToDate>
  <CharactersWithSpaces>19272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4</dc:title>
  <dc:subject/>
  <dc:creator>Guillermo Bonilla L.</dc:creator>
  <cp:keywords/>
  <cp:lastModifiedBy>Ayudante</cp:lastModifiedBy>
  <cp:revision>2</cp:revision>
  <dcterms:created xsi:type="dcterms:W3CDTF">2009-06-25T14:59:00Z</dcterms:created>
  <dcterms:modified xsi:type="dcterms:W3CDTF">2009-06-25T14:59:00Z</dcterms:modified>
</cp:coreProperties>
</file>